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5A" w:rsidRPr="00BF315A" w:rsidRDefault="00BF315A" w:rsidP="00BF315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315A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казенное общеобразовательное учреждение средняя общеобразовательная школа</w:t>
      </w:r>
    </w:p>
    <w:p w:rsidR="00BF315A" w:rsidRPr="00BF315A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</w:pPr>
    </w:p>
    <w:p w:rsidR="00BF315A" w:rsidRPr="00BF315A" w:rsidRDefault="00BF315A" w:rsidP="00BF31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</w:pPr>
    </w:p>
    <w:p w:rsidR="00BF315A" w:rsidRPr="00BF315A" w:rsidRDefault="00BF315A" w:rsidP="00BF31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BF31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  <w:t>Технологическая карта урока</w:t>
      </w:r>
    </w:p>
    <w:p w:rsidR="00BF315A" w:rsidRPr="00BF315A" w:rsidRDefault="00BF315A" w:rsidP="00BF31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</w:pPr>
    </w:p>
    <w:p w:rsidR="00BF315A" w:rsidRPr="00BF315A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BF3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Предмет: </w:t>
      </w:r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Русский язык</w:t>
      </w:r>
    </w:p>
    <w:p w:rsidR="00BF315A" w:rsidRPr="00BF315A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BF3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Класс:</w:t>
      </w:r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3</w:t>
      </w:r>
    </w:p>
    <w:p w:rsidR="00BF315A" w:rsidRPr="00BF315A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BF3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УМК: </w:t>
      </w:r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«Школа России»</w:t>
      </w:r>
    </w:p>
    <w:p w:rsidR="00BF315A" w:rsidRPr="00BF315A" w:rsidRDefault="00BF315A" w:rsidP="00BF315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BF3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Тема урока: </w:t>
      </w:r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Имя </w:t>
      </w:r>
      <w:proofErr w:type="gramStart"/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существительное  и</w:t>
      </w:r>
      <w:proofErr w:type="gramEnd"/>
      <w:r w:rsidRPr="00BF3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его роль в речи.</w:t>
      </w: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3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Учитель </w:t>
      </w:r>
      <w:r w:rsidRPr="00BF315A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BF31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категории:</w:t>
      </w:r>
      <w:r w:rsidRPr="00BF31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Голубева Ирина Геннадьевна</w:t>
      </w: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F315A" w:rsidRPr="00BF315A" w:rsidRDefault="00BF315A" w:rsidP="00BF315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315A">
        <w:rPr>
          <w:rFonts w:ascii="Times New Roman" w:eastAsia="Calibri" w:hAnsi="Times New Roman" w:cs="Times New Roman"/>
          <w:sz w:val="28"/>
          <w:szCs w:val="28"/>
          <w:lang w:eastAsia="en-US"/>
        </w:rPr>
        <w:t>2016 год</w:t>
      </w:r>
      <w:bookmarkStart w:id="0" w:name="_GoBack"/>
      <w:bookmarkEnd w:id="0"/>
    </w:p>
    <w:p w:rsidR="00BC45B2" w:rsidRDefault="00BC45B2" w:rsidP="00BC45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C45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Технологическая карта урока</w:t>
      </w:r>
    </w:p>
    <w:p w:rsid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72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Русский язык</w:t>
      </w:r>
    </w:p>
    <w:p w:rsid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</w:t>
      </w:r>
    </w:p>
    <w:p w:rsid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УМК: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«Школа России»</w:t>
      </w:r>
    </w:p>
    <w:p w:rsid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урока: </w:t>
      </w:r>
      <w:r w:rsidR="008E29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Имя </w:t>
      </w:r>
      <w:proofErr w:type="gramStart"/>
      <w:r w:rsidR="008E29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сущ</w:t>
      </w:r>
      <w:r w:rsidRPr="00E72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ествительное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его роль в речи.</w:t>
      </w:r>
    </w:p>
    <w:p w:rsid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Тип урока: </w:t>
      </w:r>
      <w:r w:rsidRPr="00E72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Урок изучения новых знаний</w:t>
      </w:r>
    </w:p>
    <w:p w:rsidR="00E7265F" w:rsidRPr="00E7265F" w:rsidRDefault="00E7265F" w:rsidP="00E7265F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урока: </w:t>
      </w:r>
      <w:r w:rsidRPr="00E72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умения распознавать имена существительные, правильно употреблять их в речи.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146"/>
        <w:gridCol w:w="4341"/>
        <w:gridCol w:w="4253"/>
        <w:gridCol w:w="3969"/>
      </w:tblGrid>
      <w:tr w:rsidR="006A33E1" w:rsidRPr="00270345" w:rsidTr="009B6191">
        <w:tc>
          <w:tcPr>
            <w:tcW w:w="2146" w:type="dxa"/>
            <w:vMerge w:val="restart"/>
          </w:tcPr>
          <w:p w:rsidR="006A33E1" w:rsidRPr="00270345" w:rsidRDefault="00F950DC" w:rsidP="008C1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4341" w:type="dxa"/>
          </w:tcPr>
          <w:p w:rsidR="006A33E1" w:rsidRPr="00270345" w:rsidRDefault="00F950DC" w:rsidP="00F95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253" w:type="dxa"/>
          </w:tcPr>
          <w:p w:rsidR="006A33E1" w:rsidRPr="00270345" w:rsidRDefault="00F950DC" w:rsidP="00725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Метопредметные</w:t>
            </w:r>
            <w:proofErr w:type="spellEnd"/>
          </w:p>
        </w:tc>
        <w:tc>
          <w:tcPr>
            <w:tcW w:w="3969" w:type="dxa"/>
          </w:tcPr>
          <w:p w:rsidR="006A33E1" w:rsidRPr="00270345" w:rsidRDefault="00F950DC" w:rsidP="00725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6A33E1" w:rsidRPr="00270345" w:rsidTr="009B6191">
        <w:tc>
          <w:tcPr>
            <w:tcW w:w="2146" w:type="dxa"/>
            <w:vMerge/>
          </w:tcPr>
          <w:p w:rsidR="006A33E1" w:rsidRPr="00270345" w:rsidRDefault="006A33E1" w:rsidP="0072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8C1EB6" w:rsidRPr="00270345" w:rsidRDefault="002C68C2" w:rsidP="008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познакомить с именем существительным, как частью речи</w:t>
            </w:r>
          </w:p>
          <w:p w:rsidR="002C68C2" w:rsidRPr="00270345" w:rsidRDefault="002C68C2" w:rsidP="008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наблюдать за значением имен существительных</w:t>
            </w:r>
          </w:p>
          <w:p w:rsidR="002C68C2" w:rsidRPr="00270345" w:rsidRDefault="002C68C2" w:rsidP="008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уметь классифицировать имена существительные</w:t>
            </w:r>
          </w:p>
          <w:p w:rsidR="002C68C2" w:rsidRPr="00270345" w:rsidRDefault="002C68C2" w:rsidP="008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учить находить признаки имен существительных</w:t>
            </w:r>
          </w:p>
          <w:p w:rsidR="002C68C2" w:rsidRPr="00270345" w:rsidRDefault="002C68C2" w:rsidP="008C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применять полученные знания на практике</w:t>
            </w:r>
          </w:p>
        </w:tc>
        <w:tc>
          <w:tcPr>
            <w:tcW w:w="4253" w:type="dxa"/>
          </w:tcPr>
          <w:p w:rsidR="006A33E1" w:rsidRPr="00270345" w:rsidRDefault="00E22553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извлекать необходимую информацию</w:t>
            </w:r>
          </w:p>
          <w:p w:rsidR="00E22553" w:rsidRPr="00270345" w:rsidRDefault="00E22553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делать выводы на основе сравнения и наблюдения</w:t>
            </w:r>
          </w:p>
          <w:p w:rsidR="00E22553" w:rsidRPr="00270345" w:rsidRDefault="00E22553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проводить самопроверку и самооценку</w:t>
            </w:r>
          </w:p>
          <w:p w:rsidR="00E22553" w:rsidRPr="00270345" w:rsidRDefault="006A33E1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553" w:rsidRPr="00270345">
              <w:rPr>
                <w:rFonts w:ascii="Times New Roman" w:hAnsi="Times New Roman" w:cs="Times New Roman"/>
                <w:sz w:val="24"/>
                <w:szCs w:val="24"/>
              </w:rPr>
              <w:t>– самостоятельное выделение познавательной цели</w:t>
            </w:r>
          </w:p>
          <w:p w:rsidR="006A33E1" w:rsidRPr="00270345" w:rsidRDefault="00E22553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постановка учебной задачи на основе, что известно, что неизвестно, сравнение своей работы с эталоном</w:t>
            </w:r>
          </w:p>
          <w:p w:rsidR="006A33E1" w:rsidRPr="00270345" w:rsidRDefault="00E22553" w:rsidP="00E2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– умение выражать свои мысли в соответствии с задачами урока</w:t>
            </w:r>
          </w:p>
        </w:tc>
        <w:tc>
          <w:tcPr>
            <w:tcW w:w="3969" w:type="dxa"/>
          </w:tcPr>
          <w:p w:rsidR="006A33E1" w:rsidRPr="00270345" w:rsidRDefault="006A33E1" w:rsidP="00B176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553" w:rsidRPr="002703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22553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уметь проводить самооценку</w:t>
            </w:r>
            <w:r w:rsidR="00B17603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критерия успешности учебной деятельности – понимать и запомнить учебную задачу урока – формирование ценностных ориентиров и смыслов учебной деятельности на основе критерия успешной учебной деятельности на основе развития познавательных интересов</w:t>
            </w:r>
          </w:p>
          <w:p w:rsidR="00B17603" w:rsidRPr="00270345" w:rsidRDefault="00B17603" w:rsidP="00B1760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EB6" w:rsidRPr="00270345" w:rsidRDefault="008C1EB6" w:rsidP="008C1EB6">
            <w:pPr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EB6" w:rsidRPr="00270345" w:rsidRDefault="008C1EB6" w:rsidP="008C1EB6">
            <w:pPr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EB6" w:rsidRPr="00270345" w:rsidRDefault="008C1EB6" w:rsidP="008C1EB6">
            <w:pPr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EB6" w:rsidRPr="00270345" w:rsidRDefault="008C1EB6" w:rsidP="008C1E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FD" w:rsidRPr="00270345" w:rsidTr="007254C9">
        <w:tc>
          <w:tcPr>
            <w:tcW w:w="2146" w:type="dxa"/>
          </w:tcPr>
          <w:p w:rsidR="009464FD" w:rsidRPr="00270345" w:rsidRDefault="00B17603" w:rsidP="009464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Технологии:</w:t>
            </w:r>
          </w:p>
        </w:tc>
        <w:tc>
          <w:tcPr>
            <w:tcW w:w="12563" w:type="dxa"/>
            <w:gridSpan w:val="3"/>
          </w:tcPr>
          <w:p w:rsidR="009464FD" w:rsidRPr="00270345" w:rsidRDefault="00B17603" w:rsidP="000328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мышления через чтение и письмо, дифференцированное обучение, </w:t>
            </w:r>
            <w:proofErr w:type="spellStart"/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</w:tr>
    </w:tbl>
    <w:p w:rsidR="00345D99" w:rsidRPr="00270345" w:rsidRDefault="00345D99" w:rsidP="006B2F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29"/>
        <w:gridCol w:w="5052"/>
      </w:tblGrid>
      <w:tr w:rsidR="00345D99" w:rsidRPr="00270345" w:rsidTr="000328C5">
        <w:tc>
          <w:tcPr>
            <w:tcW w:w="4928" w:type="dxa"/>
            <w:shd w:val="clear" w:color="auto" w:fill="auto"/>
          </w:tcPr>
          <w:p w:rsidR="00345D99" w:rsidRPr="00270345" w:rsidRDefault="006B2F87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4729" w:type="dxa"/>
            <w:shd w:val="clear" w:color="auto" w:fill="auto"/>
          </w:tcPr>
          <w:p w:rsidR="00345D99" w:rsidRPr="00270345" w:rsidRDefault="006B2F87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052" w:type="dxa"/>
            <w:shd w:val="clear" w:color="auto" w:fill="auto"/>
          </w:tcPr>
          <w:p w:rsidR="00345D99" w:rsidRPr="00270345" w:rsidRDefault="00345D99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45D99" w:rsidRPr="00270345" w:rsidTr="000328C5">
        <w:tc>
          <w:tcPr>
            <w:tcW w:w="4928" w:type="dxa"/>
            <w:shd w:val="clear" w:color="auto" w:fill="auto"/>
          </w:tcPr>
          <w:p w:rsidR="00345D99" w:rsidRPr="00270345" w:rsidRDefault="006B2F87" w:rsidP="009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729" w:type="dxa"/>
            <w:shd w:val="clear" w:color="auto" w:fill="auto"/>
          </w:tcPr>
          <w:p w:rsidR="00345D99" w:rsidRPr="00270345" w:rsidRDefault="006B2F87" w:rsidP="00522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Фронтальная, в группах, индивидуальная.</w:t>
            </w:r>
          </w:p>
        </w:tc>
        <w:tc>
          <w:tcPr>
            <w:tcW w:w="5052" w:type="dxa"/>
            <w:shd w:val="clear" w:color="auto" w:fill="auto"/>
          </w:tcPr>
          <w:p w:rsidR="00345D99" w:rsidRPr="00270345" w:rsidRDefault="00345D99" w:rsidP="00345D99">
            <w:pPr>
              <w:pStyle w:val="a5"/>
              <w:spacing w:before="0" w:beforeAutospacing="0" w:after="0" w:afterAutospacing="0"/>
            </w:pPr>
            <w:r w:rsidRPr="00270345">
              <w:rPr>
                <w:b/>
              </w:rPr>
              <w:t>1.</w:t>
            </w:r>
            <w:r w:rsidR="006B2F87" w:rsidRPr="00270345">
              <w:rPr>
                <w:b/>
              </w:rPr>
              <w:t xml:space="preserve"> </w:t>
            </w:r>
            <w:r w:rsidR="006B2F87" w:rsidRPr="00270345">
              <w:t>Компьютер, мультимедийный проектор.</w:t>
            </w:r>
          </w:p>
          <w:p w:rsidR="00345D99" w:rsidRPr="00270345" w:rsidRDefault="006B2F87" w:rsidP="00345D99">
            <w:pPr>
              <w:pStyle w:val="a5"/>
              <w:spacing w:before="0" w:beforeAutospacing="0" w:after="0" w:afterAutospacing="0"/>
            </w:pPr>
            <w:r w:rsidRPr="00270345">
              <w:rPr>
                <w:rFonts w:eastAsia="Calibri"/>
                <w:b/>
                <w:lang w:eastAsia="en-US"/>
              </w:rPr>
              <w:t xml:space="preserve">2. </w:t>
            </w:r>
            <w:r w:rsidRPr="00270345">
              <w:t>Презентация по теме урока.</w:t>
            </w:r>
          </w:p>
          <w:p w:rsidR="00345D99" w:rsidRPr="00270345" w:rsidRDefault="00345D99" w:rsidP="00345D99">
            <w:pPr>
              <w:pStyle w:val="a5"/>
              <w:spacing w:before="0" w:beforeAutospacing="0" w:after="0" w:afterAutospacing="0"/>
            </w:pPr>
            <w:r w:rsidRPr="00270345">
              <w:rPr>
                <w:b/>
              </w:rPr>
              <w:t>3</w:t>
            </w:r>
            <w:proofErr w:type="gramStart"/>
            <w:r w:rsidRPr="00270345">
              <w:rPr>
                <w:b/>
              </w:rPr>
              <w:t>.</w:t>
            </w:r>
            <w:r w:rsidR="006B2F87" w:rsidRPr="00270345">
              <w:t xml:space="preserve"> </w:t>
            </w:r>
            <w:r w:rsidRPr="00270345">
              <w:t>.</w:t>
            </w:r>
            <w:r w:rsidR="006B2F87" w:rsidRPr="00270345">
              <w:t>Карточки</w:t>
            </w:r>
            <w:proofErr w:type="gramEnd"/>
            <w:r w:rsidR="006B2F87" w:rsidRPr="00270345">
              <w:t xml:space="preserve"> для индивидуальной работы, работы в группах.</w:t>
            </w:r>
          </w:p>
          <w:p w:rsidR="00345D99" w:rsidRPr="00270345" w:rsidRDefault="00345D99" w:rsidP="00345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201003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2F87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язык», В.П. </w:t>
            </w:r>
            <w:proofErr w:type="spellStart"/>
            <w:r w:rsidR="006B2F87" w:rsidRPr="0027034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6B2F87" w:rsidRPr="00270345">
              <w:rPr>
                <w:rFonts w:ascii="Times New Roman" w:hAnsi="Times New Roman" w:cs="Times New Roman"/>
                <w:sz w:val="24"/>
                <w:szCs w:val="24"/>
              </w:rPr>
              <w:t>, В.Г. Горецкий</w:t>
            </w:r>
            <w:r w:rsidR="00201003" w:rsidRPr="00270345">
              <w:rPr>
                <w:rFonts w:ascii="Times New Roman" w:hAnsi="Times New Roman" w:cs="Times New Roman"/>
                <w:sz w:val="24"/>
                <w:szCs w:val="24"/>
              </w:rPr>
              <w:t>, Москва «Просвещение», 2013 год.</w:t>
            </w:r>
          </w:p>
          <w:p w:rsidR="00345D99" w:rsidRPr="00270345" w:rsidRDefault="00345D99" w:rsidP="00345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01003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. Рабочая тетрадь № 1 по русскому языку 3 класс к учебнику «Русский язык» В.П. </w:t>
            </w:r>
            <w:proofErr w:type="spellStart"/>
            <w:r w:rsidR="00201003" w:rsidRPr="0027034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201003" w:rsidRPr="00270345">
              <w:rPr>
                <w:rFonts w:ascii="Times New Roman" w:hAnsi="Times New Roman" w:cs="Times New Roman"/>
                <w:sz w:val="24"/>
                <w:szCs w:val="24"/>
              </w:rPr>
              <w:t>, В.Г. Горецкий.</w:t>
            </w:r>
          </w:p>
          <w:p w:rsidR="00345D99" w:rsidRPr="00270345" w:rsidRDefault="00345D99" w:rsidP="00201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CDB" w:rsidRPr="00270345" w:rsidRDefault="00EB4CDB" w:rsidP="00930E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685"/>
        <w:gridCol w:w="3686"/>
        <w:gridCol w:w="4677"/>
      </w:tblGrid>
      <w:tr w:rsidR="000E3D59" w:rsidRPr="00270345" w:rsidTr="000E3D59">
        <w:tc>
          <w:tcPr>
            <w:tcW w:w="2802" w:type="dxa"/>
            <w:shd w:val="clear" w:color="auto" w:fill="auto"/>
          </w:tcPr>
          <w:p w:rsidR="000E3D59" w:rsidRPr="00270345" w:rsidRDefault="00201003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3685" w:type="dxa"/>
            <w:shd w:val="clear" w:color="auto" w:fill="auto"/>
          </w:tcPr>
          <w:p w:rsidR="000E3D59" w:rsidRPr="00270345" w:rsidRDefault="00201003" w:rsidP="002010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  <w:shd w:val="clear" w:color="auto" w:fill="auto"/>
          </w:tcPr>
          <w:p w:rsidR="000E3D59" w:rsidRPr="00270345" w:rsidRDefault="00201003" w:rsidP="007254C9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0E3D59" w:rsidRPr="00270345" w:rsidRDefault="000E3D59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E3D59" w:rsidRPr="00270345" w:rsidRDefault="00201003" w:rsidP="00725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0E3D59" w:rsidRPr="00270345" w:rsidTr="000E3D59">
        <w:tc>
          <w:tcPr>
            <w:tcW w:w="2802" w:type="dxa"/>
            <w:shd w:val="clear" w:color="auto" w:fill="auto"/>
          </w:tcPr>
          <w:p w:rsidR="00930E6A" w:rsidRPr="00270345" w:rsidRDefault="00930E6A" w:rsidP="00930E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Организационный момент.</w:t>
            </w:r>
          </w:p>
          <w:p w:rsidR="000E3D59" w:rsidRPr="00270345" w:rsidRDefault="000E3D59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осознанного вхождения учащихся в пространство деятельности на уроке.</w:t>
            </w:r>
          </w:p>
          <w:p w:rsidR="000E3D59" w:rsidRPr="00270345" w:rsidRDefault="000E3D5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3D59" w:rsidRPr="00270345" w:rsidRDefault="000E3D5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3B6" w:rsidRPr="00270345" w:rsidRDefault="008213B6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3B6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</w:t>
            </w:r>
          </w:p>
        </w:tc>
        <w:tc>
          <w:tcPr>
            <w:tcW w:w="3685" w:type="dxa"/>
            <w:shd w:val="clear" w:color="auto" w:fill="auto"/>
          </w:tcPr>
          <w:p w:rsidR="000E3D59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Поверка готовности к уроку, приветствие.</w:t>
            </w:r>
          </w:p>
          <w:p w:rsidR="001816AD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ль в порядке </w:t>
            </w:r>
          </w:p>
          <w:p w:rsidR="001816AD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книжка, ручка и тетрадки?</w:t>
            </w:r>
          </w:p>
          <w:p w:rsidR="001816AD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Проверили? Садитесь! С усердием трудитесь</w:t>
            </w:r>
          </w:p>
          <w:p w:rsidR="001816AD" w:rsidRPr="00270345" w:rsidRDefault="001816AD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Прозвенел уже звонок, начинается урок.</w:t>
            </w:r>
          </w:p>
        </w:tc>
        <w:tc>
          <w:tcPr>
            <w:tcW w:w="3686" w:type="dxa"/>
            <w:shd w:val="clear" w:color="auto" w:fill="auto"/>
          </w:tcPr>
          <w:p w:rsidR="001816AD" w:rsidRPr="00270345" w:rsidRDefault="001816AD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Проверяют свое рабочее место, наличие необходимых учебных принадлежностей.</w:t>
            </w:r>
          </w:p>
        </w:tc>
        <w:tc>
          <w:tcPr>
            <w:tcW w:w="4677" w:type="dxa"/>
          </w:tcPr>
          <w:p w:rsidR="001816AD" w:rsidRPr="00270345" w:rsidRDefault="001816AD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УУД</w:t>
            </w:r>
          </w:p>
          <w:p w:rsidR="001816AD" w:rsidRPr="00270345" w:rsidRDefault="001816AD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Регулятивные:</w:t>
            </w:r>
          </w:p>
          <w:p w:rsidR="001816AD" w:rsidRPr="00270345" w:rsidRDefault="001816AD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Владеть умением прогнозировать;</w:t>
            </w:r>
          </w:p>
          <w:p w:rsidR="001816AD" w:rsidRPr="00270345" w:rsidRDefault="001816AD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Осуществлять самоконтроль;</w:t>
            </w:r>
          </w:p>
          <w:p w:rsidR="00930E6A" w:rsidRPr="00270345" w:rsidRDefault="00930E6A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Коммуникативные:</w:t>
            </w:r>
          </w:p>
          <w:p w:rsidR="00930E6A" w:rsidRPr="00270345" w:rsidRDefault="00930E6A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уметь выражать свои мысли;</w:t>
            </w:r>
          </w:p>
          <w:p w:rsidR="00930E6A" w:rsidRPr="00270345" w:rsidRDefault="00930E6A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слушать и понимать других;</w:t>
            </w:r>
          </w:p>
          <w:p w:rsidR="00930E6A" w:rsidRPr="00270345" w:rsidRDefault="00930E6A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владеть диалогической формой речи;</w:t>
            </w:r>
          </w:p>
          <w:p w:rsidR="00930E6A" w:rsidRPr="00270345" w:rsidRDefault="00930E6A" w:rsidP="007739D5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Личностные:</w:t>
            </w:r>
          </w:p>
          <w:p w:rsidR="00930E6A" w:rsidRPr="00270345" w:rsidRDefault="00930E6A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Style w:val="c3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Pr="00270345">
              <w:rPr>
                <w:rStyle w:val="c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выражать положительное отношение к процессу познания, проявлять внимание.</w:t>
            </w:r>
          </w:p>
          <w:p w:rsidR="000E3D59" w:rsidRPr="00270345" w:rsidRDefault="000E3D5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4CDB" w:rsidRPr="00270345" w:rsidRDefault="00EB4CDB" w:rsidP="00930E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685"/>
        <w:gridCol w:w="3686"/>
        <w:gridCol w:w="4677"/>
      </w:tblGrid>
      <w:tr w:rsidR="008213B6" w:rsidRPr="00270345" w:rsidTr="007254C9">
        <w:tc>
          <w:tcPr>
            <w:tcW w:w="2802" w:type="dxa"/>
            <w:shd w:val="clear" w:color="auto" w:fill="auto"/>
          </w:tcPr>
          <w:p w:rsidR="008E6B2A" w:rsidRPr="00270345" w:rsidRDefault="00930E6A" w:rsidP="008E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этап. Мотивация к учебной деятельности.</w:t>
            </w:r>
          </w:p>
          <w:p w:rsidR="00877954" w:rsidRPr="00270345" w:rsidRDefault="00144159" w:rsidP="008E6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Цель: повторить имеющиеся у учащихся знания для введения новой темы.</w:t>
            </w:r>
            <w:r w:rsidR="008E6B2A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B2A" w:rsidRPr="00270345" w:rsidRDefault="008E6B2A" w:rsidP="008E6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B2A" w:rsidRPr="00270345" w:rsidRDefault="008E6B2A" w:rsidP="008E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3B6" w:rsidRPr="00270345" w:rsidRDefault="008213B6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2</w:t>
            </w:r>
          </w:p>
          <w:p w:rsidR="008213B6" w:rsidRPr="00270345" w:rsidRDefault="008213B6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877954"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87F79" w:rsidRPr="00270345" w:rsidRDefault="003F624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Слайд 4</w:t>
            </w:r>
          </w:p>
          <w:p w:rsidR="00DC121E" w:rsidRPr="00270345" w:rsidRDefault="00DC121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21E" w:rsidRPr="00270345" w:rsidRDefault="003F624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5</w:t>
            </w:r>
          </w:p>
          <w:p w:rsidR="00DC121E" w:rsidRPr="00270345" w:rsidRDefault="00DC121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552C7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6</w:t>
            </w: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3F624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7</w:t>
            </w: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8</w:t>
            </w: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F08DD" w:rsidRPr="00270345" w:rsidRDefault="00930E6A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1.Чистописание.</w:t>
            </w:r>
          </w:p>
          <w:p w:rsidR="008213B6" w:rsidRPr="00270345" w:rsidRDefault="00930E6A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– Какая буква </w:t>
            </w: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пропущена</w:t>
            </w:r>
            <w:r w:rsidR="003F08DD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3F08DD" w:rsidRPr="00270345" w:rsidRDefault="003F08D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Как мы можем проверить безударный гласный «о» в этих словах.</w:t>
            </w:r>
          </w:p>
          <w:p w:rsidR="00877954" w:rsidRPr="00270345" w:rsidRDefault="003F08D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- Напишите заглавную и строчную буквы </w:t>
            </w:r>
            <w:proofErr w:type="spell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. Запишите 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словарные слова с пропущенной буквой.</w:t>
            </w:r>
          </w:p>
          <w:p w:rsidR="00877954" w:rsidRPr="00270345" w:rsidRDefault="00877954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41" w:rsidRPr="00270345" w:rsidRDefault="003F6241" w:rsidP="003F624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«Расселение»</w:t>
            </w:r>
          </w:p>
          <w:p w:rsidR="00877954" w:rsidRPr="00270345" w:rsidRDefault="00877954" w:rsidP="003F624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F624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Распределить</w:t>
            </w:r>
            <w:proofErr w:type="gramEnd"/>
            <w:r w:rsidR="003F624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на 3 группы по общим признакам (</w:t>
            </w:r>
            <w:proofErr w:type="spellStart"/>
            <w:r w:rsidR="003F624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Бегать,солнце</w:t>
            </w:r>
            <w:proofErr w:type="spellEnd"/>
            <w:r w:rsidR="003F624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, желтеть, огромная, небо, девочка)</w:t>
            </w:r>
          </w:p>
          <w:p w:rsidR="00877954" w:rsidRPr="00270345" w:rsidRDefault="0087795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624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По какому признаку вы разделили слова?</w:t>
            </w:r>
          </w:p>
          <w:p w:rsidR="00877954" w:rsidRPr="00270345" w:rsidRDefault="00C04F7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слова отнесли к первой группе?</w:t>
            </w:r>
            <w:r w:rsidR="00877954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77954" w:rsidRPr="00270345" w:rsidRDefault="0087795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4F78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– К какой части речи относятся эти слова? На какие вопросы отвечают?</w:t>
            </w:r>
          </w:p>
          <w:p w:rsidR="00C04F78" w:rsidRPr="00270345" w:rsidRDefault="00C04F7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слова вы отнесли ко второй группе? К какой части речи они относятся? На какие вопросы они отвечают?</w:t>
            </w:r>
          </w:p>
          <w:p w:rsidR="00C04F78" w:rsidRPr="00270345" w:rsidRDefault="00C04F7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слова относятся к третьей группе? К какой части речи они относятся и на какие вопросы отвечают?</w:t>
            </w: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B39" w:rsidRPr="00270345" w:rsidRDefault="00EA1B39" w:rsidP="00C04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8213B6" w:rsidRPr="00270345" w:rsidRDefault="008213B6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54" w:rsidRPr="00270345" w:rsidRDefault="003F08D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877954" w:rsidRPr="00270345" w:rsidRDefault="0087795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54" w:rsidRPr="00270345" w:rsidRDefault="0087795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3B6" w:rsidRPr="00270345" w:rsidRDefault="003F08D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Пишут букву </w:t>
            </w:r>
            <w:proofErr w:type="spell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и словарные слова: ворона, собака, воробей, горох, лопата, костюм.</w:t>
            </w:r>
          </w:p>
          <w:p w:rsidR="008213B6" w:rsidRPr="00270345" w:rsidRDefault="008213B6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877954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7739D5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877954" w:rsidRPr="00270345" w:rsidRDefault="00877954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877954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877954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877954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F78" w:rsidRPr="00270345" w:rsidRDefault="00C04F78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52C7E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По частям речи.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_ Бегать, летит, желтеть.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Глаголы. Вопросы: что делает? Что сделает?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Красный, огромная, бумажное.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Имена прилагательные. Вопросы: какой? какая? какое?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Солнце, небо, девочка.</w:t>
            </w:r>
          </w:p>
          <w:p w:rsidR="00552C7E" w:rsidRPr="00270345" w:rsidRDefault="00552C7E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Имена существительные. Кто? Что?</w:t>
            </w: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739D5" w:rsidRPr="00270345" w:rsidRDefault="007739D5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7954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8213B6" w:rsidRPr="00270345" w:rsidRDefault="003F08DD" w:rsidP="00773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3F08DD" w:rsidRPr="00270345" w:rsidRDefault="003F08DD" w:rsidP="00773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8213B6" w:rsidRPr="00270345" w:rsidRDefault="003F08DD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границы знания-незнания;</w:t>
            </w:r>
          </w:p>
          <w:p w:rsidR="003F08DD" w:rsidRPr="00270345" w:rsidRDefault="003F08DD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используя информацию, находить ответы на </w:t>
            </w:r>
            <w:proofErr w:type="spellStart"/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вопрсы</w:t>
            </w:r>
            <w:proofErr w:type="spellEnd"/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213B6" w:rsidRPr="00270345" w:rsidRDefault="00144159" w:rsidP="00773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3F08DD"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егулятивные:</w:t>
            </w:r>
          </w:p>
          <w:p w:rsidR="008213B6" w:rsidRPr="00270345" w:rsidRDefault="00144159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высказывать свое мнение;</w:t>
            </w:r>
          </w:p>
          <w:p w:rsidR="00144159" w:rsidRPr="00270345" w:rsidRDefault="00144159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8213B6" w:rsidRPr="00270345" w:rsidRDefault="00144159" w:rsidP="00773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144159" w:rsidRPr="00270345" w:rsidRDefault="00144159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слушать и понимать речь учителя;</w:t>
            </w:r>
          </w:p>
          <w:p w:rsidR="008213B6" w:rsidRPr="00270345" w:rsidRDefault="00144159" w:rsidP="00773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с достаточной полнотой и точностью выражать свои мысли;</w:t>
            </w:r>
          </w:p>
          <w:p w:rsidR="00144159" w:rsidRPr="00270345" w:rsidRDefault="00144159" w:rsidP="00773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144159" w:rsidRPr="00270345" w:rsidRDefault="00144159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определять общие для всех правила поведения;</w:t>
            </w:r>
          </w:p>
          <w:p w:rsidR="00144159" w:rsidRPr="00270345" w:rsidRDefault="0014415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оценивать усваиваемое содержание материала;</w:t>
            </w:r>
          </w:p>
        </w:tc>
      </w:tr>
    </w:tbl>
    <w:p w:rsidR="00EB4CDB" w:rsidRPr="00270345" w:rsidRDefault="00EB4CDB" w:rsidP="00552C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685"/>
        <w:gridCol w:w="3686"/>
        <w:gridCol w:w="4677"/>
      </w:tblGrid>
      <w:tr w:rsidR="00F15E99" w:rsidRPr="00270345" w:rsidTr="007254C9">
        <w:tc>
          <w:tcPr>
            <w:tcW w:w="2802" w:type="dxa"/>
            <w:shd w:val="clear" w:color="auto" w:fill="auto"/>
          </w:tcPr>
          <w:p w:rsidR="00552C7E" w:rsidRPr="00270345" w:rsidRDefault="00552C7E" w:rsidP="00552C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  <w:proofErr w:type="spellStart"/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познавательная деятельность.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Цель: организация коммуникативного взаимодействия для восприятия нового материала. 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Слайд 9</w:t>
            </w: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15E99" w:rsidRPr="00270345" w:rsidRDefault="009B0AEE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Послушайте стихотворение, правильно его закончите и сформируйте тему урока.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«Вещи, люди и цветы,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Носороги и коты,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Джинсы, майки и штиблеты,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Называются ПРЕДМЕТЫ.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Шубы, шапки и зонты,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Гвозди, гайки и болты,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Сёла, города, планеты –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Это тоже всё ПРЕДМЕТЫ.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АХ, какие все слова 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Восхитительные,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Называются они…….</w:t>
            </w:r>
          </w:p>
          <w:p w:rsidR="00F15E99" w:rsidRPr="00270345" w:rsidRDefault="00F15E9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-Тема нашего урока: </w:t>
            </w: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15E99" w:rsidRPr="00270345" w:rsidRDefault="009B0AE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стихотворение.</w:t>
            </w: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15E9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5E99" w:rsidRPr="00270345" w:rsidRDefault="00F054D1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</w:p>
          <w:p w:rsidR="00F054D1" w:rsidRPr="00270345" w:rsidRDefault="00F054D1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 и его роль в речи.»</w:t>
            </w: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F15E99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703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Метапредметные</w:t>
            </w:r>
            <w:proofErr w:type="spellEnd"/>
            <w:r w:rsidRPr="002703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УУД</w:t>
            </w:r>
          </w:p>
          <w:p w:rsidR="009B0AEE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</w:p>
          <w:p w:rsidR="00F15E99" w:rsidRPr="00270345" w:rsidRDefault="00F15E9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9B0AEE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и формулировать цель деятельности на уроке;</w:t>
            </w:r>
          </w:p>
          <w:p w:rsidR="009B0AEE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планировать свою деятельность на уроке;</w:t>
            </w:r>
          </w:p>
          <w:p w:rsidR="00F15E99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последовательность действий на уроке;</w:t>
            </w:r>
            <w:r w:rsidR="00F15E99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B0AEE" w:rsidRPr="00270345" w:rsidRDefault="00F054D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9B0AEE"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ознавательные:</w:t>
            </w:r>
          </w:p>
          <w:p w:rsidR="009B0AEE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своей системе знаний;</w:t>
            </w:r>
          </w:p>
          <w:p w:rsidR="00F15E99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  <w:r w:rsidR="00F15E99"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F15E99" w:rsidRPr="00270345" w:rsidRDefault="009B0AEE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выска</w:t>
            </w:r>
            <w:r w:rsidR="00F054D1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зывать свое предположение;</w:t>
            </w:r>
          </w:p>
          <w:p w:rsidR="00F054D1" w:rsidRPr="00270345" w:rsidRDefault="00F054D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054D1" w:rsidRPr="00270345" w:rsidRDefault="00F054D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точно и полно высказывать свои мысли;</w:t>
            </w:r>
          </w:p>
          <w:p w:rsidR="00F054D1" w:rsidRPr="00270345" w:rsidRDefault="00F054D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F054D1" w:rsidRPr="00270345" w:rsidRDefault="00F054D1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</w:tr>
    </w:tbl>
    <w:p w:rsidR="00EA1B39" w:rsidRPr="00270345" w:rsidRDefault="00EA1B39" w:rsidP="007739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4D1" w:rsidRPr="00270345" w:rsidRDefault="00F054D1" w:rsidP="007739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4D1" w:rsidRPr="00270345" w:rsidRDefault="00F054D1" w:rsidP="007739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3785"/>
        <w:gridCol w:w="3652"/>
        <w:gridCol w:w="4623"/>
      </w:tblGrid>
      <w:tr w:rsidR="00EA1B39" w:rsidRPr="00270345" w:rsidTr="005A151E">
        <w:tc>
          <w:tcPr>
            <w:tcW w:w="2790" w:type="dxa"/>
            <w:shd w:val="clear" w:color="auto" w:fill="auto"/>
          </w:tcPr>
          <w:p w:rsidR="00F054D1" w:rsidRPr="00270345" w:rsidRDefault="00F054D1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Проектирование и фиксация нового знания.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научить отличать имена существительные от других частей речи.</w:t>
            </w: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9</w:t>
            </w: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555C" w:rsidRPr="00270345" w:rsidRDefault="0048555C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10</w:t>
            </w: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E27A6" w:rsidRPr="004E27A6" w:rsidRDefault="004E27A6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12</w:t>
            </w: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E27A6" w:rsidRDefault="004E27A6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E27A6" w:rsidRPr="00270345" w:rsidRDefault="004E27A6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Физкультминутка.</w:t>
            </w: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22764" w:rsidRPr="004E27A6" w:rsidRDefault="004E27A6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13.</w:t>
            </w:r>
          </w:p>
          <w:p w:rsidR="00D22764" w:rsidRPr="00270345" w:rsidRDefault="00D2276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85" w:type="dxa"/>
            <w:shd w:val="clear" w:color="auto" w:fill="auto"/>
          </w:tcPr>
          <w:p w:rsidR="00EA1B39" w:rsidRPr="00270345" w:rsidRDefault="00F054D1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Что мы знаем об имени существительном?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48555C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 каждого слова своя работа. Одни называют признаки предметов, другие – действия, третьи – предметы. </w:t>
            </w:r>
          </w:p>
          <w:p w:rsidR="0048555C" w:rsidRPr="00270345" w:rsidRDefault="0048555C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«Назови одним словом».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48555C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еще могут обозначать имена существительные?</w:t>
            </w:r>
          </w:p>
          <w:p w:rsidR="0048555C" w:rsidRPr="00270345" w:rsidRDefault="0048555C" w:rsidP="007739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текст.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Здесь промчался трусливый …</w:t>
            </w:r>
            <w:proofErr w:type="gramStart"/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…….</w:t>
            </w:r>
            <w:proofErr w:type="gramEnd"/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заяц).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Сверкнула на солнце яркая шубка хитрой…</w:t>
            </w:r>
            <w:proofErr w:type="gramStart"/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…….</w:t>
            </w:r>
            <w:proofErr w:type="gramEnd"/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лисицы)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Белочка грызёт приготовленные летом …………</w:t>
            </w:r>
            <w:r w:rsidRPr="00270345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грибки и орешки)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Стучит по стволу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дерева …………</w:t>
            </w:r>
            <w:r w:rsidRPr="00270345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дятел)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Только лежит в своей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берлоге…………(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медведь)</w:t>
            </w:r>
            <w:r w:rsidRPr="0027034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703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 сосёт лапу.</w:t>
            </w:r>
          </w:p>
          <w:p w:rsidR="000C17D1" w:rsidRPr="00270345" w:rsidRDefault="000C17D1" w:rsidP="007739D5">
            <w:pPr>
              <w:pStyle w:val="c1"/>
              <w:spacing w:before="0" w:beforeAutospacing="0" w:after="0" w:afterAutospacing="0"/>
            </w:pPr>
            <w:r w:rsidRPr="00270345">
              <w:t xml:space="preserve">-Все ли понятно в тексте? 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нужно сделать, чтобы предложения имели смысл?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Давайте вместе подберем слова.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Спишите текст, вставляя пропущенные слова.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–На какие вопросы отвечают вставленные слова? Каким членом предложения являются имена существительные, которые отвечают на вопрос Кто?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слова вставили в третье предложение?</w:t>
            </w:r>
          </w:p>
          <w:p w:rsidR="00C84C87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слово вставили в пятое предложение?</w:t>
            </w:r>
          </w:p>
          <w:p w:rsidR="000C17D1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какой вопрос отвечает?</w:t>
            </w:r>
          </w:p>
          <w:p w:rsidR="00303D9E" w:rsidRPr="00270345" w:rsidRDefault="00C84C8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имена существительные, но в предложении будут являться второстепенными членами предложения.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Муравей не отдыхает.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день много успевает: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Наклониться, подтянуться,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Перепрыгнуть, изогнуться,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Пробежать и повернуться,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Перелезть и развернуться,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Проползти и увернуться,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на месте не споткнуться.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весь день. Назад - вперёд</w:t>
            </w:r>
          </w:p>
          <w:p w:rsidR="001F69A5" w:rsidRPr="00270345" w:rsidRDefault="001F69A5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совсем не устаёт.</w:t>
            </w:r>
          </w:p>
        </w:tc>
        <w:tc>
          <w:tcPr>
            <w:tcW w:w="3652" w:type="dxa"/>
            <w:shd w:val="clear" w:color="auto" w:fill="auto"/>
          </w:tcPr>
          <w:p w:rsidR="00EA1B39" w:rsidRPr="00270345" w:rsidRDefault="00EA1B3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-Имена существительные отвечаю на вопросы кто? что?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-Имена существительные обозначают предмет.</w:t>
            </w:r>
          </w:p>
          <w:p w:rsidR="00EA1B39" w:rsidRPr="00270345" w:rsidRDefault="00EA1B3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-Имена существительные бывают собственными и нарицательными, одушевленными и неодушевленными.</w:t>
            </w: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A1B39" w:rsidRPr="00270345" w:rsidRDefault="00EA1B3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225B89" w:rsidRPr="00270345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EA1B39" w:rsidRPr="00270345" w:rsidRDefault="00EA1B39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Явления природы.</w:t>
            </w:r>
          </w:p>
          <w:p w:rsidR="00225B89" w:rsidRPr="00270345" w:rsidRDefault="00EA1B39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Посуда.</w:t>
            </w: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Цветы.</w:t>
            </w:r>
          </w:p>
          <w:p w:rsidR="00EA1B39" w:rsidRPr="00270345" w:rsidRDefault="00EA1B39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Записывают слова в тетрадь.</w:t>
            </w: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детей.</w:t>
            </w:r>
          </w:p>
          <w:p w:rsidR="00EA1B39" w:rsidRPr="00270345" w:rsidRDefault="00EA1B39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191" w:rsidRPr="00270345" w:rsidRDefault="009B6191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191" w:rsidRPr="00270345" w:rsidRDefault="009B6191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191" w:rsidRPr="00270345" w:rsidRDefault="009B6191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A6" w:rsidRDefault="004E27A6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A6" w:rsidRDefault="004E27A6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5" w:rsidRPr="00270345" w:rsidRDefault="00BB01E6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7A6" w:rsidRPr="004E27A6">
              <w:rPr>
                <w:rFonts w:ascii="Times New Roman" w:hAnsi="Times New Roman" w:cs="Times New Roman"/>
                <w:sz w:val="24"/>
                <w:szCs w:val="24"/>
              </w:rPr>
              <w:t>Записывают полученный</w:t>
            </w:r>
            <w:r w:rsidR="004E27A6">
              <w:rPr>
                <w:rFonts w:ascii="Times New Roman" w:hAnsi="Times New Roman" w:cs="Times New Roman"/>
                <w:sz w:val="24"/>
                <w:szCs w:val="24"/>
              </w:rPr>
              <w:t xml:space="preserve"> текст в тетрадь. Проверка по образцу в парах. Отвечают на вопросы.</w:t>
            </w:r>
          </w:p>
          <w:p w:rsidR="0022778B" w:rsidRPr="00270345" w:rsidRDefault="0022778B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78B" w:rsidRPr="00270345" w:rsidRDefault="0022778B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778B" w:rsidRPr="00270345" w:rsidRDefault="0022778B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778B" w:rsidRPr="00270345" w:rsidRDefault="0022778B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191" w:rsidRPr="00270345" w:rsidRDefault="009B619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6191" w:rsidRPr="00270345" w:rsidRDefault="009B619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A3E" w:rsidRPr="00270345" w:rsidRDefault="006C2A3E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17D1" w:rsidRPr="004E27A6" w:rsidRDefault="004E27A6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17D1" w:rsidRPr="004E27A6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17D1" w:rsidRPr="00270345" w:rsidRDefault="000C17D1" w:rsidP="007739D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3" w:type="dxa"/>
          </w:tcPr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границы знания-незнания;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используя информацию, находить ответы на вопросы;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высказывать свое мнение;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осуществлять самоконтроль;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48555C" w:rsidRPr="00270345" w:rsidRDefault="0048555C" w:rsidP="0048555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слушать и понимать речь учителя;</w:t>
            </w:r>
          </w:p>
          <w:p w:rsidR="008F7BBB" w:rsidRPr="00270345" w:rsidRDefault="008F7BBB" w:rsidP="008F7BBB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sz w:val="24"/>
                <w:szCs w:val="24"/>
                <w:lang w:eastAsia="ru-RU"/>
              </w:rPr>
              <w:t>- с достаточной полнотой и точностью выражать свои мысли;</w:t>
            </w:r>
          </w:p>
          <w:p w:rsidR="008F7BBB" w:rsidRPr="00270345" w:rsidRDefault="008F7BBB" w:rsidP="008F7BB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703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8F7BBB" w:rsidRPr="00270345" w:rsidRDefault="008F7BBB" w:rsidP="008F7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определять общие для всех правила поведения;</w:t>
            </w:r>
          </w:p>
          <w:p w:rsidR="00EA1B39" w:rsidRPr="00270345" w:rsidRDefault="008F7BBB" w:rsidP="008F7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 оценивать усваиваемое содержание материала;</w:t>
            </w:r>
          </w:p>
        </w:tc>
      </w:tr>
    </w:tbl>
    <w:p w:rsidR="00EB4CDB" w:rsidRPr="004E27A6" w:rsidRDefault="00EB4CDB" w:rsidP="0003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3755"/>
        <w:gridCol w:w="3686"/>
        <w:gridCol w:w="4677"/>
      </w:tblGrid>
      <w:tr w:rsidR="008A34B4" w:rsidRPr="00270345" w:rsidTr="006C2A3E">
        <w:tc>
          <w:tcPr>
            <w:tcW w:w="2732" w:type="dxa"/>
            <w:shd w:val="clear" w:color="auto" w:fill="auto"/>
          </w:tcPr>
          <w:p w:rsidR="004E27A6" w:rsidRPr="00270345" w:rsidRDefault="00E7265F" w:rsidP="005A1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4E27A6" w:rsidRPr="0027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этап. Самостоятельная работа с проверкой по эталону.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дифференцированную работу с последующей </w:t>
            </w:r>
            <w:r w:rsidR="002A752D"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проверкой.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55" w:type="dxa"/>
            <w:shd w:val="clear" w:color="auto" w:fill="auto"/>
          </w:tcPr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-Перед вами лежат карточки</w:t>
            </w:r>
            <w:r w:rsidR="005A1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52D"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2534"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1)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себе ту, задания на которой вы сможете выполнить. Подчеркните те имена существительные, которые будут соответствовать </w:t>
            </w:r>
            <w:proofErr w:type="spell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значениям.Красная</w:t>
            </w:r>
            <w:proofErr w:type="spell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-высокий уровень, синяя-средний уровень, зеленая-низкий уровень. 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карточка: 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человека- </w:t>
            </w:r>
            <w:proofErr w:type="spellStart"/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доброта,красота</w:t>
            </w:r>
            <w:proofErr w:type="spellEnd"/>
            <w:proofErr w:type="gram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вежливость,быстрота,доброжелательность</w:t>
            </w:r>
            <w:proofErr w:type="spell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трусость, высота. 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названия-море, </w:t>
            </w: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Москва,  гора</w:t>
            </w:r>
            <w:proofErr w:type="gram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, Россия, город, Волга, равнина, Байкал.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Синяя карточка: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Зерновые культуры-</w:t>
            </w:r>
            <w:proofErr w:type="spellStart"/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лен,пшеница</w:t>
            </w:r>
            <w:proofErr w:type="spellEnd"/>
            <w:proofErr w:type="gram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, хлопок, ячмень, шерсть, рожь, васильки, овес.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Профессии-штангист, водитель, повар, футболист, учитель, продавец, хоккеист, студент, врач.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Зеленая карточка: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Игрушки-штанга, мяч, портфель, ручка, кукла, пирамидка, коньки, кубики, юла.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Мебель-диван, ковёр, стол, компьютер, шкаф, кровать, телевизор, кресло.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-Давайте проверим вашу работу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8A34B4" w:rsidRPr="00270345" w:rsidRDefault="002A752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Дифференцированная </w:t>
            </w: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A34B4" w:rsidRPr="00270345">
              <w:rPr>
                <w:rFonts w:ascii="Times New Roman" w:hAnsi="Times New Roman" w:cs="Times New Roman"/>
                <w:sz w:val="24"/>
                <w:szCs w:val="24"/>
              </w:rPr>
              <w:t>абота  по</w:t>
            </w:r>
            <w:proofErr w:type="gramEnd"/>
            <w:r w:rsidR="008A34B4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карточкам.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52D" w:rsidRPr="00270345" w:rsidRDefault="002A752D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D5" w:rsidRPr="00270345" w:rsidRDefault="007739D5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DB" w:rsidRPr="00270345" w:rsidRDefault="00EB4CDB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DB" w:rsidRPr="00270345" w:rsidRDefault="00EB4CDB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Проверяют</w:t>
            </w:r>
            <w:r w:rsidR="002A752D"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по образцу </w:t>
            </w:r>
            <w:r w:rsidR="002A752D"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2).</w:t>
            </w:r>
          </w:p>
        </w:tc>
        <w:tc>
          <w:tcPr>
            <w:tcW w:w="4677" w:type="dxa"/>
          </w:tcPr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(УУД)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-отличать верно выполненное задание от неверного; 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-осуществлять самоконтроль;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</w:p>
          <w:p w:rsidR="008A34B4" w:rsidRPr="00270345" w:rsidRDefault="008A34B4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 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анализ учебного материала;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8A34B4" w:rsidRPr="00270345" w:rsidRDefault="008A34B4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 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понимать речь других;</w:t>
            </w: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</w:tbl>
    <w:p w:rsidR="00EB4CDB" w:rsidRPr="00E7265F" w:rsidRDefault="00EB4CDB" w:rsidP="005A15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151E" w:rsidRPr="00270345" w:rsidRDefault="005A151E" w:rsidP="005A15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685"/>
        <w:gridCol w:w="3686"/>
        <w:gridCol w:w="4677"/>
      </w:tblGrid>
      <w:tr w:rsidR="00B44367" w:rsidRPr="00270345" w:rsidTr="006C2A3E">
        <w:tc>
          <w:tcPr>
            <w:tcW w:w="2802" w:type="dxa"/>
            <w:shd w:val="clear" w:color="auto" w:fill="auto"/>
          </w:tcPr>
          <w:p w:rsidR="005A151E" w:rsidRPr="00270345" w:rsidRDefault="00E7265F" w:rsidP="005A1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="005A151E" w:rsidRPr="0027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этап. Рефлексия учебной деятельности на уроке.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зафиксировать новое содержание на уроке. Организовать рефлексию и самооценку учениками учебной деятельности.</w:t>
            </w: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</w:t>
            </w:r>
            <w:r w:rsidR="000B70F4"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</w:t>
            </w:r>
            <w:r w:rsidR="000B70F4"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</w:t>
            </w:r>
            <w:r w:rsidR="000B70F4"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1</w:t>
            </w:r>
            <w:r w:rsidR="000B70F4" w:rsidRPr="00320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  <w:p w:rsidR="00225B89" w:rsidRPr="00320898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5B89" w:rsidRPr="00270345" w:rsidRDefault="00225B89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739D5" w:rsidRPr="00270345" w:rsidRDefault="007739D5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Имя существительное - </w:t>
            </w:r>
            <w:r w:rsidR="00B44367" w:rsidRPr="00270345">
              <w:rPr>
                <w:rFonts w:ascii="Times New Roman" w:hAnsi="Times New Roman"/>
                <w:sz w:val="24"/>
                <w:szCs w:val="24"/>
              </w:rPr>
              <w:t>это: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А) часть слова;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Б) часть речи;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В) часть предложения.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2) Имя </w:t>
            </w:r>
            <w:proofErr w:type="gramStart"/>
            <w:r w:rsidRPr="00270345">
              <w:rPr>
                <w:rFonts w:ascii="Times New Roman" w:hAnsi="Times New Roman"/>
                <w:sz w:val="24"/>
                <w:szCs w:val="24"/>
              </w:rPr>
              <w:t>существительное  обозначает</w:t>
            </w:r>
            <w:proofErr w:type="gramEnd"/>
            <w:r w:rsidRPr="00270345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                              А) действие предмета;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Б) предмет;    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В) признак предмета.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3) На какие вопросы отвечают имена существительные?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А) Кто? Что?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Б) Какая? Какое? Какие?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В) Что делать? Что сделать?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4) Какое из однокоренных </w:t>
            </w:r>
            <w:proofErr w:type="gramStart"/>
            <w:r w:rsidRPr="00270345">
              <w:rPr>
                <w:rFonts w:ascii="Times New Roman" w:hAnsi="Times New Roman"/>
                <w:sz w:val="24"/>
                <w:szCs w:val="24"/>
              </w:rPr>
              <w:t>слов,  является</w:t>
            </w:r>
            <w:proofErr w:type="gramEnd"/>
            <w:r w:rsidRPr="00270345">
              <w:rPr>
                <w:rFonts w:ascii="Times New Roman" w:hAnsi="Times New Roman"/>
                <w:sz w:val="24"/>
                <w:szCs w:val="24"/>
              </w:rPr>
              <w:t xml:space="preserve"> именем существительным?                                                                                                             А) походка;                  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Б) проходил;        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В) проходной.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4) </w:t>
            </w:r>
            <w:proofErr w:type="gramStart"/>
            <w:r w:rsidRPr="0027034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70345">
              <w:rPr>
                <w:rFonts w:ascii="Times New Roman" w:hAnsi="Times New Roman"/>
                <w:sz w:val="24"/>
                <w:szCs w:val="24"/>
              </w:rPr>
              <w:t xml:space="preserve"> какой строке все слова являются именем существительным?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А) рисовать, рисунок, рисование;               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 Б) море, моряк, приморье;                                    </w:t>
            </w:r>
          </w:p>
          <w:p w:rsidR="00B44367" w:rsidRPr="00270345" w:rsidRDefault="00B81D5E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В</w:t>
            </w:r>
            <w:r w:rsidR="00B44367" w:rsidRPr="00270345">
              <w:rPr>
                <w:rFonts w:ascii="Times New Roman" w:hAnsi="Times New Roman"/>
                <w:sz w:val="24"/>
                <w:szCs w:val="24"/>
              </w:rPr>
              <w:t>) лес, лесник, лесной</w:t>
            </w:r>
            <w:r w:rsidR="008E30B8" w:rsidRPr="002703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0B8" w:rsidRPr="00270345" w:rsidRDefault="008E30B8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>- Проверьте свою работу по ключу:</w:t>
            </w:r>
          </w:p>
          <w:p w:rsidR="00394C7A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0345">
              <w:rPr>
                <w:rFonts w:ascii="Times New Roman" w:hAnsi="Times New Roman"/>
                <w:sz w:val="24"/>
                <w:szCs w:val="24"/>
              </w:rPr>
              <w:t xml:space="preserve"> 1) б        2) б       3) а    4) б       </w:t>
            </w:r>
          </w:p>
          <w:p w:rsidR="00B44367" w:rsidRPr="00270345" w:rsidRDefault="00B44367" w:rsidP="00773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Подведём итог урока.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были ваши трудности? Что для этого нужно сделать?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Выставляются оценки.</w:t>
            </w:r>
          </w:p>
        </w:tc>
        <w:tc>
          <w:tcPr>
            <w:tcW w:w="3686" w:type="dxa"/>
          </w:tcPr>
          <w:p w:rsidR="00B44367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работа.</w:t>
            </w: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D5" w:rsidRPr="00270345" w:rsidRDefault="007739D5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D5" w:rsidRPr="00270345" w:rsidRDefault="007739D5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Проверяют работу.</w:t>
            </w: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0B8" w:rsidRPr="00270345" w:rsidRDefault="008E30B8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702" w:rsidRPr="00270345" w:rsidRDefault="00FD0702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деятельности.</w:t>
            </w:r>
          </w:p>
          <w:p w:rsidR="00FD0702" w:rsidRPr="00270345" w:rsidRDefault="00FD0702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было интересно…</w:t>
            </w:r>
          </w:p>
          <w:p w:rsidR="00FD0702" w:rsidRPr="00270345" w:rsidRDefault="00FD0702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Мне было трудно…</w:t>
            </w:r>
          </w:p>
          <w:p w:rsidR="00FD0702" w:rsidRPr="00270345" w:rsidRDefault="00FD0702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Я научился…</w:t>
            </w:r>
          </w:p>
        </w:tc>
        <w:tc>
          <w:tcPr>
            <w:tcW w:w="4677" w:type="dxa"/>
          </w:tcPr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(УУД)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-осуществлять самоконтроль;</w:t>
            </w:r>
          </w:p>
          <w:p w:rsidR="00B44367" w:rsidRPr="00270345" w:rsidRDefault="00B44367" w:rsidP="00773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 давать оценку деятельности на уроке совместно с учителем и одноклассниками;</w:t>
            </w:r>
          </w:p>
          <w:p w:rsidR="00B44367" w:rsidRPr="00270345" w:rsidRDefault="00B44367" w:rsidP="007739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eastAsia="Times New Roman" w:hAnsi="Times New Roman" w:cs="Times New Roman"/>
                <w:sz w:val="24"/>
                <w:szCs w:val="24"/>
              </w:rPr>
              <w:t>-выделять и осознавать то, что уже усвоено и что нужно еще усвоить</w:t>
            </w:r>
          </w:p>
        </w:tc>
      </w:tr>
    </w:tbl>
    <w:p w:rsidR="00523D8D" w:rsidRPr="00270345" w:rsidRDefault="00523D8D" w:rsidP="00AE4A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34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</w:t>
      </w:r>
    </w:p>
    <w:p w:rsidR="00C42534" w:rsidRPr="00270345" w:rsidRDefault="00523D8D" w:rsidP="00AE4A96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03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C42534" w:rsidRPr="002703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Приложение №1 </w:t>
      </w:r>
    </w:p>
    <w:p w:rsidR="00C42534" w:rsidRPr="00270345" w:rsidRDefault="00C42534" w:rsidP="00C4253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7F79" w:rsidRPr="00270345" w:rsidRDefault="00C42534" w:rsidP="00AE4A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345">
        <w:rPr>
          <w:rFonts w:ascii="Times New Roman" w:eastAsia="Calibri" w:hAnsi="Times New Roman" w:cs="Times New Roman"/>
          <w:b/>
          <w:sz w:val="24"/>
          <w:szCs w:val="24"/>
        </w:rPr>
        <w:t>Карто</w:t>
      </w:r>
      <w:r w:rsidR="00AE4A96" w:rsidRPr="00270345">
        <w:rPr>
          <w:rFonts w:ascii="Times New Roman" w:eastAsia="Calibri" w:hAnsi="Times New Roman" w:cs="Times New Roman"/>
          <w:b/>
          <w:sz w:val="24"/>
          <w:szCs w:val="24"/>
        </w:rPr>
        <w:t xml:space="preserve">чки с </w:t>
      </w:r>
      <w:proofErr w:type="spellStart"/>
      <w:r w:rsidR="00AE4A96" w:rsidRPr="00270345">
        <w:rPr>
          <w:rFonts w:ascii="Times New Roman" w:eastAsia="Calibri" w:hAnsi="Times New Roman" w:cs="Times New Roman"/>
          <w:b/>
          <w:sz w:val="24"/>
          <w:szCs w:val="24"/>
        </w:rPr>
        <w:t>разноуровневыми</w:t>
      </w:r>
      <w:proofErr w:type="spellEnd"/>
      <w:r w:rsidR="00AE4A96" w:rsidRPr="00270345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заданиями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245"/>
        <w:gridCol w:w="4961"/>
      </w:tblGrid>
      <w:tr w:rsidR="00AD7F20" w:rsidRPr="00270345" w:rsidTr="00EB4CDB">
        <w:trPr>
          <w:trHeight w:val="2687"/>
        </w:trPr>
        <w:tc>
          <w:tcPr>
            <w:tcW w:w="5104" w:type="dxa"/>
          </w:tcPr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1      </w:t>
            </w:r>
          </w:p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Выбери из списка </w:t>
            </w: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</w:t>
            </w:r>
            <w:r w:rsidR="000328C5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относятся к данной группе.</w:t>
            </w:r>
          </w:p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AD7F20" w:rsidRPr="00270345" w:rsidRDefault="00AD7F20" w:rsidP="00A76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человека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- доброта, красота, вежливость, быстрота, доброжелательность, трусость, высота. </w:t>
            </w:r>
          </w:p>
          <w:p w:rsidR="00AD7F20" w:rsidRDefault="00AD7F20" w:rsidP="000950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названия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-море, </w:t>
            </w: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Москва,  гора</w:t>
            </w:r>
            <w:proofErr w:type="gram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, Россия, город, Волга, равнина, Байкал.</w:t>
            </w:r>
          </w:p>
          <w:p w:rsidR="00095082" w:rsidRDefault="00095082" w:rsidP="000950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82" w:rsidRPr="00095082" w:rsidRDefault="00095082" w:rsidP="000950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2</w:t>
            </w:r>
          </w:p>
          <w:p w:rsidR="00AD7F20" w:rsidRPr="00270345" w:rsidRDefault="00AD7F20" w:rsidP="00A761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Выбери из списка слова</w:t>
            </w:r>
            <w:r w:rsidR="000328C5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 относятся к данной группе.</w:t>
            </w:r>
          </w:p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AD7F20" w:rsidRPr="00270345" w:rsidRDefault="00AD7F20" w:rsidP="00A76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Зерновые культуры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- лен, пшеница, хлопок, ячмень, шерсть, рожь, васильки, овес.</w:t>
            </w:r>
          </w:p>
          <w:p w:rsidR="00AD7F20" w:rsidRPr="00270345" w:rsidRDefault="00AD7F20" w:rsidP="00A76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-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штангист, водитель, повар, футболист, учитель, продавец, хоккеист, студент, врач.</w:t>
            </w:r>
          </w:p>
          <w:p w:rsidR="00AD7F20" w:rsidRPr="00270345" w:rsidRDefault="00AD7F20" w:rsidP="00FF23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AD7F20" w:rsidRPr="00270345" w:rsidRDefault="00AD7F20" w:rsidP="00A761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2</w:t>
            </w:r>
          </w:p>
          <w:p w:rsidR="00AD7F20" w:rsidRPr="00270345" w:rsidRDefault="00AD7F20" w:rsidP="00A761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Выбери из списка </w:t>
            </w: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</w:t>
            </w:r>
            <w:r w:rsidR="000328C5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относятся к данной группе.</w:t>
            </w:r>
          </w:p>
          <w:p w:rsidR="00AD7F20" w:rsidRPr="00270345" w:rsidRDefault="00AD7F20" w:rsidP="00A761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F20" w:rsidRPr="00270345" w:rsidRDefault="00AD7F20" w:rsidP="00A76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-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штанга, мяч, портфель, ручка, кукла, пирамидка, коньки, кубики, юла.</w:t>
            </w:r>
          </w:p>
          <w:p w:rsidR="00AD7F20" w:rsidRPr="00270345" w:rsidRDefault="00AD7F20" w:rsidP="00A76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Мебель-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диван, ковёр, стол, компьютер, шкаф, кровать, телевизор, кресло.</w:t>
            </w:r>
          </w:p>
          <w:p w:rsidR="00AD7F20" w:rsidRPr="00270345" w:rsidRDefault="00AD7F20" w:rsidP="00A761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2534" w:rsidRPr="00270345" w:rsidRDefault="00C42534" w:rsidP="008A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4D0F" w:rsidRPr="00270345" w:rsidRDefault="00AD7F20" w:rsidP="003F4D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0345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№2</w:t>
      </w:r>
    </w:p>
    <w:p w:rsidR="00AD7F20" w:rsidRPr="00270345" w:rsidRDefault="00AD7F20" w:rsidP="003F4D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0345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Карточки с </w:t>
      </w:r>
      <w:proofErr w:type="spellStart"/>
      <w:r w:rsidRPr="00270345">
        <w:rPr>
          <w:rFonts w:ascii="Times New Roman" w:eastAsia="Calibri" w:hAnsi="Times New Roman" w:cs="Times New Roman"/>
          <w:b/>
          <w:sz w:val="24"/>
          <w:szCs w:val="24"/>
        </w:rPr>
        <w:t>разноуровневыми</w:t>
      </w:r>
      <w:proofErr w:type="spellEnd"/>
      <w:r w:rsidRPr="00270345">
        <w:rPr>
          <w:rFonts w:ascii="Times New Roman" w:eastAsia="Calibri" w:hAnsi="Times New Roman" w:cs="Times New Roman"/>
          <w:b/>
          <w:sz w:val="24"/>
          <w:szCs w:val="24"/>
        </w:rPr>
        <w:t xml:space="preserve"> заданиями.</w:t>
      </w:r>
    </w:p>
    <w:p w:rsidR="00AD7F20" w:rsidRPr="00270345" w:rsidRDefault="00AD7F20" w:rsidP="003F4D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245"/>
        <w:gridCol w:w="4961"/>
      </w:tblGrid>
      <w:tr w:rsidR="00AD7F20" w:rsidRPr="00270345" w:rsidTr="00EB4CDB">
        <w:trPr>
          <w:trHeight w:val="2687"/>
        </w:trPr>
        <w:tc>
          <w:tcPr>
            <w:tcW w:w="5104" w:type="dxa"/>
          </w:tcPr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1      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Выбери из списка </w:t>
            </w: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</w:t>
            </w:r>
            <w:r w:rsidR="00EB4CDB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относятся к данной группе.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человека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доброта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красота,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вежливость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быстрота,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доброжелательность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трусость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высота. </w:t>
            </w: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названия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-море, </w:t>
            </w:r>
            <w:proofErr w:type="gramStart"/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Москва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,  гора</w:t>
            </w:r>
            <w:proofErr w:type="gramEnd"/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Россия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город,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Волга,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равнина,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Байкал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2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Выбери из списка </w:t>
            </w: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</w:t>
            </w:r>
            <w:r w:rsidR="00EB4CDB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относятся к данной группе.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Зерновые культуры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- лен,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пшеница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хлопок,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ячмень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шерсть,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рожь,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васильки,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овес.</w:t>
            </w: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-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штангист,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водитель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повар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футболист,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продавец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хоккеист, студент,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врач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Карточка  №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2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Выбери из списка </w:t>
            </w:r>
            <w:proofErr w:type="gramStart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</w:t>
            </w:r>
            <w:r w:rsidR="00EB4CDB"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которые</w:t>
            </w:r>
            <w:proofErr w:type="gramEnd"/>
            <w:r w:rsidRPr="0027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относятся к данной группе.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-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 штанга,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мяч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портфель, ручка,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кукла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пирамидка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коньки,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кубики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юла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20" w:rsidRPr="00270345" w:rsidRDefault="00AD7F20" w:rsidP="009B61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Мебель</w:t>
            </w:r>
            <w:r w:rsidR="000328C5"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328C5" w:rsidRPr="00270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диван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ковёр,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стол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шкаф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кровать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 xml:space="preserve">, телевизор, </w:t>
            </w:r>
            <w:r w:rsidRPr="002703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кресло</w:t>
            </w:r>
            <w:r w:rsidRPr="00270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20" w:rsidRPr="00270345" w:rsidRDefault="00AD7F20" w:rsidP="009B61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33E1" w:rsidRPr="00270345" w:rsidRDefault="006A33E1" w:rsidP="00523D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5D99" w:rsidRPr="00270345" w:rsidRDefault="00345D99" w:rsidP="00345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345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270345">
        <w:rPr>
          <w:rFonts w:ascii="Times New Roman" w:hAnsi="Times New Roman" w:cs="Times New Roman"/>
          <w:sz w:val="24"/>
          <w:szCs w:val="24"/>
        </w:rPr>
        <w:t>В.П.Канакина</w:t>
      </w:r>
      <w:proofErr w:type="spellEnd"/>
      <w:r w:rsidRPr="00270345">
        <w:rPr>
          <w:rFonts w:ascii="Times New Roman" w:hAnsi="Times New Roman" w:cs="Times New Roman"/>
          <w:sz w:val="24"/>
          <w:szCs w:val="24"/>
        </w:rPr>
        <w:t xml:space="preserve">. Русский язык. 4 класс. </w:t>
      </w:r>
      <w:r w:rsidRPr="002703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0345">
        <w:rPr>
          <w:rFonts w:ascii="Times New Roman" w:hAnsi="Times New Roman" w:cs="Times New Roman"/>
          <w:sz w:val="24"/>
          <w:szCs w:val="24"/>
        </w:rPr>
        <w:t xml:space="preserve"> часть. М.: Просвещение, 2014 </w:t>
      </w:r>
    </w:p>
    <w:p w:rsidR="00345D99" w:rsidRPr="00270345" w:rsidRDefault="00345D99" w:rsidP="00345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345">
        <w:rPr>
          <w:rFonts w:ascii="Times New Roman" w:hAnsi="Times New Roman" w:cs="Times New Roman"/>
          <w:sz w:val="24"/>
          <w:szCs w:val="24"/>
        </w:rPr>
        <w:t xml:space="preserve">Рабочая тетрадь № 1 по русскому языку: 4 класс: к учебнику </w:t>
      </w:r>
      <w:proofErr w:type="spellStart"/>
      <w:r w:rsidRPr="00270345">
        <w:rPr>
          <w:rFonts w:ascii="Times New Roman" w:hAnsi="Times New Roman" w:cs="Times New Roman"/>
          <w:sz w:val="24"/>
          <w:szCs w:val="24"/>
        </w:rPr>
        <w:t>В.П.Канакиной</w:t>
      </w:r>
      <w:proofErr w:type="spellEnd"/>
      <w:r w:rsidRPr="002703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0345">
        <w:rPr>
          <w:rFonts w:ascii="Times New Roman" w:hAnsi="Times New Roman" w:cs="Times New Roman"/>
          <w:sz w:val="24"/>
          <w:szCs w:val="24"/>
        </w:rPr>
        <w:t>В.Г.Горецкого</w:t>
      </w:r>
      <w:proofErr w:type="spellEnd"/>
      <w:r w:rsidRPr="00270345">
        <w:rPr>
          <w:rFonts w:ascii="Times New Roman" w:hAnsi="Times New Roman" w:cs="Times New Roman"/>
          <w:sz w:val="24"/>
          <w:szCs w:val="24"/>
        </w:rPr>
        <w:t xml:space="preserve"> «Русский язык. 4</w:t>
      </w:r>
      <w:proofErr w:type="gramStart"/>
      <w:r w:rsidRPr="00270345">
        <w:rPr>
          <w:rFonts w:ascii="Times New Roman" w:hAnsi="Times New Roman" w:cs="Times New Roman"/>
          <w:sz w:val="24"/>
          <w:szCs w:val="24"/>
        </w:rPr>
        <w:t>класс»/</w:t>
      </w:r>
      <w:proofErr w:type="gramEnd"/>
      <w:r w:rsidRPr="00270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345">
        <w:rPr>
          <w:rFonts w:ascii="Times New Roman" w:hAnsi="Times New Roman" w:cs="Times New Roman"/>
          <w:sz w:val="24"/>
          <w:szCs w:val="24"/>
        </w:rPr>
        <w:t>Е.М.Тихомирова</w:t>
      </w:r>
      <w:proofErr w:type="spellEnd"/>
      <w:r w:rsidRPr="00270345">
        <w:rPr>
          <w:rFonts w:ascii="Times New Roman" w:hAnsi="Times New Roman" w:cs="Times New Roman"/>
          <w:sz w:val="24"/>
          <w:szCs w:val="24"/>
        </w:rPr>
        <w:t xml:space="preserve">. – М: Экзамен, 2014.Методическое пособие </w:t>
      </w:r>
      <w:proofErr w:type="spellStart"/>
      <w:r w:rsidRPr="00270345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270345">
        <w:rPr>
          <w:rFonts w:ascii="Times New Roman" w:hAnsi="Times New Roman" w:cs="Times New Roman"/>
          <w:sz w:val="24"/>
          <w:szCs w:val="24"/>
        </w:rPr>
        <w:t xml:space="preserve"> Т.Н. Поурочные разработки по русскому языку. 4 класс. – М.: ВАКО, 2014.</w:t>
      </w:r>
    </w:p>
    <w:sectPr w:rsidR="00345D99" w:rsidRPr="00270345" w:rsidSect="00E7265F">
      <w:footerReference w:type="default" r:id="rId8"/>
      <w:pgSz w:w="16838" w:h="11906" w:orient="landscape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6AD" w:rsidRDefault="001816AD" w:rsidP="003F4D0F">
      <w:pPr>
        <w:spacing w:after="0" w:line="240" w:lineRule="auto"/>
      </w:pPr>
      <w:r>
        <w:separator/>
      </w:r>
    </w:p>
  </w:endnote>
  <w:endnote w:type="continuationSeparator" w:id="0">
    <w:p w:rsidR="001816AD" w:rsidRDefault="001816AD" w:rsidP="003F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B8" w:rsidRDefault="00C535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6AD" w:rsidRDefault="001816AD" w:rsidP="003F4D0F">
      <w:pPr>
        <w:spacing w:after="0" w:line="240" w:lineRule="auto"/>
      </w:pPr>
      <w:r>
        <w:separator/>
      </w:r>
    </w:p>
  </w:footnote>
  <w:footnote w:type="continuationSeparator" w:id="0">
    <w:p w:rsidR="001816AD" w:rsidRDefault="001816AD" w:rsidP="003F4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D271B"/>
    <w:multiLevelType w:val="multilevel"/>
    <w:tmpl w:val="C4CC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3315D"/>
    <w:multiLevelType w:val="hybridMultilevel"/>
    <w:tmpl w:val="65CC9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A758C"/>
    <w:multiLevelType w:val="multilevel"/>
    <w:tmpl w:val="ABDA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51705"/>
    <w:multiLevelType w:val="hybridMultilevel"/>
    <w:tmpl w:val="D1820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E1"/>
    <w:rsid w:val="000328C5"/>
    <w:rsid w:val="000511FC"/>
    <w:rsid w:val="00095082"/>
    <w:rsid w:val="000B70F4"/>
    <w:rsid w:val="000C17D1"/>
    <w:rsid w:val="000E3D59"/>
    <w:rsid w:val="00125D9A"/>
    <w:rsid w:val="00144159"/>
    <w:rsid w:val="001816AD"/>
    <w:rsid w:val="00187F79"/>
    <w:rsid w:val="001F69A5"/>
    <w:rsid w:val="00201003"/>
    <w:rsid w:val="00225B89"/>
    <w:rsid w:val="0022778B"/>
    <w:rsid w:val="00270345"/>
    <w:rsid w:val="002A752D"/>
    <w:rsid w:val="002C68C2"/>
    <w:rsid w:val="002E481D"/>
    <w:rsid w:val="00303D9E"/>
    <w:rsid w:val="00320898"/>
    <w:rsid w:val="00323DFF"/>
    <w:rsid w:val="00345D99"/>
    <w:rsid w:val="00394C7A"/>
    <w:rsid w:val="003E2ECB"/>
    <w:rsid w:val="003F08DD"/>
    <w:rsid w:val="003F4D0F"/>
    <w:rsid w:val="003F6241"/>
    <w:rsid w:val="00463879"/>
    <w:rsid w:val="0048555C"/>
    <w:rsid w:val="004E27A6"/>
    <w:rsid w:val="00522463"/>
    <w:rsid w:val="00523D8D"/>
    <w:rsid w:val="00552C7E"/>
    <w:rsid w:val="00564ABF"/>
    <w:rsid w:val="005A151E"/>
    <w:rsid w:val="0061356D"/>
    <w:rsid w:val="006A33E1"/>
    <w:rsid w:val="006B2F87"/>
    <w:rsid w:val="006C2A3E"/>
    <w:rsid w:val="007254C9"/>
    <w:rsid w:val="007739D5"/>
    <w:rsid w:val="008213B6"/>
    <w:rsid w:val="00837337"/>
    <w:rsid w:val="00866F88"/>
    <w:rsid w:val="00877954"/>
    <w:rsid w:val="008A34B4"/>
    <w:rsid w:val="008C1EB6"/>
    <w:rsid w:val="008E2911"/>
    <w:rsid w:val="008E30B8"/>
    <w:rsid w:val="008E6B2A"/>
    <w:rsid w:val="008F7BBB"/>
    <w:rsid w:val="00930E6A"/>
    <w:rsid w:val="009464FD"/>
    <w:rsid w:val="009B0AEE"/>
    <w:rsid w:val="009B6191"/>
    <w:rsid w:val="009F660B"/>
    <w:rsid w:val="00A761DF"/>
    <w:rsid w:val="00A90601"/>
    <w:rsid w:val="00AC7235"/>
    <w:rsid w:val="00AD7F20"/>
    <w:rsid w:val="00AE4A96"/>
    <w:rsid w:val="00B17603"/>
    <w:rsid w:val="00B42063"/>
    <w:rsid w:val="00B44367"/>
    <w:rsid w:val="00B81D5E"/>
    <w:rsid w:val="00BB01E6"/>
    <w:rsid w:val="00BC45B2"/>
    <w:rsid w:val="00BC5A41"/>
    <w:rsid w:val="00BD0BF6"/>
    <w:rsid w:val="00BF315A"/>
    <w:rsid w:val="00C04F78"/>
    <w:rsid w:val="00C42534"/>
    <w:rsid w:val="00C535B8"/>
    <w:rsid w:val="00C84C87"/>
    <w:rsid w:val="00D22764"/>
    <w:rsid w:val="00DC121E"/>
    <w:rsid w:val="00E22553"/>
    <w:rsid w:val="00E7265F"/>
    <w:rsid w:val="00EA1B39"/>
    <w:rsid w:val="00EB4CDB"/>
    <w:rsid w:val="00F054D1"/>
    <w:rsid w:val="00F15E99"/>
    <w:rsid w:val="00F753C6"/>
    <w:rsid w:val="00F950DC"/>
    <w:rsid w:val="00FD0702"/>
    <w:rsid w:val="00FF2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DB9F0-E3A0-4C98-A59F-D397B7FA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1E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3D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0E3D59"/>
  </w:style>
  <w:style w:type="character" w:customStyle="1" w:styleId="c3">
    <w:name w:val="c3"/>
    <w:rsid w:val="000E3D59"/>
  </w:style>
  <w:style w:type="paragraph" w:styleId="a7">
    <w:name w:val="Balloon Text"/>
    <w:basedOn w:val="a"/>
    <w:link w:val="a8"/>
    <w:uiPriority w:val="99"/>
    <w:semiHidden/>
    <w:unhideWhenUsed/>
    <w:rsid w:val="00F1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E9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0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C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F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A34B4"/>
    <w:rPr>
      <w:b/>
      <w:bCs/>
    </w:rPr>
  </w:style>
  <w:style w:type="paragraph" w:styleId="aa">
    <w:name w:val="header"/>
    <w:basedOn w:val="a"/>
    <w:link w:val="ab"/>
    <w:uiPriority w:val="99"/>
    <w:unhideWhenUsed/>
    <w:rsid w:val="003F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4D0F"/>
  </w:style>
  <w:style w:type="paragraph" w:styleId="ac">
    <w:name w:val="footer"/>
    <w:basedOn w:val="a"/>
    <w:link w:val="ad"/>
    <w:uiPriority w:val="99"/>
    <w:unhideWhenUsed/>
    <w:rsid w:val="003F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dorova_t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E1252E5-DF98-42AA-9144-64D859B229B5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184</TotalTime>
  <Pages>11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2016-10-16T03:14:00Z</dcterms:created>
  <dcterms:modified xsi:type="dcterms:W3CDTF">2016-10-21T04:04:00Z</dcterms:modified>
</cp:coreProperties>
</file>