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64" w:rsidRPr="00667C19" w:rsidRDefault="007C3F64" w:rsidP="00607E1C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67C1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67C19">
        <w:rPr>
          <w:rFonts w:ascii="Times New Roman" w:hAnsi="Times New Roman" w:cs="Times New Roman"/>
          <w:sz w:val="24"/>
          <w:szCs w:val="24"/>
        </w:rPr>
        <w:t xml:space="preserve"> </w:t>
      </w:r>
      <w:r w:rsidRPr="00667C19">
        <w:rPr>
          <w:rFonts w:ascii="Times New Roman" w:hAnsi="Times New Roman" w:cs="Times New Roman"/>
          <w:b/>
          <w:bCs/>
          <w:sz w:val="24"/>
          <w:szCs w:val="24"/>
        </w:rPr>
        <w:t xml:space="preserve">Технологическая карта урока </w:t>
      </w:r>
      <w:r>
        <w:rPr>
          <w:rFonts w:ascii="Times New Roman" w:hAnsi="Times New Roman" w:cs="Times New Roman"/>
          <w:b/>
          <w:bCs/>
          <w:sz w:val="24"/>
          <w:szCs w:val="24"/>
        </w:rPr>
        <w:t>математики</w:t>
      </w:r>
      <w:r w:rsidRPr="00667C19">
        <w:rPr>
          <w:rFonts w:ascii="Times New Roman" w:hAnsi="Times New Roman" w:cs="Times New Roman"/>
          <w:b/>
          <w:bCs/>
          <w:sz w:val="24"/>
          <w:szCs w:val="24"/>
        </w:rPr>
        <w:t xml:space="preserve"> в 1 классе. </w:t>
      </w:r>
      <w:r>
        <w:rPr>
          <w:rFonts w:ascii="Times New Roman" w:hAnsi="Times New Roman" w:cs="Times New Roman"/>
          <w:b/>
          <w:bCs/>
          <w:sz w:val="24"/>
          <w:szCs w:val="24"/>
        </w:rPr>
        <w:t>Автор: Л.Г. Петерсон «Математика», 1класс, 3 часть.</w:t>
      </w:r>
    </w:p>
    <w:p w:rsidR="007C3F64" w:rsidRPr="00667C19" w:rsidRDefault="007C3F64" w:rsidP="00607E1C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C19">
        <w:rPr>
          <w:rFonts w:ascii="Times New Roman" w:hAnsi="Times New Roman" w:cs="Times New Roman"/>
          <w:b/>
          <w:bCs/>
          <w:sz w:val="24"/>
          <w:szCs w:val="24"/>
        </w:rPr>
        <w:t xml:space="preserve">Учитель МБОУ «Гимназия №5» г. Сосновый  Бор </w:t>
      </w:r>
      <w:r>
        <w:rPr>
          <w:rFonts w:ascii="Times New Roman" w:hAnsi="Times New Roman" w:cs="Times New Roman"/>
          <w:b/>
          <w:bCs/>
          <w:sz w:val="24"/>
          <w:szCs w:val="24"/>
        </w:rPr>
        <w:t>Старкова Л. Е.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778"/>
        <w:gridCol w:w="11725"/>
      </w:tblGrid>
      <w:tr w:rsidR="007C3F64" w:rsidRPr="00A61619">
        <w:tc>
          <w:tcPr>
            <w:tcW w:w="2778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1725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Десяток. Счёт десятками.</w:t>
            </w:r>
          </w:p>
        </w:tc>
      </w:tr>
      <w:tr w:rsidR="007C3F64" w:rsidRPr="00A61619">
        <w:trPr>
          <w:trHeight w:val="943"/>
        </w:trPr>
        <w:tc>
          <w:tcPr>
            <w:tcW w:w="2778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1725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получения знаний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новой счётной единице – десяток. Сформировать способность к счёту десятками.</w:t>
            </w:r>
          </w:p>
        </w:tc>
      </w:tr>
      <w:tr w:rsidR="007C3F64" w:rsidRPr="00A61619">
        <w:trPr>
          <w:trHeight w:val="1651"/>
        </w:trPr>
        <w:tc>
          <w:tcPr>
            <w:tcW w:w="2778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11725" w:type="dxa"/>
          </w:tcPr>
          <w:p w:rsidR="007C3F64" w:rsidRPr="00A61619" w:rsidRDefault="007C3F64" w:rsidP="008D2BEE">
            <w:pPr>
              <w:spacing w:line="240" w:lineRule="auto"/>
              <w:ind w:right="-456"/>
              <w:rPr>
                <w:rFonts w:ascii="Times New Roman" w:hAnsi="Times New Roman" w:cs="Times New Roman"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Образовательная</w:t>
            </w: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новой счётной единице; закрепить знания состава чисел в пределах 10; совершенствовать навыки решения задач;</w:t>
            </w:r>
          </w:p>
          <w:p w:rsidR="007C3F64" w:rsidRPr="00A61619" w:rsidRDefault="007C3F64" w:rsidP="008D2BEE">
            <w:pPr>
              <w:spacing w:line="240" w:lineRule="auto"/>
              <w:ind w:right="-456"/>
              <w:rPr>
                <w:rFonts w:ascii="Times New Roman" w:hAnsi="Times New Roman" w:cs="Times New Roman"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развивающае:</w:t>
            </w: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развитию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умений анализировать, сопоставлять,сравнивать</w:t>
            </w: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C3F64" w:rsidRPr="00A61619" w:rsidRDefault="007C3F64" w:rsidP="008D2BEE">
            <w:pPr>
              <w:spacing w:line="240" w:lineRule="auto"/>
              <w:ind w:right="-456"/>
              <w:rPr>
                <w:rFonts w:ascii="Times New Roman" w:hAnsi="Times New Roman" w:cs="Times New Roman"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воспитательная</w:t>
            </w: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общения;</w:t>
            </w:r>
          </w:p>
          <w:p w:rsidR="007C3F64" w:rsidRPr="00A61619" w:rsidRDefault="007C3F64" w:rsidP="008D2B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деятельностная:</w:t>
            </w: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учащихся способностей к самостоятельному построению новых способов действия на основе метода   рефлексивной самоорганизации и наблюдений, вывести на самостоятельн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представления о новой  укрупнённой счётной единице – десяток.</w:t>
            </w:r>
          </w:p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F64" w:rsidRPr="00A61619">
        <w:tc>
          <w:tcPr>
            <w:tcW w:w="2778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 обучения, в том числе и формирование УУД</w:t>
            </w:r>
          </w:p>
        </w:tc>
        <w:tc>
          <w:tcPr>
            <w:tcW w:w="11725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 :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 широкую мотивационную основу учебной деятельности, ориентацию па понимание причин успеха, способность к самооценке, самостоятельность.</w:t>
            </w:r>
          </w:p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Познавательные УУД: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видеть аналогии и использовать их при выполнении заданий; сопоставлять информацию, представлять в разных видах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: адекватно воспринимать оценку учителя; оценивать правильность выполнения действий;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шаги по устранению пробелов (знание состава числа)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 учитывать разные мнения и стремиться к координации различных позиций в сотрудничестве; формулировать собственное мнение и позицию; договариваться и приходить к общему решению в совместной деятельности; строить монологическое высказывание, владеть диалогической формой речи.</w:t>
            </w:r>
          </w:p>
        </w:tc>
      </w:tr>
      <w:tr w:rsidR="007C3F64" w:rsidRPr="00A61619">
        <w:tc>
          <w:tcPr>
            <w:tcW w:w="2778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11725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Десяток  - новая (укрупнённая ) единица счёта.</w:t>
            </w:r>
          </w:p>
        </w:tc>
      </w:tr>
      <w:tr w:rsidR="007C3F64" w:rsidRPr="00A61619">
        <w:trPr>
          <w:trHeight w:val="70"/>
        </w:trPr>
        <w:tc>
          <w:tcPr>
            <w:tcW w:w="2778" w:type="dxa"/>
          </w:tcPr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11725" w:type="dxa"/>
          </w:tcPr>
          <w:p w:rsidR="007C3F64" w:rsidRPr="00667C19" w:rsidRDefault="007C3F64" w:rsidP="008D2BE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материал: </w:t>
            </w:r>
          </w:p>
          <w:p w:rsidR="007C3F64" w:rsidRPr="00667C19" w:rsidRDefault="007C3F64" w:rsidP="008D2BE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- учебник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Л.Г. Петерсон.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1класс. Часть 3.  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C3F64" w:rsidRPr="00A61619" w:rsidRDefault="007C3F64" w:rsidP="008D2BE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Технические средства обучения:</w:t>
            </w:r>
          </w:p>
          <w:p w:rsidR="007C3F64" w:rsidRPr="00A61619" w:rsidRDefault="007C3F64" w:rsidP="008D2B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>компьютер,</w:t>
            </w:r>
          </w:p>
          <w:p w:rsidR="007C3F64" w:rsidRPr="00A61619" w:rsidRDefault="007C3F64" w:rsidP="008D2BE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</w:rPr>
              <w:t>мультимедийное оборудование</w:t>
            </w: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:rsidR="007C3F64" w:rsidRPr="00A61619" w:rsidRDefault="007C3F64" w:rsidP="008D2BE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Экранно-звуковые пособия:</w:t>
            </w:r>
          </w:p>
          <w:p w:rsidR="007C3F64" w:rsidRDefault="007C3F64" w:rsidP="008D2BE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  <w:p w:rsidR="007C3F64" w:rsidRDefault="007C3F64" w:rsidP="008D2BE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математический тренажёр</w:t>
            </w:r>
          </w:p>
          <w:p w:rsidR="007C3F64" w:rsidRPr="00667C19" w:rsidRDefault="007C3F64" w:rsidP="008D2BE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Дополнительные: счётный</w:t>
            </w: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  <w:p w:rsidR="007C3F64" w:rsidRPr="00667C19" w:rsidRDefault="007C3F64" w:rsidP="008D2B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67C1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</w:p>
        </w:tc>
      </w:tr>
    </w:tbl>
    <w:p w:rsidR="007C3F64" w:rsidRPr="008B1FE1" w:rsidRDefault="007C3F64" w:rsidP="00607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3F64" w:rsidRPr="008B1FE1" w:rsidRDefault="007C3F64" w:rsidP="00607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1FE1">
        <w:rPr>
          <w:rFonts w:ascii="Times New Roman" w:hAnsi="Times New Roman" w:cs="Times New Roman"/>
          <w:b/>
          <w:bCs/>
          <w:sz w:val="24"/>
          <w:szCs w:val="24"/>
        </w:rPr>
        <w:t>Организационная структура урока: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« Десяток. Счёт десятками».</w:t>
      </w:r>
    </w:p>
    <w:p w:rsidR="007C3F64" w:rsidRPr="008B1FE1" w:rsidRDefault="007C3F64" w:rsidP="00607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88"/>
        <w:gridCol w:w="4920"/>
        <w:gridCol w:w="2835"/>
        <w:gridCol w:w="2268"/>
        <w:gridCol w:w="2415"/>
      </w:tblGrid>
      <w:tr w:rsidR="007C3F64" w:rsidRPr="00A61619">
        <w:trPr>
          <w:trHeight w:val="138"/>
        </w:trPr>
        <w:tc>
          <w:tcPr>
            <w:tcW w:w="298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Этап урока</w:t>
            </w:r>
          </w:p>
        </w:tc>
        <w:tc>
          <w:tcPr>
            <w:tcW w:w="4920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Деятельность учителя</w:t>
            </w:r>
          </w:p>
        </w:tc>
        <w:tc>
          <w:tcPr>
            <w:tcW w:w="283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учащихся</w:t>
            </w:r>
          </w:p>
        </w:tc>
        <w:tc>
          <w:tcPr>
            <w:tcW w:w="226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Универсальные учебные действия</w:t>
            </w:r>
          </w:p>
        </w:tc>
        <w:tc>
          <w:tcPr>
            <w:tcW w:w="241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Самоанализ урока</w:t>
            </w:r>
          </w:p>
        </w:tc>
      </w:tr>
      <w:tr w:rsidR="007C3F64" w:rsidRPr="00A61619">
        <w:trPr>
          <w:trHeight w:val="138"/>
        </w:trPr>
        <w:tc>
          <w:tcPr>
            <w:tcW w:w="298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.Самоопределение к деятельности.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создать условия для включения учащихся в учебную деятельность.</w:t>
            </w:r>
          </w:p>
        </w:tc>
        <w:tc>
          <w:tcPr>
            <w:tcW w:w="4920" w:type="dxa"/>
          </w:tcPr>
          <w:p w:rsidR="007C3F64" w:rsidRPr="00A61619" w:rsidRDefault="007C3F64" w:rsidP="00A61619">
            <w:pPr>
              <w:spacing w:after="0" w:line="240" w:lineRule="auto"/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Проверяет готовность к уроку, создает эмоциональный настрой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7C3F64" w:rsidRPr="00A61619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Прозвенел звонок весёлый,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Мы начать урок готовы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Будем слушать, рассуждать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друг другу помогать.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Сегодня на уроке помощь нужна будет и вам, ребята, и герою, который скоро у нас появится.</w:t>
            </w:r>
          </w:p>
          <w:p w:rsidR="007C3F64" w:rsidRPr="000967B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Какие правила работы  в парах, в группах помогут нам достигнуть успеха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 вывешивается на доске памятка как работать в парах см. Приложение 1)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Герой, который к нам придёт очень нужна ваша помощь.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-Угадайте кто он…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Всех на свете он добрей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Лечит он больных зверей,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однажды бегемота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Вытащил он из болота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 известен, знаменит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Это доктор……..</w:t>
            </w:r>
          </w:p>
          <w:p w:rsidR="007C3F6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(на доске вывешивается картинка доктора Айболита)</w:t>
            </w:r>
          </w:p>
          <w:p w:rsidR="007C3F64" w:rsidRPr="000967B4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Кто помнит из какого произведения наш  литературный герой и кто автор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A61619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 ИКТ, Слайд 1 см. Приложение 3)</w:t>
            </w:r>
          </w:p>
          <w:p w:rsidR="007C3F64" w:rsidRPr="00A61619" w:rsidRDefault="007C3F64" w:rsidP="00A61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37A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7C3F64" w:rsidRPr="00A61619" w:rsidRDefault="007C3F64" w:rsidP="00A616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Проверяют готовность рабочего места к уроку.</w:t>
            </w:r>
          </w:p>
          <w:p w:rsidR="007C3F64" w:rsidRPr="00A61619" w:rsidRDefault="007C3F64" w:rsidP="00A616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Саша М. –уметь слушать друг друга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Ваня М.  – уметь договориться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Соня А. – быть доброжелательным 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(дети хором отвечают: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«Айболит»)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Настя Г. 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«Доктор Айболит»,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 И. Чуковский</w:t>
            </w:r>
          </w:p>
        </w:tc>
        <w:tc>
          <w:tcPr>
            <w:tcW w:w="226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Регулятивные: 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 своего рабочего  места.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tabs>
                <w:tab w:val="left" w:pos="1716"/>
              </w:tabs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tabs>
                <w:tab w:val="left" w:pos="1716"/>
              </w:tabs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tabs>
                <w:tab w:val="left" w:pos="1716"/>
              </w:tabs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tabs>
                <w:tab w:val="left" w:pos="1716"/>
              </w:tabs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1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ы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Включаются в урок, во взаимодействие с учителем, настраиваются на работу.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3F64" w:rsidRPr="00A61619">
        <w:trPr>
          <w:trHeight w:val="138"/>
        </w:trPr>
        <w:tc>
          <w:tcPr>
            <w:tcW w:w="298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II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Актуализация знаний.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организовать актуализацию умений решать числовые  выражения, простые задачи используя знания состава чисел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449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Физкультминутка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(работают в парах)</w:t>
            </w:r>
          </w:p>
          <w:p w:rsidR="007C3F64" w:rsidRPr="004449C8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449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Ритмический счёт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2, по3,по 4 до 20. </w:t>
            </w:r>
          </w:p>
        </w:tc>
        <w:tc>
          <w:tcPr>
            <w:tcW w:w="4920" w:type="dxa"/>
          </w:tcPr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- Доктору Айболиту нужна ваша помощь, ребята, чтобы вылечить всех больных зверей. </w:t>
            </w:r>
          </w:p>
          <w:p w:rsidR="007C3F64" w:rsidRPr="00033747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- Готовы помочь</w:t>
            </w:r>
            <w:r w:rsidRPr="0003374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- Нам нужно выполнить все задания доктора правильно, быть внимательными, активными, помогать друг другу.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- Считаем устно (игровой тренажёр 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« Ловим звёзды с Ёжиком»)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ИКТ см. Приложение 2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сигналами светофора.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- Кто приготовил к уроку интересные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(Р</w:t>
            </w: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ешение задач: 1) 8-6= 2(рыжика); 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2) 7+2=9(ульев);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3) 9-5=4(ягоды)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- Проверьте друг у друга ответы задач и дайте оценку друг другу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- Покажите нам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доктором</w:t>
            </w: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 Айболитом как справились с этим заданием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- Доктор Айболит предлагает нам отдохнуть и восстановить силы для дальнейшей работы.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Счёт через 2:</w:t>
            </w: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   1- хлопнуть; 2 – прикоснуться друг к  другу ладонями.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Счёт через 3:</w:t>
            </w: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 1 – коснуться руками ног; 2- хлопнуть в ладоши; 3 – прикоснуться ладонями;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Счёт через 4</w:t>
            </w: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>: 1- коснуться рукой правой ноги; 2 – коснуться рукой левой ноги; 3 – хлопнуть; 4 – прикоснуться ладонями.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7C3F64" w:rsidRPr="00D20BDC" w:rsidRDefault="007C3F64" w:rsidP="00C36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F64" w:rsidRPr="00D20BDC" w:rsidRDefault="007C3F64" w:rsidP="00A6161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Дети: «Да!»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готовят на парте карточки для устного счёта от 1 до 10.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6чел. показали  красный фонарик (нашли у себя ошибку)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Задачи в стихах подготовили Аня Ч.,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Рома Ф., Влад Ш.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самостоятельно  решают.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выкладывают карточками.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проверяют друг у друга ответы и сами объясняют, почему не верно решена задача.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Ошиблись: Серёжа Г.,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Кристина С., Настя К..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организуются парами (сменный состав)  большим удовольствием выполняют ритмический счёт.</w:t>
            </w:r>
          </w:p>
        </w:tc>
        <w:tc>
          <w:tcPr>
            <w:tcW w:w="226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Познавательные: 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ориентируются в своей системе знаний.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Коммуникативные: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организуют проверку и взаимопроверку выполненной работы </w:t>
            </w:r>
          </w:p>
        </w:tc>
        <w:tc>
          <w:tcPr>
            <w:tcW w:w="241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минут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 данном этапе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проверяются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первичные знания детей.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Мне следовало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уделить внимание детям допускающим ошибки.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(Поработать индивидуально над составом чисел.)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C3F64" w:rsidRPr="00A61619">
        <w:trPr>
          <w:trHeight w:val="138"/>
        </w:trPr>
        <w:tc>
          <w:tcPr>
            <w:tcW w:w="298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III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Постановка учебной задачи.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</w:tcPr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 на доске 2 конверта, в одном 10 кругов, а в другом 9 палочек)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Девочки берут один конверт , а мальчики – другой. Кто быстрей сосчитает и назовёт количество предметов в конверте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Сколько насчитали?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Как считали?   ( по одному или единицами) </w:t>
            </w:r>
          </w:p>
          <w:p w:rsidR="007C3F64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Соберите фигуры в конверт, а результат запишите на доске.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Давайте повторим, что мы уже знаем о числе 10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7C3F64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У меня на столе 3 лотка с таблетками(условно), надо помочь доктору Айболиту быстро сосчитать все таблетки, чтобы раздать больным зверям.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Ребята, как вы теперь будете считать? 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Какое условие при объединении вы должны выполнить?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Поставим перед собой задачу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-Как вы думаете, надо ли обращать внимание на цвет?</w:t>
            </w:r>
          </w:p>
          <w:p w:rsidR="007C3F64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Работаем в группах, соблюдаем правила успешной работы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Сколько насчитали?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Расскажите, как вы действовали, какой способ использовали?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Делаем вывод. Сколько палочек вы объединили?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Почему  так?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 по другому назвать число 10 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Какую укрупнённую единицу счёта удобно использовать для быстрого счёта предметов?</w:t>
            </w: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Практическая работа в группах</w:t>
            </w:r>
          </w:p>
          <w:p w:rsidR="007C3F64" w:rsidRPr="00D20BDC" w:rsidRDefault="007C3F64" w:rsidP="001B458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Положите 1дес. палочек, добавьте ещё 2дес. </w:t>
            </w:r>
          </w:p>
          <w:p w:rsidR="007C3F64" w:rsidRPr="00D20BDC" w:rsidRDefault="007C3F64" w:rsidP="001B458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Сколько десятков стало?</w:t>
            </w:r>
          </w:p>
          <w:p w:rsidR="007C3F64" w:rsidRPr="00D20BDC" w:rsidRDefault="007C3F64" w:rsidP="001B458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 Какое действие с десятками выполнили?</w:t>
            </w:r>
          </w:p>
          <w:p w:rsidR="007C3F64" w:rsidRPr="00D20BDC" w:rsidRDefault="007C3F64" w:rsidP="001B458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Теперь уберите 1 дес. Сколько осталось?</w:t>
            </w:r>
          </w:p>
          <w:p w:rsidR="007C3F64" w:rsidRPr="00033747" w:rsidRDefault="007C3F64" w:rsidP="001B458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Какое действие выполнили</w:t>
            </w:r>
            <w:r w:rsidRPr="0003374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D20BDC" w:rsidRDefault="007C3F64" w:rsidP="001B45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-Сформулируйте тему нашего урока</w:t>
            </w:r>
          </w:p>
          <w:p w:rsidR="007C3F64" w:rsidRPr="00D20BDC" w:rsidRDefault="007C3F64" w:rsidP="001B45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ИКТ   Слайд 2.</w:t>
            </w:r>
          </w:p>
          <w:p w:rsidR="007C3F64" w:rsidRPr="00D20BDC" w:rsidRDefault="007C3F64" w:rsidP="000B61C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Где десяток используют в жизни?</w:t>
            </w:r>
          </w:p>
          <w:p w:rsidR="007C3F64" w:rsidRPr="00D20BDC" w:rsidRDefault="007C3F64" w:rsidP="000B61C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0BD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ИКТ  Слайд 3.</w:t>
            </w:r>
          </w:p>
          <w:p w:rsidR="007C3F64" w:rsidRPr="00D20BDC" w:rsidRDefault="007C3F64" w:rsidP="000B61C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D20BDC" w:rsidRDefault="007C3F64" w:rsidP="00F85C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берут конверты и начинают считать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Девочки – 9 палочек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Мальчики – 10 кругов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 одному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Анжелика С.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записала 9,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Елисей С.-10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Дарина И. число 10 идёт за числом 9, больше 9 на 1, это число двузначное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Возникла проблема(старый способ счёта не подходит) т.к. надо сосчитать быстро.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Миша М. – надо объединить  в группы побольше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Лиза Ш. – группы должны быть равными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Настя Н. – надо палочки объединить в группы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Влад Ш. – объединить палочки так, чтобы удобно было считать, найти самый быстрый, удобный способ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Алёна Д. –нет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работают в группах, обсуждают как быстрее сосчитать все палочки, объединяют по 10 палочек - 2 группы, одна – по 5 и одна по 15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Две группы , которые считали по 10 говорят -100, остальные группы считали дольше.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1группа – связали в пучки по 10 штук, получилось 10 пучков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группа – 10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3группа – так можно быстро и легко сосчитать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 палочки «таблетки» 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Саша Г. –десяток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Зинат А. – десяток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Даня О. - 3дес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Рома К. – сложение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Хором: -2дес.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вычитание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Соня А.- Десяток. Счёт десятками. Сложение и вычитание десятков.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Выслушиваются все ответы детей. </w:t>
            </w:r>
          </w:p>
        </w:tc>
        <w:tc>
          <w:tcPr>
            <w:tcW w:w="226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Коммуникативные: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высказывают свои предположения, выражают свои мысли.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Регулятивные: 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совместно с учителем обнаруживают и формулируют учебную проблему.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Познавательные: 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ориентируются в своей системе знаний.</w:t>
            </w:r>
          </w:p>
        </w:tc>
        <w:tc>
          <w:tcPr>
            <w:tcW w:w="241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7-8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минут.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Формулируются тема и задачи урока.</w:t>
            </w:r>
          </w:p>
        </w:tc>
      </w:tr>
      <w:tr w:rsidR="007C3F64" w:rsidRPr="00A61619">
        <w:trPr>
          <w:trHeight w:val="8881"/>
        </w:trPr>
        <w:tc>
          <w:tcPr>
            <w:tcW w:w="2988" w:type="dxa"/>
            <w:tcBorders>
              <w:right w:val="single" w:sz="4" w:space="0" w:color="auto"/>
            </w:tcBorders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IV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Физкультминутка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Три пингвина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»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tcBorders>
              <w:left w:val="single" w:sz="4" w:space="0" w:color="auto"/>
            </w:tcBorders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-Давай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немножко отдохнём.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- 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каким настроением будете работать дальше? Покажите смайлик.</w:t>
            </w:r>
          </w:p>
        </w:tc>
        <w:tc>
          <w:tcPr>
            <w:tcW w:w="283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 удовольствием танцевали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 всех 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2268" w:type="dxa"/>
          </w:tcPr>
          <w:p w:rsidR="007C3F64" w:rsidRPr="00A61619" w:rsidRDefault="007C3F64" w:rsidP="00A61619">
            <w:pPr>
              <w:tabs>
                <w:tab w:val="left" w:pos="1716"/>
              </w:tabs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41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минуты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Здоровьесберегаю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щая технология.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Воспитательный момент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 доброжелательное отношение друг к другу)</w:t>
            </w:r>
          </w:p>
        </w:tc>
      </w:tr>
      <w:tr w:rsidR="007C3F64" w:rsidRPr="00A61619">
        <w:trPr>
          <w:trHeight w:val="9700"/>
        </w:trPr>
        <w:tc>
          <w:tcPr>
            <w:tcW w:w="2988" w:type="dxa"/>
            <w:tcBorders>
              <w:bottom w:val="single" w:sz="4" w:space="0" w:color="auto"/>
            </w:tcBorders>
          </w:tcPr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V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.Открытие нового знания.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tcBorders>
              <w:bottom w:val="single" w:sz="4" w:space="0" w:color="auto"/>
            </w:tcBorders>
          </w:tcPr>
          <w:p w:rsidR="007C3F64" w:rsidRPr="00B92C03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 </w:t>
            </w:r>
            <w:r w:rsidRPr="00B92C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Моделирование.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Моделью какой единицы счёта являются кружки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 вы думаете, какой геометрической фигурой можно изобразить число10 или десяток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Какое наименование можно выбрать для новой счётной единицы – десятка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Выполним действия с моделями десятков:</w:t>
            </w:r>
          </w:p>
          <w:p w:rsidR="007C3F64" w:rsidRDefault="007C3F64" w:rsidP="00B92C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5д. уменьшить на 2д.</w:t>
            </w:r>
          </w:p>
          <w:p w:rsidR="007C3F64" w:rsidRDefault="007C3F64" w:rsidP="00B92C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2д. увеличить на 4д.</w:t>
            </w:r>
          </w:p>
          <w:p w:rsidR="007C3F64" w:rsidRDefault="007C3F64" w:rsidP="00B92C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найдите сумму 1д. и 6д.</w:t>
            </w:r>
          </w:p>
          <w:p w:rsidR="007C3F64" w:rsidRDefault="007C3F64" w:rsidP="00B92C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найдите разность 7д. и 3д.</w:t>
            </w:r>
          </w:p>
          <w:p w:rsidR="007C3F64" w:rsidRDefault="007C3F64" w:rsidP="00B92C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-.Сколько получилось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Давайте проверим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Молодцы! А как вы складывали и вычитали десятки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единицами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треугольником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букву д.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1дес. – именованное число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(дети работают в своих группах с моделями десятков)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проверяют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Ошибок нет.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Так же как однозначные числа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Коммуникативные: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у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мение  вступать в диалог (отвечать на вопросы).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Познавательные: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умение добывать новые знания; находить ответы на вопросы, используя  информацию полученную на уроке.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15" w:type="dxa"/>
            <w:tcBorders>
              <w:left w:val="single" w:sz="4" w:space="0" w:color="auto"/>
              <w:bottom w:val="single" w:sz="4" w:space="0" w:color="auto"/>
            </w:tcBorders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3F64" w:rsidRPr="00A61619">
        <w:trPr>
          <w:trHeight w:val="11138"/>
        </w:trPr>
        <w:tc>
          <w:tcPr>
            <w:tcW w:w="2988" w:type="dxa"/>
            <w:tcBorders>
              <w:top w:val="single" w:sz="4" w:space="0" w:color="auto"/>
            </w:tcBorders>
          </w:tcPr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VI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Первичное закрепление полученных знаний</w:t>
            </w:r>
          </w:p>
          <w:p w:rsidR="007C3F64" w:rsidRDefault="007C3F64" w:rsidP="00FD0A38">
            <w:pPr>
              <w:rPr>
                <w:lang w:eastAsia="en-US"/>
              </w:rPr>
            </w:pPr>
            <w:r>
              <w:rPr>
                <w:lang w:eastAsia="en-US"/>
              </w:rPr>
              <w:t>Цель: усвоение нового материала</w:t>
            </w: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</w:p>
          <w:p w:rsidR="007C3F64" w:rsidRPr="00033747" w:rsidRDefault="007C3F64" w:rsidP="00FD0A38">
            <w:pPr>
              <w:rPr>
                <w:lang w:eastAsia="en-US"/>
              </w:rPr>
            </w:pPr>
          </w:p>
          <w:p w:rsidR="007C3F64" w:rsidRPr="00033747" w:rsidRDefault="007C3F64" w:rsidP="00FD0A38">
            <w:pPr>
              <w:rPr>
                <w:lang w:eastAsia="en-US"/>
              </w:rPr>
            </w:pPr>
          </w:p>
          <w:p w:rsidR="007C3F64" w:rsidRDefault="007C3F64" w:rsidP="00FD0A38">
            <w:pPr>
              <w:rPr>
                <w:lang w:eastAsia="en-US"/>
              </w:rPr>
            </w:pPr>
            <w:r w:rsidRPr="00B67F42">
              <w:rPr>
                <w:b/>
                <w:bCs/>
                <w:sz w:val="24"/>
                <w:szCs w:val="24"/>
                <w:lang w:eastAsia="en-US"/>
              </w:rPr>
              <w:t>Физминутка для глаз</w:t>
            </w:r>
            <w:r>
              <w:rPr>
                <w:lang w:eastAsia="en-US"/>
              </w:rPr>
              <w:t>.</w:t>
            </w:r>
          </w:p>
          <w:p w:rsidR="007C3F64" w:rsidRDefault="007C3F64" w:rsidP="00FD0A38">
            <w:pPr>
              <w:rPr>
                <w:lang w:eastAsia="en-US"/>
              </w:rPr>
            </w:pPr>
            <w:r>
              <w:rPr>
                <w:lang w:eastAsia="en-US"/>
              </w:rPr>
              <w:t>(следим за полётом пчёлки)</w:t>
            </w:r>
          </w:p>
          <w:p w:rsidR="007C3F64" w:rsidRPr="00FD0A38" w:rsidRDefault="007C3F64" w:rsidP="00FD0A38">
            <w:pPr>
              <w:rPr>
                <w:lang w:eastAsia="en-US"/>
              </w:rPr>
            </w:pPr>
            <w:r w:rsidRPr="007365D0">
              <w:rPr>
                <w:b/>
                <w:bCs/>
                <w:lang w:eastAsia="en-US"/>
              </w:rPr>
              <w:t xml:space="preserve">ИКТ </w:t>
            </w:r>
            <w:r>
              <w:rPr>
                <w:lang w:eastAsia="en-US"/>
              </w:rPr>
              <w:t>сетевые ресурсы</w:t>
            </w:r>
          </w:p>
        </w:tc>
        <w:tc>
          <w:tcPr>
            <w:tcW w:w="4920" w:type="dxa"/>
            <w:tcBorders>
              <w:top w:val="single" w:sz="4" w:space="0" w:color="auto"/>
              <w:right w:val="single" w:sz="4" w:space="0" w:color="auto"/>
            </w:tcBorders>
          </w:tcPr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Работа с учебником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1)Организует работу с учебником по с.46  №2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Ребята, найдите задание  в учебнике.  Какие действия вам надо выполнить?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 какими счётными единицами?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 будете складывать и вычитать десятки?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B67F42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Какое наименование запишите</w:t>
            </w:r>
            <w:r w:rsidRPr="00B67F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Выполните это задание самостоятельно</w:t>
            </w:r>
          </w:p>
          <w:p w:rsidR="007C3F64" w:rsidRPr="00780F0E" w:rsidRDefault="007C3F64" w:rsidP="00B6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Проверка:  (ответы на доске)</w:t>
            </w:r>
          </w:p>
          <w:p w:rsidR="007C3F64" w:rsidRPr="00780F0E" w:rsidRDefault="007C3F64" w:rsidP="00B6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9д.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2д.              10д.</w:t>
            </w:r>
          </w:p>
          <w:p w:rsidR="007C3F64" w:rsidRPr="00780F0E" w:rsidRDefault="007C3F64" w:rsidP="00B6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6д.                      8д.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3д.</w:t>
            </w:r>
          </w:p>
          <w:p w:rsidR="007C3F64" w:rsidRPr="00780F0E" w:rsidRDefault="007C3F64" w:rsidP="00B6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8д.                   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7д.             10д.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-Оцените свою работу   (светофор). Исправьте ошибки.  Молодцы! 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C3F64" w:rsidRPr="00033747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Вы сегодня здорово работаете, помогаете доктору  Айболиту, а он помогает нам , сохранить своё здоровье.</w:t>
            </w:r>
          </w:p>
          <w:p w:rsidR="007C3F64" w:rsidRPr="00033747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033747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 – Продолжаем работу по учебнику </w:t>
            </w:r>
          </w:p>
          <w:p w:rsidR="007C3F64" w:rsidRPr="00B67F42" w:rsidRDefault="007C3F64" w:rsidP="00FD0A3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с.46, </w:t>
            </w:r>
            <w:r w:rsidRPr="00B67F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Задача № 3 г)</w:t>
            </w:r>
          </w:p>
          <w:p w:rsidR="007C3F64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Прочитайте задачу . Кто не понял условия задачи?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Какая единица счёта используется в этой задаче?</w:t>
            </w:r>
          </w:p>
          <w:p w:rsidR="007C3F64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-«Одеваем» схему к задаче, заносим в неё данные и проверяем правильность оформления вместе с доктором Айболитом.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Что в условии задачи известно ?     Слайд 4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Слайд 5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альше сами. Проверяем.      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Слайды 6. 7, 8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Молодцы!   Верно заполнили схему.</w:t>
            </w:r>
          </w:p>
          <w:p w:rsidR="007C3F64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Запишите решение в учебнике на клеточках справа от схемы.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-Кто не может справиться с решением, зовите нас с доктором  Айболитом на помощь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Каким действием находим часть от числа?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365D0" w:rsidRDefault="007C3F64" w:rsidP="007365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Проверьте и оцените свою работу с помощью «огоньков» светофора. </w:t>
            </w:r>
            <w:r w:rsidRPr="007365D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Слайд 9</w:t>
            </w: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Молодцы! </w:t>
            </w: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FD0A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сложение и вычитание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десятками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 однозначные числа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д.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выполняют вычисления в тетради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человека ошиблись</w:t>
            </w: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следят за полётом пчёлки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B67F42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B67F42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B67F42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Читает задачу вслух Соня А.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десяток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033747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365D0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Рома Ф. – купили всего 8д. шариков –это целое;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Саша Л. – зелёных шариков было 2дес.- это часть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033747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Аня Ч. – вычитанием</w:t>
            </w:r>
          </w:p>
          <w:p w:rsidR="007C3F64" w:rsidRPr="00780F0E" w:rsidRDefault="007C3F64" w:rsidP="00A616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0F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проверяют, исправляют ошибки, оценивают свою работу.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3F64" w:rsidRDefault="007C3F64" w:rsidP="00780F0E">
            <w:pPr>
              <w:rPr>
                <w:lang w:eastAsia="en-US"/>
              </w:rPr>
            </w:pPr>
            <w:r>
              <w:rPr>
                <w:lang w:eastAsia="en-US"/>
              </w:rPr>
              <w:t>Коммуникативные:      - умение выражать свои мысли полно и точно;</w:t>
            </w:r>
          </w:p>
          <w:p w:rsidR="007C3F64" w:rsidRDefault="007C3F64" w:rsidP="00780F0E">
            <w:pPr>
              <w:rPr>
                <w:lang w:eastAsia="en-US"/>
              </w:rPr>
            </w:pPr>
            <w:r>
              <w:rPr>
                <w:lang w:eastAsia="en-US"/>
              </w:rPr>
              <w:t>Познавательные:        видеть аналогии и использовать их при выполнения заданий;</w:t>
            </w:r>
          </w:p>
          <w:p w:rsidR="007C3F64" w:rsidRDefault="007C3F64" w:rsidP="00780F0E">
            <w:pPr>
              <w:rPr>
                <w:lang w:eastAsia="en-US"/>
              </w:rPr>
            </w:pPr>
            <w:r>
              <w:rPr>
                <w:lang w:eastAsia="en-US"/>
              </w:rPr>
              <w:t>сопоставлять схемы и условие текстовой задачи;</w:t>
            </w:r>
          </w:p>
          <w:p w:rsidR="007C3F64" w:rsidRPr="00A61619" w:rsidRDefault="007C3F64" w:rsidP="00780F0E">
            <w:pPr>
              <w:rPr>
                <w:lang w:eastAsia="en-US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</w:tcBorders>
          </w:tcPr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этом этапе закрепляли полученные знания о новой счётной единице - десяток.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этом этапе важно организовать устранение и фиксирование преодоления затруднения; </w:t>
            </w:r>
          </w:p>
        </w:tc>
      </w:tr>
      <w:tr w:rsidR="007C3F64" w:rsidRPr="00A61619">
        <w:trPr>
          <w:trHeight w:val="1666"/>
        </w:trPr>
        <w:tc>
          <w:tcPr>
            <w:tcW w:w="298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VII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Домашнее задание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(инструктаж по его выполнению)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На с.47 найдите № 4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Что нужно сделать в задании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 какими счётными единицами задание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А как будете сравнивать десятки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сравнить числа и числовые выражения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 десятками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так же как однозначные числа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Личностные: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самоопределение;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способность к самооценке на основе критерия успешности учебной деятельности.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1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4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минуты.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Проведена рефлексия с целью умения оценивать свою деятельность</w:t>
            </w: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</w:t>
            </w:r>
          </w:p>
        </w:tc>
      </w:tr>
      <w:tr w:rsidR="007C3F64" w:rsidRPr="00A61619">
        <w:trPr>
          <w:trHeight w:val="1666"/>
        </w:trPr>
        <w:tc>
          <w:tcPr>
            <w:tcW w:w="2988" w:type="dxa"/>
          </w:tcPr>
          <w:p w:rsidR="007C3F64" w:rsidRPr="004449C8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VII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.Рефлексия.</w:t>
            </w:r>
          </w:p>
        </w:tc>
        <w:tc>
          <w:tcPr>
            <w:tcW w:w="4920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-Наш урок подошел к концу.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Расскажите о своих впечатлениях.</w:t>
            </w:r>
          </w:p>
          <w:p w:rsidR="007C3F64" w:rsidRDefault="007C3F64" w:rsidP="00C24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 w:rsidRPr="00C24E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Слайд 10)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Что у вас  получилось лучше всего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Какое затруднение возникло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Как действовали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Pr="000967B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Кому помогли  вы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Кто помог вам</w:t>
            </w:r>
            <w:r w:rsidRPr="000967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Кого хотели бы поблагодарить</w:t>
            </w:r>
            <w:r w:rsidRPr="0003374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?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-Оцените свою работу на нашем «Дереве радости»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Цветочки – Здорово! Со всем справился! Всё 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Понятно.         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Зелёные листочки – Были вопросы.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Жёлтые листочки – Возникали трудности.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Не мог справиться с 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заданием  самостоятельно.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Красные листочки – Ничего не понял.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Default="007C3F64" w:rsidP="00C24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Спасибо, ребята, за урок!   </w:t>
            </w:r>
            <w:r w:rsidRPr="00C24E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( Слайд 11)</w:t>
            </w:r>
          </w:p>
          <w:p w:rsidR="007C3F64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Доктор Айболит благодарит вас за помощь. Вы ему очень помогли сегодня. Теперь он сможет вылечить больных зверей.                                            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033747" w:rsidRDefault="007C3F64" w:rsidP="001D2E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-Дети рассказывают, чему научились, что запомнили, чему удивились.</w:t>
            </w:r>
          </w:p>
          <w:p w:rsidR="007C3F64" w:rsidRPr="00033747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Регулятивные: 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прогнозируют результаты уровня усвоения изучаемого материала.</w:t>
            </w:r>
          </w:p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619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Личностные:</w:t>
            </w:r>
            <w:r w:rsidRPr="00A616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понимают значение знаний для человека и принимают его.</w:t>
            </w:r>
          </w:p>
        </w:tc>
        <w:tc>
          <w:tcPr>
            <w:tcW w:w="2415" w:type="dxa"/>
          </w:tcPr>
          <w:p w:rsidR="007C3F64" w:rsidRPr="00A61619" w:rsidRDefault="007C3F64" w:rsidP="00A6161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7C3F64" w:rsidRPr="00033747" w:rsidRDefault="007C3F64">
      <w:pPr>
        <w:rPr>
          <w:lang w:val="en-US"/>
        </w:rPr>
      </w:pPr>
    </w:p>
    <w:sectPr w:rsidR="007C3F64" w:rsidRPr="00033747" w:rsidSect="00D8089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4C60D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FC086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A186C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9F4FC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52AE1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F50B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BE7E94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CB54EF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18E0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23C72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62505867"/>
    <w:multiLevelType w:val="hybridMultilevel"/>
    <w:tmpl w:val="6E9E02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7E1C"/>
    <w:rsid w:val="00033747"/>
    <w:rsid w:val="000967B4"/>
    <w:rsid w:val="000A2386"/>
    <w:rsid w:val="000B61C0"/>
    <w:rsid w:val="00111EFF"/>
    <w:rsid w:val="00186E20"/>
    <w:rsid w:val="001B4583"/>
    <w:rsid w:val="001D2E94"/>
    <w:rsid w:val="001E5045"/>
    <w:rsid w:val="0025140D"/>
    <w:rsid w:val="00281485"/>
    <w:rsid w:val="0036178D"/>
    <w:rsid w:val="003A0EDA"/>
    <w:rsid w:val="004449C8"/>
    <w:rsid w:val="00484E24"/>
    <w:rsid w:val="0052391D"/>
    <w:rsid w:val="00523B05"/>
    <w:rsid w:val="005969C4"/>
    <w:rsid w:val="00607E1C"/>
    <w:rsid w:val="00667C19"/>
    <w:rsid w:val="00670D54"/>
    <w:rsid w:val="00725597"/>
    <w:rsid w:val="007365D0"/>
    <w:rsid w:val="00780F0E"/>
    <w:rsid w:val="007B05B8"/>
    <w:rsid w:val="007B25F2"/>
    <w:rsid w:val="007C3F64"/>
    <w:rsid w:val="0081384A"/>
    <w:rsid w:val="008B1FE1"/>
    <w:rsid w:val="008D2BEE"/>
    <w:rsid w:val="00A37AE3"/>
    <w:rsid w:val="00A61619"/>
    <w:rsid w:val="00AB0A81"/>
    <w:rsid w:val="00B33012"/>
    <w:rsid w:val="00B4077A"/>
    <w:rsid w:val="00B67F42"/>
    <w:rsid w:val="00B92C03"/>
    <w:rsid w:val="00BA409D"/>
    <w:rsid w:val="00C24E6E"/>
    <w:rsid w:val="00C360D1"/>
    <w:rsid w:val="00CD2A49"/>
    <w:rsid w:val="00D02D2E"/>
    <w:rsid w:val="00D03172"/>
    <w:rsid w:val="00D20BDC"/>
    <w:rsid w:val="00D72415"/>
    <w:rsid w:val="00D80898"/>
    <w:rsid w:val="00DB4539"/>
    <w:rsid w:val="00DE7B17"/>
    <w:rsid w:val="00E97C36"/>
    <w:rsid w:val="00F85C48"/>
    <w:rsid w:val="00FD0A38"/>
    <w:rsid w:val="00FE0AD9"/>
    <w:rsid w:val="00FF2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59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7E1C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07E1C"/>
    <w:pPr>
      <w:ind w:left="720"/>
    </w:pPr>
    <w:rPr>
      <w:lang w:eastAsia="en-US"/>
    </w:rPr>
  </w:style>
  <w:style w:type="paragraph" w:styleId="NoSpacing">
    <w:name w:val="No Spacing"/>
    <w:uiPriority w:val="99"/>
    <w:qFormat/>
    <w:rsid w:val="00607E1C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14</Pages>
  <Words>1974</Words>
  <Characters>11258</Characters>
  <Application>Microsoft Office Outlook</Application>
  <DocSecurity>0</DocSecurity>
  <Lines>0</Lines>
  <Paragraphs>0</Paragraphs>
  <ScaleCrop>false</ScaleCrop>
  <Company>School5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Технологическая карта урока математики в 1 классе</dc:title>
  <dc:subject/>
  <dc:creator>DjonniD</dc:creator>
  <cp:keywords/>
  <dc:description/>
  <cp:lastModifiedBy>teacher314</cp:lastModifiedBy>
  <cp:revision>3</cp:revision>
  <dcterms:created xsi:type="dcterms:W3CDTF">2014-09-21T19:25:00Z</dcterms:created>
  <dcterms:modified xsi:type="dcterms:W3CDTF">2015-03-23T07:25:00Z</dcterms:modified>
</cp:coreProperties>
</file>