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4D" w:rsidRPr="0078264D" w:rsidRDefault="0078264D" w:rsidP="0078264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18"/>
        <w:gridCol w:w="8212"/>
      </w:tblGrid>
      <w:tr w:rsidR="0078264D" w:rsidRPr="0078264D" w:rsidTr="009B437F">
        <w:tc>
          <w:tcPr>
            <w:tcW w:w="2918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64D">
              <w:rPr>
                <w:rFonts w:ascii="Times New Roman" w:eastAsia="Times New Roman" w:hAnsi="Times New Roman"/>
                <w:lang w:eastAsia="ru-RU"/>
              </w:rPr>
              <w:t xml:space="preserve">Образовательное учреждение </w:t>
            </w:r>
          </w:p>
        </w:tc>
        <w:tc>
          <w:tcPr>
            <w:tcW w:w="8212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8264D">
              <w:rPr>
                <w:rFonts w:ascii="Times New Roman" w:eastAsia="Times New Roman" w:hAnsi="Times New Roman"/>
                <w:b/>
                <w:bCs/>
                <w:lang w:eastAsia="ru-RU"/>
              </w:rPr>
              <w:t>МАОУ «Белоярская СОШ №1»</w:t>
            </w:r>
          </w:p>
        </w:tc>
      </w:tr>
      <w:tr w:rsidR="0078264D" w:rsidRPr="0078264D" w:rsidTr="009B437F">
        <w:tc>
          <w:tcPr>
            <w:tcW w:w="2918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64D">
              <w:rPr>
                <w:rFonts w:ascii="Times New Roman" w:eastAsia="Times New Roman" w:hAnsi="Times New Roman"/>
                <w:lang w:eastAsia="ru-RU"/>
              </w:rPr>
              <w:t>Учебный предмет</w:t>
            </w:r>
          </w:p>
        </w:tc>
        <w:tc>
          <w:tcPr>
            <w:tcW w:w="8212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Математика </w:t>
            </w:r>
          </w:p>
        </w:tc>
      </w:tr>
      <w:tr w:rsidR="0078264D" w:rsidRPr="0078264D" w:rsidTr="009B437F">
        <w:tc>
          <w:tcPr>
            <w:tcW w:w="2918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64D">
              <w:rPr>
                <w:rFonts w:ascii="Times New Roman" w:eastAsia="Times New Roman" w:hAnsi="Times New Roman"/>
                <w:lang w:eastAsia="ru-RU"/>
              </w:rPr>
              <w:t>Класс</w:t>
            </w:r>
          </w:p>
        </w:tc>
        <w:tc>
          <w:tcPr>
            <w:tcW w:w="8212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78264D" w:rsidRPr="0078264D" w:rsidTr="009B437F">
        <w:tc>
          <w:tcPr>
            <w:tcW w:w="2918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64D">
              <w:rPr>
                <w:rFonts w:ascii="Times New Roman" w:eastAsia="Times New Roman" w:hAnsi="Times New Roman"/>
                <w:lang w:eastAsia="ru-RU"/>
              </w:rPr>
              <w:t>Тема урока</w:t>
            </w:r>
          </w:p>
        </w:tc>
        <w:tc>
          <w:tcPr>
            <w:tcW w:w="8212" w:type="dxa"/>
          </w:tcPr>
          <w:p w:rsidR="0078264D" w:rsidRPr="00B214DB" w:rsidRDefault="0078264D" w:rsidP="00B214DB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14DB">
              <w:rPr>
                <w:rFonts w:ascii="Times New Roman" w:hAnsi="Times New Roman"/>
                <w:sz w:val="24"/>
                <w:szCs w:val="24"/>
              </w:rPr>
              <w:t>«Единица измерения объёма жидкости – литр»</w:t>
            </w:r>
          </w:p>
        </w:tc>
      </w:tr>
      <w:tr w:rsidR="0078264D" w:rsidRPr="0078264D" w:rsidTr="009B437F">
        <w:tc>
          <w:tcPr>
            <w:tcW w:w="2918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64D">
              <w:rPr>
                <w:rFonts w:ascii="Times New Roman" w:eastAsia="Times New Roman" w:hAnsi="Times New Roman"/>
                <w:lang w:eastAsia="ru-RU"/>
              </w:rPr>
              <w:t>Тип урока:</w:t>
            </w:r>
          </w:p>
        </w:tc>
        <w:tc>
          <w:tcPr>
            <w:tcW w:w="8212" w:type="dxa"/>
          </w:tcPr>
          <w:p w:rsidR="0078264D" w:rsidRPr="0078264D" w:rsidRDefault="0078264D" w:rsidP="0078264D">
            <w:pPr>
              <w:spacing w:after="0" w:line="360" w:lineRule="auto"/>
              <w:rPr>
                <w:rFonts w:ascii="Times New Roman" w:eastAsia="Times New Roman" w:hAnsi="Times New Roman"/>
                <w:lang w:eastAsia="ru-RU"/>
              </w:rPr>
            </w:pPr>
            <w:r w:rsidRPr="0078264D">
              <w:rPr>
                <w:rFonts w:ascii="Times New Roman" w:eastAsia="Times New Roman" w:hAnsi="Times New Roman"/>
                <w:lang w:eastAsia="ru-RU"/>
              </w:rPr>
              <w:t> </w:t>
            </w:r>
            <w:r w:rsidR="009B437F">
              <w:rPr>
                <w:rFonts w:ascii="Times New Roman" w:eastAsia="Times New Roman" w:hAnsi="Times New Roman"/>
                <w:lang w:eastAsia="ru-RU"/>
              </w:rPr>
              <w:t>Освоение новых знаний</w:t>
            </w:r>
          </w:p>
        </w:tc>
      </w:tr>
      <w:tr w:rsidR="0078264D" w:rsidRPr="0078264D" w:rsidTr="009B437F">
        <w:tc>
          <w:tcPr>
            <w:tcW w:w="2918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64D">
              <w:rPr>
                <w:rFonts w:ascii="Times New Roman" w:eastAsia="Times New Roman" w:hAnsi="Times New Roman"/>
                <w:lang w:eastAsia="ru-RU"/>
              </w:rPr>
              <w:t>Цели урока:</w:t>
            </w:r>
          </w:p>
        </w:tc>
        <w:tc>
          <w:tcPr>
            <w:tcW w:w="8212" w:type="dxa"/>
          </w:tcPr>
          <w:p w:rsidR="0078264D" w:rsidRPr="00D14669" w:rsidRDefault="00D14669" w:rsidP="00D1466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14669">
              <w:rPr>
                <w:rFonts w:ascii="Times New Roman" w:eastAsia="Times New Roman" w:hAnsi="Times New Roman"/>
                <w:lang w:eastAsia="ru-RU"/>
              </w:rPr>
              <w:t>Познакомиться с новой величино</w:t>
            </w:r>
            <w:proofErr w:type="gramStart"/>
            <w:r w:rsidRPr="00D14669">
              <w:rPr>
                <w:rFonts w:ascii="Times New Roman" w:eastAsia="Times New Roman" w:hAnsi="Times New Roman"/>
                <w:lang w:eastAsia="ru-RU"/>
              </w:rPr>
              <w:t>й-</w:t>
            </w:r>
            <w:proofErr w:type="gramEnd"/>
            <w:r w:rsidRPr="00D14669">
              <w:rPr>
                <w:rFonts w:ascii="Times New Roman" w:eastAsia="Times New Roman" w:hAnsi="Times New Roman"/>
                <w:lang w:eastAsia="ru-RU"/>
              </w:rPr>
              <w:t xml:space="preserve">  вместимостью и единицей ее измерения- литр</w:t>
            </w:r>
          </w:p>
          <w:p w:rsidR="00D14669" w:rsidRPr="0078264D" w:rsidRDefault="00D14669" w:rsidP="009B437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D14669">
              <w:rPr>
                <w:rFonts w:ascii="Times New Roman" w:eastAsia="Times New Roman" w:hAnsi="Times New Roman"/>
                <w:lang w:eastAsia="ru-RU"/>
              </w:rPr>
              <w:t xml:space="preserve">Развивать умения решать задачи </w:t>
            </w:r>
            <w:r w:rsidR="009B437F">
              <w:rPr>
                <w:rFonts w:ascii="Times New Roman" w:eastAsia="Times New Roman" w:hAnsi="Times New Roman"/>
                <w:lang w:eastAsia="ru-RU"/>
              </w:rPr>
              <w:t>с использование единицы измерения вместимост</w:t>
            </w:r>
            <w:proofErr w:type="gramStart"/>
            <w:r w:rsidR="009B437F">
              <w:rPr>
                <w:rFonts w:ascii="Times New Roman" w:eastAsia="Times New Roman" w:hAnsi="Times New Roman"/>
                <w:lang w:eastAsia="ru-RU"/>
              </w:rPr>
              <w:t>и-</w:t>
            </w:r>
            <w:proofErr w:type="gramEnd"/>
            <w:r w:rsidR="009B437F">
              <w:rPr>
                <w:rFonts w:ascii="Times New Roman" w:eastAsia="Times New Roman" w:hAnsi="Times New Roman"/>
                <w:lang w:eastAsia="ru-RU"/>
              </w:rPr>
              <w:t xml:space="preserve"> литр</w:t>
            </w:r>
            <w:r w:rsidRPr="00D1466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78264D" w:rsidRPr="0078264D" w:rsidTr="009B437F">
        <w:tc>
          <w:tcPr>
            <w:tcW w:w="2918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64D">
              <w:rPr>
                <w:rFonts w:ascii="Times New Roman" w:eastAsia="Times New Roman" w:hAnsi="Times New Roman"/>
                <w:lang w:eastAsia="ru-RU"/>
              </w:rPr>
              <w:t xml:space="preserve">Планируемые образовательные результаты </w:t>
            </w:r>
          </w:p>
        </w:tc>
        <w:tc>
          <w:tcPr>
            <w:tcW w:w="8212" w:type="dxa"/>
          </w:tcPr>
          <w:p w:rsidR="001D1C39" w:rsidRPr="001D1C39" w:rsidRDefault="001D1C39" w:rsidP="007826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1D1C39">
              <w:rPr>
                <w:rFonts w:ascii="Times New Roman" w:eastAsia="Times New Roman" w:hAnsi="Times New Roman"/>
                <w:i/>
                <w:lang w:eastAsia="ru-RU"/>
              </w:rPr>
              <w:t>Предметные</w:t>
            </w:r>
          </w:p>
          <w:p w:rsidR="009B437F" w:rsidRDefault="001D1C39" w:rsidP="007826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9B437F">
              <w:rPr>
                <w:rFonts w:ascii="Times New Roman" w:eastAsia="Times New Roman" w:hAnsi="Times New Roman"/>
                <w:lang w:eastAsia="ru-RU"/>
              </w:rPr>
              <w:t>Использовать математическую терминологию при составлении задач на вместимость.</w:t>
            </w:r>
          </w:p>
          <w:p w:rsidR="0078264D" w:rsidRDefault="009B437F" w:rsidP="007826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D14669">
              <w:rPr>
                <w:rFonts w:ascii="Times New Roman" w:eastAsia="Times New Roman" w:hAnsi="Times New Roman"/>
                <w:lang w:eastAsia="ru-RU"/>
              </w:rPr>
              <w:t>Ориентироваться на разнообразие способов решения задач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3206A9" w:rsidRPr="003206A9" w:rsidRDefault="003206A9" w:rsidP="007826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3206A9">
              <w:rPr>
                <w:rFonts w:ascii="Times New Roman" w:eastAsia="Times New Roman" w:hAnsi="Times New Roman"/>
                <w:i/>
                <w:lang w:eastAsia="ru-RU"/>
              </w:rPr>
              <w:t>Личностные</w:t>
            </w:r>
          </w:p>
          <w:p w:rsidR="003206A9" w:rsidRDefault="003206A9" w:rsidP="007826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учебнопознавательный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интерес к новому учебному материалу и способам решения новой задачи</w:t>
            </w:r>
            <w:bookmarkStart w:id="0" w:name="_GoBack"/>
            <w:bookmarkEnd w:id="0"/>
          </w:p>
          <w:p w:rsidR="001D1C39" w:rsidRPr="001D1C39" w:rsidRDefault="001D1C39" w:rsidP="007826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spellStart"/>
            <w:r w:rsidRPr="001D1C39">
              <w:rPr>
                <w:rFonts w:ascii="Times New Roman" w:eastAsia="Times New Roman" w:hAnsi="Times New Roman"/>
                <w:i/>
                <w:lang w:eastAsia="ru-RU"/>
              </w:rPr>
              <w:t>Метапредметные</w:t>
            </w:r>
            <w:proofErr w:type="spellEnd"/>
            <w:r w:rsidRPr="001D1C39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</w:p>
          <w:p w:rsidR="00D14669" w:rsidRDefault="009B437F" w:rsidP="007826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Осуществлять</w:t>
            </w:r>
            <w:r w:rsidR="00D14669">
              <w:rPr>
                <w:rFonts w:ascii="Times New Roman" w:eastAsia="Times New Roman" w:hAnsi="Times New Roman"/>
                <w:lang w:eastAsia="ru-RU"/>
              </w:rPr>
              <w:t xml:space="preserve"> анализ объектов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с выделение существенных признаков</w:t>
            </w:r>
          </w:p>
          <w:p w:rsidR="009B437F" w:rsidRDefault="009B437F" w:rsidP="007826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Проводить сравнение сосудов по вместимости</w:t>
            </w:r>
          </w:p>
          <w:p w:rsidR="009B437F" w:rsidRDefault="009B437F" w:rsidP="007826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Устанавливать аналогии</w:t>
            </w:r>
          </w:p>
          <w:p w:rsidR="009B437F" w:rsidRDefault="009B437F" w:rsidP="007826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Учитывать разные мнения в сотрудничестве с учащимися при работе в группе</w:t>
            </w:r>
          </w:p>
          <w:p w:rsidR="009B437F" w:rsidRDefault="009B437F" w:rsidP="007826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Формулировать собственное мнение</w:t>
            </w:r>
          </w:p>
          <w:p w:rsidR="009B437F" w:rsidRPr="0078264D" w:rsidRDefault="009B437F" w:rsidP="007826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Контролировать и оценивать свою работу и ее результат</w:t>
            </w:r>
          </w:p>
        </w:tc>
      </w:tr>
      <w:tr w:rsidR="0078264D" w:rsidRPr="0078264D" w:rsidTr="009B437F">
        <w:tc>
          <w:tcPr>
            <w:tcW w:w="2918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64D">
              <w:rPr>
                <w:rFonts w:ascii="Times New Roman" w:eastAsia="Times New Roman" w:hAnsi="Times New Roman"/>
                <w:lang w:eastAsia="ru-RU"/>
              </w:rPr>
              <w:t>Образовательные ресурсы:</w:t>
            </w:r>
          </w:p>
        </w:tc>
        <w:tc>
          <w:tcPr>
            <w:tcW w:w="8212" w:type="dxa"/>
          </w:tcPr>
          <w:p w:rsidR="0078264D" w:rsidRPr="00D0079A" w:rsidRDefault="009B437F" w:rsidP="009B4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78264D" w:rsidRPr="00D0079A">
              <w:rPr>
                <w:rFonts w:ascii="Times New Roman" w:hAnsi="Times New Roman"/>
                <w:sz w:val="24"/>
                <w:szCs w:val="24"/>
              </w:rPr>
              <w:t>сосуды с водой для измерения вмест</w:t>
            </w:r>
            <w:r w:rsidR="0078264D">
              <w:rPr>
                <w:rFonts w:ascii="Times New Roman" w:hAnsi="Times New Roman"/>
                <w:sz w:val="24"/>
                <w:szCs w:val="24"/>
              </w:rPr>
              <w:t>имости: кувшины разной формы</w:t>
            </w:r>
            <w:r w:rsidR="0078264D" w:rsidRPr="00D0079A">
              <w:rPr>
                <w:rFonts w:ascii="Times New Roman" w:hAnsi="Times New Roman"/>
                <w:sz w:val="24"/>
                <w:szCs w:val="24"/>
              </w:rPr>
              <w:t xml:space="preserve">  (во всех налито по 1 л воды);</w:t>
            </w:r>
          </w:p>
          <w:p w:rsidR="0078264D" w:rsidRDefault="009B437F" w:rsidP="009B4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8264D" w:rsidRPr="00D0079A">
              <w:rPr>
                <w:rFonts w:ascii="Times New Roman" w:hAnsi="Times New Roman"/>
                <w:sz w:val="24"/>
                <w:szCs w:val="24"/>
              </w:rPr>
              <w:t>мерки для измерения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различной вместимости</w:t>
            </w:r>
            <w:r w:rsidR="0078264D" w:rsidRPr="00D0079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100 мл</w:t>
            </w:r>
            <w:r w:rsidR="0078264D" w:rsidRPr="00D007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200 м</w:t>
            </w:r>
            <w:r w:rsidR="0078264D" w:rsidRPr="00D0079A">
              <w:rPr>
                <w:rFonts w:ascii="Times New Roman" w:hAnsi="Times New Roman"/>
                <w:sz w:val="24"/>
                <w:szCs w:val="24"/>
              </w:rPr>
              <w:t>л</w:t>
            </w:r>
            <w:r w:rsidR="007826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250 мл</w:t>
            </w:r>
            <w:r w:rsidR="007826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500 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8264D" w:rsidRPr="00D0079A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gramEnd"/>
          </w:p>
          <w:p w:rsidR="0078264D" w:rsidRPr="00D0079A" w:rsidRDefault="009B437F" w:rsidP="009B4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8264D">
              <w:rPr>
                <w:rFonts w:ascii="Times New Roman" w:hAnsi="Times New Roman"/>
                <w:sz w:val="24"/>
                <w:szCs w:val="24"/>
              </w:rPr>
              <w:t>пустые трё</w:t>
            </w:r>
            <w:r w:rsidR="0078264D" w:rsidRPr="00D0079A">
              <w:rPr>
                <w:rFonts w:ascii="Times New Roman" w:hAnsi="Times New Roman"/>
                <w:sz w:val="24"/>
                <w:szCs w:val="24"/>
              </w:rPr>
              <w:t>хлитровые  банки для каждой группы (для сливания жидкости во в</w:t>
            </w:r>
            <w:r w:rsidR="0078264D">
              <w:rPr>
                <w:rFonts w:ascii="Times New Roman" w:hAnsi="Times New Roman"/>
                <w:sz w:val="24"/>
                <w:szCs w:val="24"/>
              </w:rPr>
              <w:t>ремя измерения),  литровая мерка и литровая банка;</w:t>
            </w:r>
          </w:p>
          <w:p w:rsidR="009B437F" w:rsidRDefault="009B437F" w:rsidP="009B4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8264D">
              <w:rPr>
                <w:rFonts w:ascii="Times New Roman" w:hAnsi="Times New Roman"/>
                <w:sz w:val="24"/>
                <w:szCs w:val="24"/>
              </w:rPr>
              <w:t>карточки для самостоятельной работы</w:t>
            </w:r>
            <w:r w:rsidR="0078264D" w:rsidRPr="00D007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264D" w:rsidRPr="0078264D" w:rsidRDefault="009B437F" w:rsidP="009B437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8264D">
              <w:rPr>
                <w:rFonts w:ascii="Times New Roman" w:hAnsi="Times New Roman"/>
                <w:sz w:val="24"/>
                <w:szCs w:val="24"/>
              </w:rPr>
              <w:t xml:space="preserve">презентация, </w:t>
            </w:r>
            <w:proofErr w:type="spellStart"/>
            <w:r w:rsidR="0078264D">
              <w:rPr>
                <w:rFonts w:ascii="Times New Roman" w:hAnsi="Times New Roman"/>
                <w:sz w:val="24"/>
                <w:szCs w:val="24"/>
              </w:rPr>
              <w:t>медиа</w:t>
            </w:r>
            <w:r w:rsidR="0078264D" w:rsidRPr="00D0079A">
              <w:rPr>
                <w:rFonts w:ascii="Times New Roman" w:hAnsi="Times New Roman"/>
                <w:sz w:val="24"/>
                <w:szCs w:val="24"/>
              </w:rPr>
              <w:t>проектор</w:t>
            </w:r>
            <w:proofErr w:type="spellEnd"/>
            <w:r w:rsidR="0078264D" w:rsidRPr="00D0079A">
              <w:rPr>
                <w:rFonts w:ascii="Times New Roman" w:hAnsi="Times New Roman"/>
                <w:sz w:val="24"/>
                <w:szCs w:val="24"/>
              </w:rPr>
              <w:t>.</w:t>
            </w:r>
            <w:r w:rsidR="007826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8264D" w:rsidRPr="0078264D" w:rsidTr="009B437F">
        <w:tc>
          <w:tcPr>
            <w:tcW w:w="2918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64D">
              <w:rPr>
                <w:rFonts w:ascii="Times New Roman" w:eastAsia="Times New Roman" w:hAnsi="Times New Roman"/>
                <w:lang w:eastAsia="ru-RU"/>
              </w:rPr>
              <w:t xml:space="preserve">Учитель </w:t>
            </w:r>
          </w:p>
        </w:tc>
        <w:tc>
          <w:tcPr>
            <w:tcW w:w="8212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Хасанов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Фаниль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Завитович</w:t>
            </w:r>
            <w:proofErr w:type="spellEnd"/>
          </w:p>
        </w:tc>
      </w:tr>
      <w:tr w:rsidR="0078264D" w:rsidRPr="0078264D" w:rsidTr="009B437F">
        <w:tc>
          <w:tcPr>
            <w:tcW w:w="2918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64D">
              <w:rPr>
                <w:rFonts w:ascii="Times New Roman" w:eastAsia="Times New Roman" w:hAnsi="Times New Roman"/>
                <w:lang w:eastAsia="ru-RU"/>
              </w:rPr>
              <w:t>Квалификационная категория</w:t>
            </w:r>
          </w:p>
        </w:tc>
        <w:tc>
          <w:tcPr>
            <w:tcW w:w="8212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Высшая </w:t>
            </w:r>
            <w:r w:rsidRPr="0078264D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  <w:tr w:rsidR="0078264D" w:rsidRPr="0078264D" w:rsidTr="009B437F">
        <w:tc>
          <w:tcPr>
            <w:tcW w:w="2918" w:type="dxa"/>
          </w:tcPr>
          <w:p w:rsidR="0078264D" w:rsidRPr="0078264D" w:rsidRDefault="0078264D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8264D">
              <w:rPr>
                <w:rFonts w:ascii="Times New Roman" w:eastAsia="Times New Roman" w:hAnsi="Times New Roman"/>
                <w:lang w:eastAsia="ru-RU"/>
              </w:rPr>
              <w:t xml:space="preserve">Стаж работы </w:t>
            </w:r>
          </w:p>
        </w:tc>
        <w:tc>
          <w:tcPr>
            <w:tcW w:w="8212" w:type="dxa"/>
          </w:tcPr>
          <w:p w:rsidR="0078264D" w:rsidRPr="0078264D" w:rsidRDefault="009B437F" w:rsidP="00782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 лет</w:t>
            </w:r>
          </w:p>
        </w:tc>
      </w:tr>
    </w:tbl>
    <w:p w:rsidR="0078264D" w:rsidRDefault="0078264D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456A6" w:rsidRDefault="001456A6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1456A6" w:rsidSect="001456A6">
          <w:pgSz w:w="11906" w:h="16838"/>
          <w:pgMar w:top="1134" w:right="567" w:bottom="1134" w:left="425" w:header="709" w:footer="709" w:gutter="0"/>
          <w:cols w:space="708"/>
          <w:docGrid w:linePitch="360"/>
        </w:sectPr>
      </w:pPr>
    </w:p>
    <w:p w:rsidR="0078264D" w:rsidRPr="0078264D" w:rsidRDefault="0078264D" w:rsidP="007826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552"/>
        <w:gridCol w:w="4819"/>
        <w:gridCol w:w="4472"/>
      </w:tblGrid>
      <w:tr w:rsidR="00406B2B" w:rsidTr="00296B6A">
        <w:tc>
          <w:tcPr>
            <w:tcW w:w="2943" w:type="dxa"/>
            <w:shd w:val="clear" w:color="auto" w:fill="auto"/>
          </w:tcPr>
          <w:p w:rsidR="00406B2B" w:rsidRPr="009633D5" w:rsidRDefault="00406B2B" w:rsidP="009633D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33D5">
              <w:rPr>
                <w:rFonts w:ascii="Times New Roman" w:hAnsi="Times New Roman"/>
                <w:b/>
                <w:i/>
                <w:sz w:val="24"/>
                <w:szCs w:val="24"/>
              </w:rPr>
              <w:t>Этап урока</w:t>
            </w:r>
          </w:p>
        </w:tc>
        <w:tc>
          <w:tcPr>
            <w:tcW w:w="2552" w:type="dxa"/>
            <w:shd w:val="clear" w:color="auto" w:fill="auto"/>
          </w:tcPr>
          <w:p w:rsidR="00406B2B" w:rsidRPr="009633D5" w:rsidRDefault="00406B2B" w:rsidP="009633D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33D5">
              <w:rPr>
                <w:rFonts w:ascii="Times New Roman" w:hAnsi="Times New Roman"/>
                <w:b/>
                <w:i/>
                <w:sz w:val="24"/>
                <w:szCs w:val="24"/>
              </w:rPr>
              <w:t>УУД</w:t>
            </w:r>
          </w:p>
        </w:tc>
        <w:tc>
          <w:tcPr>
            <w:tcW w:w="4819" w:type="dxa"/>
            <w:shd w:val="clear" w:color="auto" w:fill="auto"/>
          </w:tcPr>
          <w:p w:rsidR="00406B2B" w:rsidRPr="009633D5" w:rsidRDefault="00406B2B" w:rsidP="009633D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33D5">
              <w:rPr>
                <w:rFonts w:ascii="Times New Roman" w:hAnsi="Times New Roman"/>
                <w:b/>
                <w:i/>
                <w:sz w:val="24"/>
                <w:szCs w:val="24"/>
              </w:rPr>
              <w:t>Деятельность учителя</w:t>
            </w:r>
          </w:p>
        </w:tc>
        <w:tc>
          <w:tcPr>
            <w:tcW w:w="4472" w:type="dxa"/>
            <w:shd w:val="clear" w:color="auto" w:fill="auto"/>
          </w:tcPr>
          <w:p w:rsidR="00406B2B" w:rsidRPr="009633D5" w:rsidRDefault="00DD59FD" w:rsidP="009633D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633D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Деятельность </w:t>
            </w:r>
            <w:r w:rsidR="006A7826" w:rsidRPr="009633D5">
              <w:rPr>
                <w:rFonts w:ascii="Times New Roman" w:hAnsi="Times New Roman"/>
                <w:b/>
                <w:i/>
                <w:sz w:val="24"/>
                <w:szCs w:val="24"/>
              </w:rPr>
              <w:t>учащихся</w:t>
            </w:r>
          </w:p>
        </w:tc>
      </w:tr>
      <w:tr w:rsidR="00406B2B" w:rsidTr="00296B6A">
        <w:tc>
          <w:tcPr>
            <w:tcW w:w="2943" w:type="dxa"/>
            <w:shd w:val="clear" w:color="auto" w:fill="auto"/>
          </w:tcPr>
          <w:p w:rsidR="00DD59FD" w:rsidRPr="0078264D" w:rsidRDefault="00DD59FD" w:rsidP="009633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Самоопределение к учебной деятельности.</w:t>
            </w:r>
          </w:p>
          <w:p w:rsidR="00406B2B" w:rsidRPr="0078264D" w:rsidRDefault="00406B2B" w:rsidP="0014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DD59FD" w:rsidRPr="0078264D" w:rsidRDefault="00DD59FD" w:rsidP="009633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6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Самоопределение,</w:t>
            </w:r>
          </w:p>
          <w:p w:rsidR="00406B2B" w:rsidRPr="0078264D" w:rsidRDefault="00DD59FD" w:rsidP="00DD59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26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7826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0E4321" w:rsidRPr="0078264D" w:rsidRDefault="000E4321" w:rsidP="00782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Долгожданный дан звонок,    Начинается урок.         </w:t>
            </w:r>
          </w:p>
          <w:p w:rsidR="000E4321" w:rsidRPr="0078264D" w:rsidRDefault="000E4321" w:rsidP="00782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Тут затеи и задачи,               </w:t>
            </w:r>
          </w:p>
          <w:p w:rsidR="000E4321" w:rsidRPr="0078264D" w:rsidRDefault="000E4321" w:rsidP="00782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Игры, шутки - все для вас! </w:t>
            </w:r>
          </w:p>
          <w:p w:rsidR="000E4321" w:rsidRPr="0078264D" w:rsidRDefault="000E4321" w:rsidP="00782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Пожелаю вам удачи!                  </w:t>
            </w:r>
          </w:p>
          <w:p w:rsidR="00406B2B" w:rsidRPr="0078264D" w:rsidRDefault="000E4321" w:rsidP="007826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работу, первый класс!</w:t>
            </w:r>
          </w:p>
        </w:tc>
        <w:tc>
          <w:tcPr>
            <w:tcW w:w="4472" w:type="dxa"/>
            <w:shd w:val="clear" w:color="auto" w:fill="auto"/>
          </w:tcPr>
          <w:p w:rsidR="00406B2B" w:rsidRPr="0078264D" w:rsidRDefault="00406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B2B" w:rsidTr="00296B6A">
        <w:tc>
          <w:tcPr>
            <w:tcW w:w="2943" w:type="dxa"/>
            <w:shd w:val="clear" w:color="auto" w:fill="auto"/>
          </w:tcPr>
          <w:p w:rsidR="00DD59FD" w:rsidRPr="0078264D" w:rsidRDefault="00DD59FD" w:rsidP="009633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Актуализация знаний. </w:t>
            </w:r>
          </w:p>
          <w:p w:rsidR="00406B2B" w:rsidRPr="0078264D" w:rsidRDefault="00406B2B" w:rsidP="00DD59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06B2B" w:rsidRPr="0078264D" w:rsidRDefault="001456A6" w:rsidP="00145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Выдвижение гипотезы и их обоснование.</w:t>
            </w:r>
          </w:p>
        </w:tc>
        <w:tc>
          <w:tcPr>
            <w:tcW w:w="4819" w:type="dxa"/>
            <w:shd w:val="clear" w:color="auto" w:fill="auto"/>
          </w:tcPr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i/>
                <w:sz w:val="24"/>
                <w:szCs w:val="24"/>
              </w:rPr>
              <w:t>Перед детьми на столе находятся разные сосуды с водой. В каждый сосуд учитель налил 1 л воды, но из-за разной формы сосуда дети не могут сравнить количество жидкости.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Ребята, посмотрите внимательно на стол.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Что вы видите?</w:t>
            </w:r>
          </w:p>
          <w:p w:rsidR="00406B2B" w:rsidRPr="0078264D" w:rsidRDefault="00B16277" w:rsidP="00296B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Петя придумал задание с этими сосудами. Догадайтесь</w:t>
            </w:r>
            <w:r w:rsidR="00071A6C" w:rsidRPr="0078264D">
              <w:rPr>
                <w:rFonts w:ascii="Times New Roman" w:hAnsi="Times New Roman"/>
                <w:sz w:val="24"/>
                <w:szCs w:val="24"/>
              </w:rPr>
              <w:t>,</w:t>
            </w:r>
            <w:r w:rsidR="004F131E" w:rsidRPr="0078264D">
              <w:rPr>
                <w:rFonts w:ascii="Times New Roman" w:hAnsi="Times New Roman"/>
                <w:sz w:val="24"/>
                <w:szCs w:val="24"/>
              </w:rPr>
              <w:t xml:space="preserve"> какие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 xml:space="preserve"> задания Петя мог придумать</w:t>
            </w:r>
            <w:r w:rsidR="00BB77C2" w:rsidRPr="0078264D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1217B8"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(слайд3)</w:t>
            </w:r>
          </w:p>
        </w:tc>
        <w:tc>
          <w:tcPr>
            <w:tcW w:w="4472" w:type="dxa"/>
            <w:shd w:val="clear" w:color="auto" w:fill="auto"/>
          </w:tcPr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1456A6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Предполагаемые ответы детей</w:t>
            </w:r>
            <w:r w:rsidR="00BB77C2" w:rsidRPr="007826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- Можно узнать, сколько воды в каждом сосуде.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- Сколько всего воды во всех сосудах.</w:t>
            </w:r>
          </w:p>
          <w:p w:rsidR="00406B2B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- А лучше всего выяснить, где воды больше, а где меньше?</w:t>
            </w:r>
          </w:p>
        </w:tc>
      </w:tr>
      <w:tr w:rsidR="00406B2B" w:rsidTr="00296B6A">
        <w:tc>
          <w:tcPr>
            <w:tcW w:w="2943" w:type="dxa"/>
            <w:shd w:val="clear" w:color="auto" w:fill="auto"/>
          </w:tcPr>
          <w:p w:rsidR="00DD59FD" w:rsidRPr="0078264D" w:rsidRDefault="00DD59FD" w:rsidP="009633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Постановка проблемы.</w:t>
            </w:r>
          </w:p>
          <w:p w:rsidR="00406B2B" w:rsidRPr="0078264D" w:rsidRDefault="00406B2B" w:rsidP="00DD59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06B2B" w:rsidRDefault="001456A6" w:rsidP="00BB77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Формулирование проблемы.</w:t>
            </w:r>
          </w:p>
          <w:p w:rsidR="001456A6" w:rsidRDefault="001456A6" w:rsidP="00BB77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создание способов деятельности при решении проблемы.</w:t>
            </w:r>
          </w:p>
          <w:p w:rsidR="001456A6" w:rsidRPr="0078264D" w:rsidRDefault="001456A6" w:rsidP="00BB77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Выдвижение гипотез.</w:t>
            </w:r>
          </w:p>
        </w:tc>
        <w:tc>
          <w:tcPr>
            <w:tcW w:w="4819" w:type="dxa"/>
            <w:shd w:val="clear" w:color="auto" w:fill="auto"/>
          </w:tcPr>
          <w:p w:rsidR="00BB77C2" w:rsidRPr="0078264D" w:rsidRDefault="004234C8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 xml:space="preserve">Петя предлагает </w:t>
            </w:r>
            <w:r w:rsidR="00BB77C2" w:rsidRPr="007826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77C2" w:rsidRPr="0078264D">
              <w:rPr>
                <w:rFonts w:ascii="Times New Roman" w:hAnsi="Times New Roman"/>
                <w:sz w:val="24"/>
                <w:szCs w:val="24"/>
                <w:u w:val="single"/>
              </w:rPr>
              <w:t>ср</w:t>
            </w:r>
            <w:r w:rsidRPr="0078264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авнить количество воды 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 xml:space="preserve">в этих </w:t>
            </w:r>
            <w:r w:rsidR="00BB77C2" w:rsidRPr="0078264D">
              <w:rPr>
                <w:rFonts w:ascii="Times New Roman" w:hAnsi="Times New Roman"/>
                <w:sz w:val="24"/>
                <w:szCs w:val="24"/>
              </w:rPr>
              <w:t>сосудах?</w:t>
            </w:r>
          </w:p>
          <w:p w:rsidR="00BB77C2" w:rsidRPr="0078264D" w:rsidRDefault="004234C8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Как это можно сделать?</w:t>
            </w:r>
          </w:p>
          <w:p w:rsidR="004234C8" w:rsidRPr="0078264D" w:rsidRDefault="004234C8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5E58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 xml:space="preserve">-Посмотрите  внимательно на стол. </w:t>
            </w:r>
            <w:r w:rsidR="00B25E58" w:rsidRPr="0078264D">
              <w:rPr>
                <w:rFonts w:ascii="Times New Roman" w:hAnsi="Times New Roman"/>
                <w:sz w:val="24"/>
                <w:szCs w:val="24"/>
              </w:rPr>
              <w:t>Все сосуды стоят в ряд. Кто желает измерить высоту воды?</w:t>
            </w:r>
          </w:p>
          <w:p w:rsidR="00BB77C2" w:rsidRPr="0078264D" w:rsidRDefault="00B25E58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Смогли мы выполнить задание Пети?</w:t>
            </w:r>
          </w:p>
          <w:p w:rsidR="00B25E58" w:rsidRPr="0078264D" w:rsidRDefault="00B25E58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Почему не смогли?</w:t>
            </w:r>
          </w:p>
          <w:p w:rsidR="00B25E58" w:rsidRPr="0078264D" w:rsidRDefault="00B25E58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Как же нам выполнить задание Пети? Как сравнить количество воды в этих сосудах?</w:t>
            </w:r>
          </w:p>
          <w:p w:rsidR="00B00763" w:rsidRPr="0078264D" w:rsidRDefault="00B00763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Кто желает проверить, в каком сосуде воды больше?</w:t>
            </w:r>
          </w:p>
          <w:p w:rsidR="00B00763" w:rsidRPr="0078264D" w:rsidRDefault="00B00763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00763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Одинаковая масса воды?</w:t>
            </w:r>
          </w:p>
          <w:p w:rsidR="00406B2B" w:rsidRPr="0078264D" w:rsidRDefault="00B00763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Как сравнить количество воды в сосудах? Что нам поможет решить задачу Пети?</w:t>
            </w:r>
          </w:p>
        </w:tc>
        <w:tc>
          <w:tcPr>
            <w:tcW w:w="4472" w:type="dxa"/>
            <w:shd w:val="clear" w:color="auto" w:fill="auto"/>
          </w:tcPr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60C7" w:rsidRPr="0078264D" w:rsidRDefault="005C60C7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60C7" w:rsidRPr="0078264D" w:rsidRDefault="005C60C7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34C8" w:rsidRPr="0078264D" w:rsidRDefault="004234C8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- Можно поставить все сосуды в один ряд и измерить высоту воды линейкой.</w:t>
            </w:r>
          </w:p>
          <w:p w:rsidR="00BB77C2" w:rsidRPr="0078264D" w:rsidRDefault="00B00763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i/>
                <w:sz w:val="24"/>
                <w:szCs w:val="24"/>
              </w:rPr>
              <w:t>Дети измеряют высоту воды линейкой.</w:t>
            </w:r>
          </w:p>
          <w:p w:rsidR="004234C8" w:rsidRPr="0078264D" w:rsidRDefault="004234C8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34C8" w:rsidRPr="0078264D" w:rsidRDefault="00B25E58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В третьем сосуде воды не видно.</w:t>
            </w:r>
          </w:p>
          <w:p w:rsidR="00B25E58" w:rsidRPr="0078264D" w:rsidRDefault="00B25E58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- Нужно взвесить воду, и сразу станет ясно, где воды больше.</w:t>
            </w:r>
          </w:p>
          <w:p w:rsidR="00B00763" w:rsidRPr="0078264D" w:rsidRDefault="00B00763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i/>
                <w:sz w:val="24"/>
                <w:szCs w:val="24"/>
              </w:rPr>
              <w:t xml:space="preserve">Дети сравнивают массу 1 и 2. </w:t>
            </w:r>
          </w:p>
          <w:p w:rsidR="00B00763" w:rsidRPr="0078264D" w:rsidRDefault="00B00763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Нет.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Нужна мерка.</w:t>
            </w:r>
          </w:p>
          <w:p w:rsidR="00406B2B" w:rsidRPr="0078264D" w:rsidRDefault="00406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B2B" w:rsidTr="00296B6A">
        <w:tc>
          <w:tcPr>
            <w:tcW w:w="2943" w:type="dxa"/>
            <w:shd w:val="clear" w:color="auto" w:fill="auto"/>
          </w:tcPr>
          <w:p w:rsidR="00DD59FD" w:rsidRPr="0078264D" w:rsidRDefault="00DD59FD" w:rsidP="009633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Проектирование и </w:t>
            </w:r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фиксация нового знания.</w:t>
            </w:r>
          </w:p>
          <w:p w:rsidR="00406B2B" w:rsidRPr="0078264D" w:rsidRDefault="00DD59FD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Коммуникативные:</w:t>
            </w:r>
          </w:p>
          <w:p w:rsidR="00BB77C2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постановка </w:t>
            </w:r>
            <w:r w:rsidR="001456A6">
              <w:rPr>
                <w:rFonts w:ascii="Times New Roman" w:hAnsi="Times New Roman"/>
                <w:sz w:val="24"/>
                <w:szCs w:val="24"/>
              </w:rPr>
              <w:t>вопросов</w:t>
            </w:r>
          </w:p>
          <w:p w:rsidR="001456A6" w:rsidRPr="0078264D" w:rsidRDefault="001456A6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учебного сотрудничества сверстников.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доказательство;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выдвижение гипотез и их обоснование;</w:t>
            </w:r>
          </w:p>
          <w:p w:rsidR="00BB77C2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формулирование проблемы.</w:t>
            </w:r>
          </w:p>
          <w:p w:rsidR="001456A6" w:rsidRDefault="001456A6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причинн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следственных связей.</w:t>
            </w:r>
          </w:p>
          <w:p w:rsidR="001456A6" w:rsidRPr="0078264D" w:rsidRDefault="001456A6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оснований для сравнения.</w:t>
            </w:r>
          </w:p>
          <w:p w:rsidR="00406B2B" w:rsidRDefault="00145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1456A6" w:rsidRPr="0078264D" w:rsidRDefault="00145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выражать свои мысли.</w:t>
            </w:r>
          </w:p>
        </w:tc>
        <w:tc>
          <w:tcPr>
            <w:tcW w:w="4819" w:type="dxa"/>
            <w:shd w:val="clear" w:color="auto" w:fill="auto"/>
          </w:tcPr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lastRenderedPageBreak/>
              <w:t>Ребята, я предлагаю вам п</w:t>
            </w:r>
            <w:r w:rsidR="002661C5" w:rsidRPr="0078264D">
              <w:rPr>
                <w:rFonts w:ascii="Times New Roman" w:hAnsi="Times New Roman"/>
                <w:sz w:val="24"/>
                <w:szCs w:val="24"/>
              </w:rPr>
              <w:t xml:space="preserve">оработать в </w:t>
            </w:r>
            <w:r w:rsidR="002661C5" w:rsidRPr="0078264D">
              <w:rPr>
                <w:rFonts w:ascii="Times New Roman" w:hAnsi="Times New Roman"/>
                <w:sz w:val="24"/>
                <w:szCs w:val="24"/>
              </w:rPr>
              <w:lastRenderedPageBreak/>
              <w:t>группах</w:t>
            </w:r>
            <w:r w:rsidR="00613CA9" w:rsidRPr="0078264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Start"/>
            <w:r w:rsidR="00613CA9" w:rsidRPr="0078264D">
              <w:rPr>
                <w:rFonts w:ascii="Times New Roman" w:hAnsi="Times New Roman"/>
                <w:sz w:val="24"/>
                <w:szCs w:val="24"/>
              </w:rPr>
              <w:t>Возьмите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 xml:space="preserve"> мерку и перелейте  воду в пустую</w:t>
            </w:r>
            <w:proofErr w:type="gramEnd"/>
            <w:r w:rsidRPr="0078264D">
              <w:rPr>
                <w:rFonts w:ascii="Times New Roman" w:hAnsi="Times New Roman"/>
                <w:sz w:val="24"/>
                <w:szCs w:val="24"/>
              </w:rPr>
              <w:t xml:space="preserve"> банку, считая количество мерок.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093A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 xml:space="preserve">Интересно, у кого же больше получилось воды? Почему? </w:t>
            </w:r>
          </w:p>
          <w:p w:rsidR="00C1093A" w:rsidRPr="0078264D" w:rsidRDefault="00C1093A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i/>
                <w:sz w:val="24"/>
                <w:szCs w:val="24"/>
              </w:rPr>
              <w:t>Результаты измерений детей на слайде.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093A" w:rsidRPr="0078264D" w:rsidRDefault="00C1093A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093A" w:rsidRPr="0078264D" w:rsidRDefault="00C1093A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А теперь маленький фокус. (Банки всех групп выставляются на один стол в ряд). Что вы заметили?</w:t>
            </w:r>
          </w:p>
          <w:p w:rsidR="00A22616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Что нужно сделать, чтоб и мерок было поровну?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Может, кто-то уже знает, какую мерку используют в жизни для измерения жидкости?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i/>
                <w:sz w:val="24"/>
                <w:szCs w:val="24"/>
              </w:rPr>
              <w:t>Учитель показывает карточку: Литр  1л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 xml:space="preserve"> - одна из мерок объёма.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i/>
                <w:sz w:val="24"/>
                <w:szCs w:val="24"/>
              </w:rPr>
              <w:t xml:space="preserve">Учитель показывает детям </w:t>
            </w:r>
            <w:r w:rsidR="00124D10" w:rsidRPr="0078264D">
              <w:rPr>
                <w:rFonts w:ascii="Times New Roman" w:hAnsi="Times New Roman"/>
                <w:i/>
                <w:sz w:val="24"/>
                <w:szCs w:val="24"/>
              </w:rPr>
              <w:t xml:space="preserve">литровую мерку </w:t>
            </w:r>
            <w:r w:rsidRPr="0078264D">
              <w:rPr>
                <w:rFonts w:ascii="Times New Roman" w:hAnsi="Times New Roman"/>
                <w:i/>
                <w:sz w:val="24"/>
                <w:szCs w:val="24"/>
              </w:rPr>
              <w:t xml:space="preserve"> и предлагает перелить воду в литровую банку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4D10" w:rsidRPr="0078264D" w:rsidRDefault="00124D10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Как вы думаете, какая тема сегодняшнего урока?</w:t>
            </w:r>
          </w:p>
          <w:p w:rsidR="001217B8" w:rsidRPr="0078264D" w:rsidRDefault="00124D10" w:rsidP="00121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Чем</w:t>
            </w:r>
            <w:r w:rsidR="00134BF4" w:rsidRPr="0078264D">
              <w:rPr>
                <w:rFonts w:ascii="Times New Roman" w:hAnsi="Times New Roman"/>
                <w:sz w:val="24"/>
                <w:szCs w:val="24"/>
              </w:rPr>
              <w:t>у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 xml:space="preserve"> бы вы хотели </w:t>
            </w:r>
            <w:r w:rsidR="00134BF4" w:rsidRPr="0078264D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 xml:space="preserve"> на сегодняшнем уроке?</w:t>
            </w:r>
            <w:r w:rsidR="001217B8" w:rsidRPr="007826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17B8" w:rsidRPr="0078264D" w:rsidRDefault="001217B8" w:rsidP="00121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7B8" w:rsidRPr="0078264D" w:rsidRDefault="001217B8" w:rsidP="00121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 xml:space="preserve">Ребята, в жизни, где вы  встречались с этой единицей измерения вместимости? </w:t>
            </w:r>
          </w:p>
          <w:p w:rsidR="001217B8" w:rsidRPr="0078264D" w:rsidRDefault="001217B8" w:rsidP="00121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7B8" w:rsidRPr="0078264D" w:rsidRDefault="001217B8" w:rsidP="00121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7B8" w:rsidRPr="0078264D" w:rsidRDefault="001217B8" w:rsidP="00121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7B8" w:rsidRPr="0078264D" w:rsidRDefault="001217B8" w:rsidP="00121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7B8" w:rsidRPr="0078264D" w:rsidRDefault="001217B8" w:rsidP="00121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17B8" w:rsidRPr="0078264D" w:rsidRDefault="001217B8" w:rsidP="00121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826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Историческая справка.</w:t>
            </w:r>
          </w:p>
          <w:p w:rsidR="007C7F11" w:rsidRPr="0078264D" w:rsidRDefault="007C7F11" w:rsidP="001217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826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(</w:t>
            </w:r>
            <w:r w:rsidRPr="00C67CAD">
              <w:rPr>
                <w:rFonts w:ascii="Times New Roman" w:hAnsi="Times New Roman"/>
                <w:i/>
                <w:sz w:val="24"/>
                <w:szCs w:val="24"/>
              </w:rPr>
              <w:t xml:space="preserve">выступление </w:t>
            </w:r>
            <w:r w:rsidR="00C67CAD" w:rsidRPr="00C67CAD">
              <w:rPr>
                <w:rFonts w:ascii="Times New Roman" w:hAnsi="Times New Roman"/>
                <w:i/>
                <w:sz w:val="24"/>
                <w:szCs w:val="24"/>
              </w:rPr>
              <w:t>ученика</w:t>
            </w:r>
            <w:r w:rsidRPr="00C67CA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1217B8" w:rsidRPr="0078264D" w:rsidRDefault="001217B8" w:rsidP="00121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В старину русский народ жидкость измерял разными мерками. Кто знает эти мерки. Это кружка, ведро – 12 литров и бочка – 40 вёдер. Так люди измеряли в старину вместимость сосудов</w:t>
            </w:r>
            <w:proofErr w:type="gramStart"/>
            <w:r w:rsidRPr="0078264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</w:t>
            </w:r>
            <w:proofErr w:type="gramStart"/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лайд6)</w:t>
            </w:r>
          </w:p>
        </w:tc>
        <w:tc>
          <w:tcPr>
            <w:tcW w:w="4472" w:type="dxa"/>
            <w:shd w:val="clear" w:color="auto" w:fill="auto"/>
          </w:tcPr>
          <w:p w:rsidR="00BB77C2" w:rsidRPr="0078264D" w:rsidRDefault="005C60C7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Начинают переливать воду в 3</w:t>
            </w:r>
            <w:r w:rsidR="00BB77C2" w:rsidRPr="0078264D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BB77C2" w:rsidRPr="0078264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литровые банки, считая количество мерок. 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B77C2" w:rsidRPr="0078264D" w:rsidRDefault="00C67CAD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1группа. – 5мерок (200 мл)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C67CAD">
              <w:rPr>
                <w:rFonts w:ascii="Times New Roman" w:hAnsi="Times New Roman"/>
                <w:i/>
                <w:sz w:val="24"/>
                <w:szCs w:val="24"/>
              </w:rPr>
              <w:t>группа</w:t>
            </w:r>
            <w:r w:rsidRPr="0078264D">
              <w:rPr>
                <w:rFonts w:ascii="Times New Roman" w:hAnsi="Times New Roman"/>
                <w:i/>
                <w:sz w:val="24"/>
                <w:szCs w:val="24"/>
              </w:rPr>
              <w:t xml:space="preserve"> – 2 мерки.</w:t>
            </w:r>
            <w:r w:rsidR="00C67CAD">
              <w:rPr>
                <w:rFonts w:ascii="Times New Roman" w:hAnsi="Times New Roman"/>
                <w:i/>
                <w:sz w:val="24"/>
                <w:szCs w:val="24"/>
              </w:rPr>
              <w:t>(500 мл)</w:t>
            </w:r>
          </w:p>
          <w:p w:rsidR="00BB77C2" w:rsidRPr="0078264D" w:rsidRDefault="00C67CAD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3группа </w:t>
            </w:r>
            <w:r w:rsidR="00CB7859" w:rsidRPr="0078264D">
              <w:rPr>
                <w:rFonts w:ascii="Times New Roman" w:hAnsi="Times New Roman"/>
                <w:i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="00BB77C2" w:rsidRPr="0078264D">
              <w:rPr>
                <w:rFonts w:ascii="Times New Roman" w:hAnsi="Times New Roman"/>
                <w:i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ок</w:t>
            </w:r>
            <w:r w:rsidR="00BB77C2" w:rsidRPr="0078264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(100 мл)</w:t>
            </w:r>
          </w:p>
          <w:p w:rsidR="00BB77C2" w:rsidRPr="0078264D" w:rsidRDefault="00C67CAD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4руппа </w:t>
            </w:r>
            <w:r w:rsidR="00CB7859" w:rsidRPr="0078264D">
              <w:rPr>
                <w:rFonts w:ascii="Times New Roman" w:hAnsi="Times New Roman"/>
                <w:i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 мерки</w:t>
            </w:r>
            <w:r w:rsidR="00BB77C2" w:rsidRPr="0078264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(250 мл)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Больше в</w:t>
            </w:r>
            <w:r w:rsidR="00CB7859" w:rsidRPr="0078264D">
              <w:rPr>
                <w:rFonts w:ascii="Times New Roman" w:hAnsi="Times New Roman"/>
                <w:sz w:val="24"/>
                <w:szCs w:val="24"/>
              </w:rPr>
              <w:t xml:space="preserve">оды у ребят </w:t>
            </w:r>
            <w:r w:rsidR="00C67CAD">
              <w:rPr>
                <w:rFonts w:ascii="Times New Roman" w:hAnsi="Times New Roman"/>
                <w:sz w:val="24"/>
                <w:szCs w:val="24"/>
              </w:rPr>
              <w:t>3</w:t>
            </w:r>
            <w:r w:rsidR="00C1093A" w:rsidRPr="0078264D">
              <w:rPr>
                <w:rFonts w:ascii="Times New Roman" w:hAnsi="Times New Roman"/>
                <w:sz w:val="24"/>
                <w:szCs w:val="24"/>
              </w:rPr>
              <w:t xml:space="preserve"> группы, так как</w:t>
            </w:r>
            <w:r w:rsidR="00C67CAD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="00C1093A" w:rsidRPr="0078264D">
              <w:rPr>
                <w:rFonts w:ascii="Times New Roman" w:hAnsi="Times New Roman"/>
                <w:sz w:val="24"/>
                <w:szCs w:val="24"/>
              </w:rPr>
              <w:t xml:space="preserve"> больше чем 5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>,</w:t>
            </w:r>
            <w:r w:rsidR="00C1093A" w:rsidRPr="0078264D">
              <w:rPr>
                <w:rFonts w:ascii="Times New Roman" w:hAnsi="Times New Roman"/>
                <w:sz w:val="24"/>
                <w:szCs w:val="24"/>
              </w:rPr>
              <w:t xml:space="preserve"> 2, </w:t>
            </w:r>
            <w:r w:rsidR="00C67CAD">
              <w:rPr>
                <w:rFonts w:ascii="Times New Roman" w:hAnsi="Times New Roman"/>
                <w:sz w:val="24"/>
                <w:szCs w:val="24"/>
              </w:rPr>
              <w:t>4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 xml:space="preserve">Банки одинаковые, количество воды в банках получилось одинаковое, а </w:t>
            </w:r>
            <w:r w:rsidR="00CB7859" w:rsidRPr="0078264D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>мер</w:t>
            </w:r>
            <w:r w:rsidR="00CB7859" w:rsidRPr="0078264D">
              <w:rPr>
                <w:rFonts w:ascii="Times New Roman" w:hAnsi="Times New Roman"/>
                <w:sz w:val="24"/>
                <w:szCs w:val="24"/>
              </w:rPr>
              <w:t>ок получилось разно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Нужно взять одинаковые мерки.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 xml:space="preserve">Литр. </w:t>
            </w:r>
          </w:p>
          <w:p w:rsidR="00633CAD" w:rsidRPr="0078264D" w:rsidRDefault="00633CAD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AD" w:rsidRPr="0078264D" w:rsidRDefault="00633CAD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AD" w:rsidRPr="0078264D" w:rsidRDefault="00633CAD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AD" w:rsidRPr="0078264D" w:rsidRDefault="00633CAD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60F6" w:rsidRPr="0078264D" w:rsidRDefault="001560F6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60F6" w:rsidRPr="0078264D" w:rsidRDefault="001560F6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60F6" w:rsidRPr="0078264D" w:rsidRDefault="001560F6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4D10" w:rsidRPr="0078264D" w:rsidRDefault="00124D10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Тема сегодняшнего урока «Литр. Объём.»</w:t>
            </w:r>
            <w:r w:rsidR="001217B8" w:rsidRPr="007826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17B8"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(слайд</w:t>
            </w:r>
            <w:proofErr w:type="gramStart"/>
            <w:r w:rsidR="001217B8"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proofErr w:type="gramEnd"/>
            <w:r w:rsidR="001217B8"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  <w:p w:rsidR="00124D10" w:rsidRPr="0078264D" w:rsidRDefault="00124D10" w:rsidP="00BB77C2">
            <w:pPr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Сравнивать, вычитать, складывать и решать з</w:t>
            </w:r>
            <w:r w:rsidR="00C1093A" w:rsidRPr="0078264D">
              <w:rPr>
                <w:rFonts w:ascii="Times New Roman" w:hAnsi="Times New Roman"/>
                <w:sz w:val="24"/>
                <w:szCs w:val="24"/>
              </w:rPr>
              <w:t>адачи с</w:t>
            </w:r>
            <w:r w:rsidR="00C67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>литром.</w:t>
            </w:r>
          </w:p>
          <w:p w:rsidR="001217B8" w:rsidRPr="0078264D" w:rsidRDefault="001217B8" w:rsidP="00121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- В магазине продают сок в коробках 1 литр, 2 литра.</w:t>
            </w:r>
          </w:p>
          <w:p w:rsidR="001217B8" w:rsidRPr="0078264D" w:rsidRDefault="001217B8" w:rsidP="00121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- Мама покупает молоко, кефир в пакетах 1 литр.</w:t>
            </w:r>
          </w:p>
          <w:p w:rsidR="001217B8" w:rsidRPr="0078264D" w:rsidRDefault="001217B8" w:rsidP="001217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- Папа заправляет машину на заправке бензином, ему автомат заливает 10 литров, 20 литров</w:t>
            </w:r>
            <w:proofErr w:type="gramStart"/>
            <w:r w:rsidRPr="0078264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826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proofErr w:type="gramStart"/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лайд5)</w:t>
            </w:r>
          </w:p>
          <w:p w:rsidR="001217B8" w:rsidRPr="0078264D" w:rsidRDefault="001217B8" w:rsidP="00BB77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B24" w:rsidTr="00296B6A">
        <w:tc>
          <w:tcPr>
            <w:tcW w:w="2943" w:type="dxa"/>
            <w:shd w:val="clear" w:color="auto" w:fill="auto"/>
          </w:tcPr>
          <w:p w:rsidR="00B22B24" w:rsidRDefault="00C67CAD" w:rsidP="009633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(Физкультминутка)</w:t>
            </w:r>
          </w:p>
          <w:p w:rsidR="00C67CAD" w:rsidRPr="0078264D" w:rsidRDefault="00C67CAD" w:rsidP="009633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22B24" w:rsidRPr="0078264D" w:rsidRDefault="00B22B24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B22B24" w:rsidRPr="0078264D" w:rsidRDefault="00C1093A" w:rsidP="00C109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музыкальная</w:t>
            </w:r>
          </w:p>
        </w:tc>
        <w:tc>
          <w:tcPr>
            <w:tcW w:w="4472" w:type="dxa"/>
            <w:shd w:val="clear" w:color="auto" w:fill="auto"/>
          </w:tcPr>
          <w:p w:rsidR="00B22B24" w:rsidRPr="0078264D" w:rsidRDefault="00B22B24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B2B" w:rsidTr="00296B6A">
        <w:tc>
          <w:tcPr>
            <w:tcW w:w="2943" w:type="dxa"/>
            <w:shd w:val="clear" w:color="auto" w:fill="auto"/>
          </w:tcPr>
          <w:p w:rsidR="00DD59FD" w:rsidRPr="0078264D" w:rsidRDefault="00DD59FD" w:rsidP="009633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Первичное закрепление.</w:t>
            </w:r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 </w:t>
            </w:r>
          </w:p>
          <w:p w:rsidR="00406B2B" w:rsidRPr="0078264D" w:rsidRDefault="00406B2B" w:rsidP="00DD59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416BFD" w:rsidRDefault="00416BFD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оснований для сравнения.</w:t>
            </w:r>
          </w:p>
          <w:p w:rsidR="00406B2B" w:rsidRPr="0078264D" w:rsidRDefault="00416BFD" w:rsidP="00BB77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B77C2" w:rsidRPr="0078264D">
              <w:rPr>
                <w:rFonts w:ascii="Times New Roman" w:hAnsi="Times New Roman"/>
                <w:sz w:val="24"/>
                <w:szCs w:val="24"/>
              </w:rPr>
              <w:t>ыбор наиболее эффективных способов решения задач.</w:t>
            </w:r>
          </w:p>
        </w:tc>
        <w:tc>
          <w:tcPr>
            <w:tcW w:w="4819" w:type="dxa"/>
            <w:shd w:val="clear" w:color="auto" w:fill="auto"/>
          </w:tcPr>
          <w:p w:rsidR="00BB77C2" w:rsidRPr="0078264D" w:rsidRDefault="00134BF4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 xml:space="preserve">У Пети возникли затруднения. </w:t>
            </w:r>
            <w:r w:rsidR="00BB77C2" w:rsidRPr="0078264D">
              <w:rPr>
                <w:rFonts w:ascii="Times New Roman" w:hAnsi="Times New Roman"/>
                <w:sz w:val="24"/>
                <w:szCs w:val="24"/>
              </w:rPr>
              <w:t>Петя просит вас сравнить объём двух банок. В одну банку входит 5 стаканов воды, а в другую 2 бутылки</w:t>
            </w:r>
            <w:proofErr w:type="gramStart"/>
            <w:r w:rsidR="00BB77C2" w:rsidRPr="0078264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217B8"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</w:t>
            </w:r>
            <w:proofErr w:type="gramStart"/>
            <w:r w:rsidR="001217B8"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с</w:t>
            </w:r>
            <w:proofErr w:type="gramEnd"/>
            <w:r w:rsidR="001217B8"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лайд7)</w:t>
            </w:r>
          </w:p>
          <w:p w:rsidR="00134BF4" w:rsidRPr="0078264D" w:rsidRDefault="00134BF4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 xml:space="preserve">Кто готов помочь Пете? 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Почему?</w:t>
            </w:r>
          </w:p>
          <w:p w:rsidR="007629D8" w:rsidRPr="0078264D" w:rsidRDefault="00BB77C2" w:rsidP="007629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 xml:space="preserve">Хорошо. </w:t>
            </w:r>
            <w:r w:rsidR="007629D8" w:rsidRPr="0078264D">
              <w:rPr>
                <w:rFonts w:ascii="Times New Roman" w:hAnsi="Times New Roman"/>
                <w:sz w:val="24"/>
                <w:szCs w:val="24"/>
              </w:rPr>
              <w:t>Помогите Пете исправить текст задания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06B2B" w:rsidRPr="0078264D" w:rsidRDefault="00406B2B" w:rsidP="00BB77C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  <w:shd w:val="clear" w:color="auto" w:fill="auto"/>
          </w:tcPr>
          <w:p w:rsidR="00BB77C2" w:rsidRPr="0078264D" w:rsidRDefault="00134BF4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Задание Пети выполнить не можем.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Мерки разные, нужно взять одинаковые мерки, чтоб выполнить задание Пети.</w:t>
            </w:r>
          </w:p>
          <w:p w:rsidR="00BB77C2" w:rsidRPr="0078264D" w:rsidRDefault="007629D8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i/>
                <w:sz w:val="24"/>
                <w:szCs w:val="24"/>
              </w:rPr>
              <w:t>Дети предлагают свои варианты заданий и делают вывод.</w:t>
            </w:r>
          </w:p>
          <w:p w:rsidR="00BB77C2" w:rsidRPr="0078264D" w:rsidRDefault="001217B8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(слайд8-9)</w:t>
            </w:r>
          </w:p>
          <w:p w:rsidR="00406B2B" w:rsidRPr="0078264D" w:rsidRDefault="007629D8" w:rsidP="00BB77C2">
            <w:pPr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Сравнить можно только тогда, когда взяты одинаковые  мерки.</w:t>
            </w:r>
          </w:p>
        </w:tc>
      </w:tr>
      <w:tr w:rsidR="00406B2B" w:rsidTr="00296B6A">
        <w:tc>
          <w:tcPr>
            <w:tcW w:w="2943" w:type="dxa"/>
            <w:shd w:val="clear" w:color="auto" w:fill="auto"/>
          </w:tcPr>
          <w:p w:rsidR="0049761D" w:rsidRPr="0078264D" w:rsidRDefault="00DD59FD" w:rsidP="00497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 работа  с самопроверкой.</w:t>
            </w:r>
          </w:p>
          <w:p w:rsidR="00406B2B" w:rsidRPr="0078264D" w:rsidRDefault="00406B2B" w:rsidP="00DD59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06B2B" w:rsidRDefault="00416BFD" w:rsidP="00BB77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 оценка личных результатов работы.</w:t>
            </w:r>
          </w:p>
          <w:p w:rsidR="00416BFD" w:rsidRPr="0078264D" w:rsidRDefault="00416BFD" w:rsidP="00BB77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Осознание того, что усвоено и что еще надо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усвоить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Мы сравнивали величины. Какие ещё арифметические действия можно с ними выполнять?</w:t>
            </w:r>
          </w:p>
          <w:p w:rsidR="00BB77C2" w:rsidRPr="0078264D" w:rsidRDefault="00165BCB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Петя предлагает</w:t>
            </w:r>
            <w:r w:rsidR="00BB77C2" w:rsidRPr="0078264D">
              <w:rPr>
                <w:rFonts w:ascii="Times New Roman" w:hAnsi="Times New Roman"/>
                <w:sz w:val="24"/>
                <w:szCs w:val="24"/>
              </w:rPr>
              <w:t xml:space="preserve"> вам выполнить задание самостоятельно, а затем сопоставить с 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>его решением.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2л + 5л=⁯л  4л - 1л=⁯   8л - 8л=⁯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 xml:space="preserve">6л + 4л=⁯л  9л – 2б. =⁯ 3л + 7л = ⁯   </w:t>
            </w:r>
          </w:p>
          <w:p w:rsidR="00165BCB" w:rsidRPr="0078264D" w:rsidRDefault="001217B8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(слайд10)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 xml:space="preserve">Все ли задания </w:t>
            </w:r>
            <w:r w:rsidR="00165BCB" w:rsidRPr="0078264D">
              <w:rPr>
                <w:rFonts w:ascii="Times New Roman" w:hAnsi="Times New Roman"/>
                <w:sz w:val="24"/>
                <w:szCs w:val="24"/>
              </w:rPr>
              <w:t xml:space="preserve">Пети 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 xml:space="preserve">вам удалось выполнить?  </w:t>
            </w:r>
            <w:r w:rsidR="001217B8"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(слайд11)</w:t>
            </w:r>
          </w:p>
          <w:p w:rsidR="00406B2B" w:rsidRPr="0078264D" w:rsidRDefault="00165BCB" w:rsidP="00165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 xml:space="preserve">Почему? </w:t>
            </w:r>
          </w:p>
        </w:tc>
        <w:tc>
          <w:tcPr>
            <w:tcW w:w="4472" w:type="dxa"/>
            <w:shd w:val="clear" w:color="auto" w:fill="auto"/>
          </w:tcPr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Складывать, вычитать.</w:t>
            </w: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BB77C2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7C2" w:rsidRPr="0078264D" w:rsidRDefault="0049761D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</w:t>
            </w:r>
            <w:r w:rsidR="00BB77C2" w:rsidRPr="0078264D">
              <w:rPr>
                <w:rFonts w:ascii="Times New Roman" w:hAnsi="Times New Roman"/>
                <w:i/>
                <w:sz w:val="24"/>
                <w:szCs w:val="24"/>
              </w:rPr>
              <w:t xml:space="preserve"> самостоятельно работают с карточками. </w:t>
            </w:r>
          </w:p>
          <w:p w:rsidR="00633CAD" w:rsidRPr="0078264D" w:rsidRDefault="00633CAD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65BCB" w:rsidRPr="0078264D" w:rsidRDefault="00165BCB" w:rsidP="009633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9761D" w:rsidRDefault="0049761D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761D" w:rsidRDefault="0049761D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65BCB" w:rsidRPr="0078264D" w:rsidRDefault="00165BCB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Нет. 9л – 2б. невозможно</w:t>
            </w:r>
          </w:p>
          <w:p w:rsidR="00406B2B" w:rsidRPr="0078264D" w:rsidRDefault="00633CAD" w:rsidP="00165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Вычита</w:t>
            </w:r>
            <w:r w:rsidR="00165BCB" w:rsidRPr="0078264D">
              <w:rPr>
                <w:rFonts w:ascii="Times New Roman" w:hAnsi="Times New Roman"/>
                <w:sz w:val="24"/>
                <w:szCs w:val="24"/>
              </w:rPr>
              <w:t>ть можно только одинаковые меры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>,</w:t>
            </w:r>
            <w:r w:rsidR="00165BCB" w:rsidRPr="0078264D">
              <w:rPr>
                <w:rFonts w:ascii="Times New Roman" w:hAnsi="Times New Roman"/>
                <w:sz w:val="24"/>
                <w:szCs w:val="24"/>
              </w:rPr>
              <w:t xml:space="preserve"> а эти меры разные.</w:t>
            </w:r>
          </w:p>
        </w:tc>
      </w:tr>
      <w:tr w:rsidR="00216EFA" w:rsidTr="00296B6A">
        <w:tc>
          <w:tcPr>
            <w:tcW w:w="2943" w:type="dxa"/>
            <w:shd w:val="clear" w:color="auto" w:fill="auto"/>
          </w:tcPr>
          <w:p w:rsidR="00216EFA" w:rsidRPr="0078264D" w:rsidRDefault="00216EFA" w:rsidP="009633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Повторение</w:t>
            </w:r>
            <w:proofErr w:type="gramStart"/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="00C1093A"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proofErr w:type="gramEnd"/>
            <w:r w:rsidR="00C1093A"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>посещение магазина)</w:t>
            </w:r>
          </w:p>
          <w:p w:rsidR="00216EFA" w:rsidRPr="0078264D" w:rsidRDefault="00216EFA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349A9" w:rsidRDefault="00416BFD" w:rsidP="001D1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способов решения практических задач</w:t>
            </w:r>
            <w:r w:rsidR="001D1C3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1C39" w:rsidRPr="0078264D" w:rsidRDefault="00864643" w:rsidP="001D1C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Осознанное построение речевого высказывания с использованием математической терминологии.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Коррекция.</w:t>
            </w:r>
          </w:p>
        </w:tc>
        <w:tc>
          <w:tcPr>
            <w:tcW w:w="4819" w:type="dxa"/>
            <w:shd w:val="clear" w:color="auto" w:fill="auto"/>
          </w:tcPr>
          <w:p w:rsidR="008F2398" w:rsidRPr="0078264D" w:rsidRDefault="00A653F1" w:rsidP="004976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lastRenderedPageBreak/>
              <w:t>«сходите в магазин»</w:t>
            </w:r>
            <w:r w:rsidR="0049761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>«сделайте покупку»</w:t>
            </w:r>
            <w:r w:rsidR="0049761D">
              <w:rPr>
                <w:rFonts w:ascii="Times New Roman" w:hAnsi="Times New Roman"/>
                <w:sz w:val="24"/>
                <w:szCs w:val="24"/>
              </w:rPr>
              <w:t xml:space="preserve"> и с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>оставьте задачи с пр</w:t>
            </w:r>
            <w:r w:rsidR="0049761D">
              <w:rPr>
                <w:rFonts w:ascii="Times New Roman" w:hAnsi="Times New Roman"/>
                <w:sz w:val="24"/>
                <w:szCs w:val="24"/>
              </w:rPr>
              <w:t xml:space="preserve">одуктами, 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>которые купили.</w:t>
            </w:r>
          </w:p>
        </w:tc>
        <w:tc>
          <w:tcPr>
            <w:tcW w:w="4472" w:type="dxa"/>
            <w:shd w:val="clear" w:color="auto" w:fill="auto"/>
          </w:tcPr>
          <w:p w:rsidR="008F2398" w:rsidRPr="0078264D" w:rsidRDefault="008F2398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2398" w:rsidRPr="0078264D" w:rsidRDefault="008F2398" w:rsidP="008646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Дети составляют</w:t>
            </w:r>
            <w:r w:rsidR="001D1C39">
              <w:rPr>
                <w:rFonts w:ascii="Times New Roman" w:hAnsi="Times New Roman"/>
                <w:sz w:val="24"/>
                <w:szCs w:val="24"/>
              </w:rPr>
              <w:t xml:space="preserve"> условия 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>задач</w:t>
            </w:r>
            <w:r w:rsidR="00864643">
              <w:rPr>
                <w:rFonts w:ascii="Times New Roman" w:hAnsi="Times New Roman"/>
                <w:sz w:val="24"/>
                <w:szCs w:val="24"/>
              </w:rPr>
              <w:t>, озвучивают и отмечают условие задач, составленных грамотно и самостоятельно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>.</w:t>
            </w:r>
            <w:r w:rsidR="00864643">
              <w:rPr>
                <w:rFonts w:ascii="Times New Roman" w:hAnsi="Times New Roman"/>
                <w:sz w:val="24"/>
                <w:szCs w:val="24"/>
              </w:rPr>
              <w:t xml:space="preserve"> При необходимости вносят изменения в условие задачи.</w:t>
            </w:r>
          </w:p>
        </w:tc>
      </w:tr>
      <w:tr w:rsidR="00DD59FD" w:rsidTr="00296B6A">
        <w:tc>
          <w:tcPr>
            <w:tcW w:w="2943" w:type="dxa"/>
            <w:shd w:val="clear" w:color="auto" w:fill="auto"/>
          </w:tcPr>
          <w:p w:rsidR="00DD59FD" w:rsidRPr="0078264D" w:rsidRDefault="00DD59FD" w:rsidP="009633D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Рефлексия в учебной деятельности.</w:t>
            </w:r>
            <w:r w:rsidRPr="0078264D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 </w:t>
            </w:r>
          </w:p>
          <w:p w:rsidR="00DD59FD" w:rsidRPr="0078264D" w:rsidRDefault="00DD59FD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DD59FD" w:rsidRPr="0078264D" w:rsidRDefault="00D4145E" w:rsidP="00633C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Выделение и осознание учащимися того, что ими уже усвоено и что нужно еще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усвоить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осознание качества и уровня усвоения.</w:t>
            </w:r>
          </w:p>
        </w:tc>
        <w:tc>
          <w:tcPr>
            <w:tcW w:w="4819" w:type="dxa"/>
            <w:shd w:val="clear" w:color="auto" w:fill="auto"/>
          </w:tcPr>
          <w:p w:rsidR="00134BF4" w:rsidRPr="0078264D" w:rsidRDefault="00134BF4" w:rsidP="00134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Что нового узнали</w:t>
            </w:r>
            <w:r w:rsidR="00D4145E">
              <w:rPr>
                <w:rFonts w:ascii="Times New Roman" w:hAnsi="Times New Roman"/>
                <w:sz w:val="24"/>
                <w:szCs w:val="24"/>
              </w:rPr>
              <w:t>, чему научились</w:t>
            </w:r>
            <w:r w:rsidRPr="0078264D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633CAD" w:rsidRPr="0078264D" w:rsidRDefault="00633CAD" w:rsidP="00963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264D">
              <w:rPr>
                <w:rFonts w:ascii="Times New Roman" w:hAnsi="Times New Roman"/>
                <w:sz w:val="24"/>
                <w:szCs w:val="24"/>
              </w:rPr>
              <w:t>Все ли у нас получилось на уроке?</w:t>
            </w:r>
          </w:p>
          <w:p w:rsidR="00DD59FD" w:rsidRPr="0078264D" w:rsidRDefault="00416BFD" w:rsidP="00633C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были проблемы</w:t>
            </w:r>
            <w:r w:rsidR="00D4145E">
              <w:rPr>
                <w:rFonts w:ascii="Times New Roman" w:hAnsi="Times New Roman"/>
                <w:sz w:val="24"/>
                <w:szCs w:val="24"/>
              </w:rPr>
              <w:t>, трудности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472" w:type="dxa"/>
            <w:shd w:val="clear" w:color="auto" w:fill="auto"/>
          </w:tcPr>
          <w:p w:rsidR="00633CAD" w:rsidRPr="0078264D" w:rsidRDefault="001D1C39" w:rsidP="001D1C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Осуществляют рефлексию.</w:t>
            </w:r>
          </w:p>
        </w:tc>
      </w:tr>
    </w:tbl>
    <w:p w:rsidR="008045A9" w:rsidRDefault="008045A9" w:rsidP="00124D10"/>
    <w:p w:rsidR="00216EFA" w:rsidRDefault="00216EFA" w:rsidP="00124D10"/>
    <w:p w:rsidR="00216EFA" w:rsidRDefault="00216EFA" w:rsidP="00124D10"/>
    <w:p w:rsidR="00216EFA" w:rsidRPr="00A22616" w:rsidRDefault="00216EFA" w:rsidP="00124D10"/>
    <w:sectPr w:rsidR="00216EFA" w:rsidRPr="00A22616" w:rsidSect="00124D1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05D1A"/>
    <w:multiLevelType w:val="hybridMultilevel"/>
    <w:tmpl w:val="16A64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32D2D"/>
    <w:multiLevelType w:val="hybridMultilevel"/>
    <w:tmpl w:val="05D061F6"/>
    <w:lvl w:ilvl="0" w:tplc="706EC4D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B1B51"/>
    <w:multiLevelType w:val="hybridMultilevel"/>
    <w:tmpl w:val="60E22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8022FB"/>
    <w:multiLevelType w:val="hybridMultilevel"/>
    <w:tmpl w:val="419AF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7A"/>
    <w:rsid w:val="000313A7"/>
    <w:rsid w:val="0003376A"/>
    <w:rsid w:val="00062FDA"/>
    <w:rsid w:val="00071A6C"/>
    <w:rsid w:val="000A338C"/>
    <w:rsid w:val="000E4321"/>
    <w:rsid w:val="001217B8"/>
    <w:rsid w:val="00124D10"/>
    <w:rsid w:val="00134BF4"/>
    <w:rsid w:val="001456A6"/>
    <w:rsid w:val="001560F6"/>
    <w:rsid w:val="00165BCB"/>
    <w:rsid w:val="00193CB0"/>
    <w:rsid w:val="001C1AB3"/>
    <w:rsid w:val="001D1889"/>
    <w:rsid w:val="001D1C39"/>
    <w:rsid w:val="00216EFA"/>
    <w:rsid w:val="00231E6C"/>
    <w:rsid w:val="0023390B"/>
    <w:rsid w:val="002661C5"/>
    <w:rsid w:val="00296B6A"/>
    <w:rsid w:val="003206A9"/>
    <w:rsid w:val="003A0E10"/>
    <w:rsid w:val="00406B2B"/>
    <w:rsid w:val="00416BFD"/>
    <w:rsid w:val="0041713F"/>
    <w:rsid w:val="004234C8"/>
    <w:rsid w:val="004261F8"/>
    <w:rsid w:val="004349A9"/>
    <w:rsid w:val="00483400"/>
    <w:rsid w:val="00491667"/>
    <w:rsid w:val="0049761D"/>
    <w:rsid w:val="004D1803"/>
    <w:rsid w:val="004D7DC8"/>
    <w:rsid w:val="004F131E"/>
    <w:rsid w:val="004F47D7"/>
    <w:rsid w:val="00510E40"/>
    <w:rsid w:val="00545692"/>
    <w:rsid w:val="005708DB"/>
    <w:rsid w:val="0057760C"/>
    <w:rsid w:val="005C1538"/>
    <w:rsid w:val="005C60C7"/>
    <w:rsid w:val="005D1E40"/>
    <w:rsid w:val="005D2038"/>
    <w:rsid w:val="00613CA9"/>
    <w:rsid w:val="006248A4"/>
    <w:rsid w:val="00633CAD"/>
    <w:rsid w:val="00641100"/>
    <w:rsid w:val="00672761"/>
    <w:rsid w:val="0068137E"/>
    <w:rsid w:val="006A661A"/>
    <w:rsid w:val="006A7826"/>
    <w:rsid w:val="006D709C"/>
    <w:rsid w:val="00734C11"/>
    <w:rsid w:val="007438E9"/>
    <w:rsid w:val="007629D8"/>
    <w:rsid w:val="0078264D"/>
    <w:rsid w:val="0079595C"/>
    <w:rsid w:val="007C7F11"/>
    <w:rsid w:val="007D748E"/>
    <w:rsid w:val="007F4EB0"/>
    <w:rsid w:val="008045A9"/>
    <w:rsid w:val="00864643"/>
    <w:rsid w:val="008E48FF"/>
    <w:rsid w:val="008F2398"/>
    <w:rsid w:val="0090176A"/>
    <w:rsid w:val="009223B5"/>
    <w:rsid w:val="009633D5"/>
    <w:rsid w:val="009A3217"/>
    <w:rsid w:val="009A6ECC"/>
    <w:rsid w:val="009A7ED8"/>
    <w:rsid w:val="009B437F"/>
    <w:rsid w:val="009F059F"/>
    <w:rsid w:val="00A22616"/>
    <w:rsid w:val="00A653F1"/>
    <w:rsid w:val="00A96E36"/>
    <w:rsid w:val="00AB68DA"/>
    <w:rsid w:val="00AC38DF"/>
    <w:rsid w:val="00B00763"/>
    <w:rsid w:val="00B16277"/>
    <w:rsid w:val="00B214DB"/>
    <w:rsid w:val="00B22B24"/>
    <w:rsid w:val="00B25E58"/>
    <w:rsid w:val="00BB77C2"/>
    <w:rsid w:val="00BC5872"/>
    <w:rsid w:val="00BD7B8F"/>
    <w:rsid w:val="00BF355B"/>
    <w:rsid w:val="00BF389C"/>
    <w:rsid w:val="00C1093A"/>
    <w:rsid w:val="00C30112"/>
    <w:rsid w:val="00C57A4B"/>
    <w:rsid w:val="00C67CAD"/>
    <w:rsid w:val="00C74304"/>
    <w:rsid w:val="00C967A8"/>
    <w:rsid w:val="00CB7859"/>
    <w:rsid w:val="00CF61D8"/>
    <w:rsid w:val="00D0079A"/>
    <w:rsid w:val="00D14669"/>
    <w:rsid w:val="00D25F83"/>
    <w:rsid w:val="00D4061D"/>
    <w:rsid w:val="00D4145E"/>
    <w:rsid w:val="00D8701A"/>
    <w:rsid w:val="00D90FD0"/>
    <w:rsid w:val="00DD59FD"/>
    <w:rsid w:val="00E07A7A"/>
    <w:rsid w:val="00E158DD"/>
    <w:rsid w:val="00E23B1D"/>
    <w:rsid w:val="00E3268B"/>
    <w:rsid w:val="00EB04CF"/>
    <w:rsid w:val="00EB204D"/>
    <w:rsid w:val="00EE362F"/>
    <w:rsid w:val="00EE56DA"/>
    <w:rsid w:val="00F1233B"/>
    <w:rsid w:val="00F5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204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EB204D"/>
    <w:rPr>
      <w:rFonts w:ascii="Tahoma" w:hAnsi="Tahoma" w:cs="Tahoma"/>
      <w:sz w:val="16"/>
      <w:szCs w:val="16"/>
      <w:lang w:eastAsia="en-US"/>
    </w:rPr>
  </w:style>
  <w:style w:type="paragraph" w:styleId="a6">
    <w:name w:val="Normal (Web)"/>
    <w:basedOn w:val="a"/>
    <w:uiPriority w:val="99"/>
    <w:semiHidden/>
    <w:unhideWhenUsed/>
    <w:rsid w:val="00216E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78264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B204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EB204D"/>
    <w:rPr>
      <w:rFonts w:ascii="Tahoma" w:hAnsi="Tahoma" w:cs="Tahoma"/>
      <w:sz w:val="16"/>
      <w:szCs w:val="16"/>
      <w:lang w:eastAsia="en-US"/>
    </w:rPr>
  </w:style>
  <w:style w:type="paragraph" w:styleId="a6">
    <w:name w:val="Normal (Web)"/>
    <w:basedOn w:val="a"/>
    <w:uiPriority w:val="99"/>
    <w:semiHidden/>
    <w:unhideWhenUsed/>
    <w:rsid w:val="00216E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78264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69;&#1090;&#1072;&#1087;%20&#1091;&#1088;&#1086;&#1082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A0A4E-4F67-4F58-8B50-1AA66AD6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Этап урока</Template>
  <TotalTime>70</TotalTime>
  <Pages>6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РСШ</Company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Степановна</dc:creator>
  <cp:keywords/>
  <cp:lastModifiedBy>Galina</cp:lastModifiedBy>
  <cp:revision>6</cp:revision>
  <cp:lastPrinted>2011-03-25T04:56:00Z</cp:lastPrinted>
  <dcterms:created xsi:type="dcterms:W3CDTF">2016-10-16T12:29:00Z</dcterms:created>
  <dcterms:modified xsi:type="dcterms:W3CDTF">2016-10-20T07:47:00Z</dcterms:modified>
</cp:coreProperties>
</file>