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18" w:rsidRPr="00694332" w:rsidRDefault="00E42418" w:rsidP="00694332">
      <w:pPr>
        <w:jc w:val="center"/>
        <w:rPr>
          <w:rFonts w:ascii="Times New Roman" w:hAnsi="Times New Roman"/>
          <w:b/>
          <w:sz w:val="28"/>
          <w:szCs w:val="28"/>
        </w:rPr>
      </w:pPr>
      <w:r w:rsidRPr="006C114B">
        <w:rPr>
          <w:rFonts w:ascii="Times New Roman" w:hAnsi="Times New Roman"/>
          <w:b/>
          <w:sz w:val="28"/>
          <w:szCs w:val="28"/>
        </w:rPr>
        <w:t>Урок  литературного чтения (обучение чтени</w:t>
      </w:r>
      <w:r>
        <w:rPr>
          <w:rFonts w:ascii="Times New Roman" w:hAnsi="Times New Roman"/>
          <w:b/>
          <w:sz w:val="28"/>
          <w:szCs w:val="28"/>
        </w:rPr>
        <w:t xml:space="preserve">ю)   УМК  "Планета знаний "  1 </w:t>
      </w:r>
      <w:r w:rsidRPr="006C114B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42418" w:rsidRPr="00694332" w:rsidRDefault="00E42418" w:rsidP="00694332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высшей категории МОУ «СОШ № 6»г. Вологды Селютина Людмила Михайловна</w:t>
      </w:r>
    </w:p>
    <w:p w:rsidR="00E42418" w:rsidRPr="006C114B" w:rsidRDefault="00E42418" w:rsidP="00B9626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урока</w:t>
      </w:r>
      <w:r w:rsidRPr="006C114B">
        <w:rPr>
          <w:rFonts w:ascii="Times New Roman" w:hAnsi="Times New Roman"/>
          <w:b/>
          <w:sz w:val="28"/>
          <w:szCs w:val="28"/>
        </w:rPr>
        <w:t>:</w:t>
      </w:r>
      <w:r w:rsidRPr="006C114B">
        <w:rPr>
          <w:rFonts w:ascii="Times New Roman" w:hAnsi="Times New Roman"/>
          <w:sz w:val="28"/>
          <w:szCs w:val="28"/>
        </w:rPr>
        <w:t xml:space="preserve"> открытие нового знания.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Тема</w:t>
      </w:r>
      <w:r w:rsidRPr="006C114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звук [ш]. Буквы Ш</w:t>
      </w:r>
      <w:r w:rsidRPr="006C114B">
        <w:rPr>
          <w:rFonts w:ascii="Times New Roman" w:hAnsi="Times New Roman"/>
          <w:sz w:val="28"/>
          <w:szCs w:val="28"/>
        </w:rPr>
        <w:t>,</w:t>
      </w:r>
      <w:r w:rsidRPr="00B5681C">
        <w:rPr>
          <w:rFonts w:ascii="Times New Roman" w:hAnsi="Times New Roman"/>
          <w:sz w:val="28"/>
          <w:szCs w:val="28"/>
        </w:rPr>
        <w:t xml:space="preserve"> </w:t>
      </w:r>
      <w:r w:rsidRPr="006C114B">
        <w:rPr>
          <w:rFonts w:ascii="Times New Roman" w:hAnsi="Times New Roman"/>
          <w:sz w:val="28"/>
          <w:szCs w:val="28"/>
        </w:rPr>
        <w:t>ш.</w:t>
      </w:r>
    </w:p>
    <w:p w:rsidR="00E42418" w:rsidRPr="006C114B" w:rsidRDefault="00E42418" w:rsidP="006C11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6C114B">
        <w:rPr>
          <w:rFonts w:ascii="Times New Roman" w:hAnsi="Times New Roman"/>
          <w:b/>
          <w:sz w:val="28"/>
          <w:szCs w:val="28"/>
        </w:rPr>
        <w:t>:</w:t>
      </w:r>
      <w:r w:rsidRPr="006C114B">
        <w:rPr>
          <w:rFonts w:ascii="Times New Roman" w:hAnsi="Times New Roman"/>
          <w:sz w:val="28"/>
          <w:szCs w:val="28"/>
        </w:rPr>
        <w:t xml:space="preserve"> познакомиться с новым звуком и узнать, какой буквой он обозначается на письме.</w:t>
      </w:r>
    </w:p>
    <w:p w:rsidR="00E42418" w:rsidRPr="006C114B" w:rsidRDefault="00E42418" w:rsidP="006C11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Pr="006C114B">
        <w:rPr>
          <w:rFonts w:ascii="Times New Roman" w:hAnsi="Times New Roman"/>
          <w:b/>
          <w:sz w:val="28"/>
          <w:szCs w:val="28"/>
        </w:rPr>
        <w:t>:</w:t>
      </w:r>
      <w:r w:rsidRPr="00B5681C">
        <w:rPr>
          <w:rFonts w:ascii="Times New Roman" w:hAnsi="Times New Roman"/>
          <w:b/>
          <w:sz w:val="28"/>
          <w:szCs w:val="28"/>
        </w:rPr>
        <w:t xml:space="preserve"> </w:t>
      </w:r>
      <w:r w:rsidRPr="006C114B">
        <w:rPr>
          <w:rFonts w:ascii="Times New Roman" w:hAnsi="Times New Roman"/>
          <w:sz w:val="28"/>
          <w:szCs w:val="28"/>
        </w:rPr>
        <w:t>1.познакомить со звуком</w:t>
      </w:r>
      <w:r w:rsidRPr="00B568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[ш], буквами Ш, ш;</w:t>
      </w:r>
    </w:p>
    <w:p w:rsidR="00E42418" w:rsidRPr="006C114B" w:rsidRDefault="00E42418" w:rsidP="006C114B">
      <w:pPr>
        <w:jc w:val="both"/>
        <w:rPr>
          <w:rFonts w:ascii="Times New Roman" w:hAnsi="Times New Roman"/>
          <w:sz w:val="28"/>
          <w:szCs w:val="28"/>
        </w:rPr>
      </w:pPr>
      <w:r w:rsidRPr="006C114B">
        <w:rPr>
          <w:rFonts w:ascii="Times New Roman" w:hAnsi="Times New Roman"/>
          <w:sz w:val="28"/>
          <w:szCs w:val="28"/>
        </w:rPr>
        <w:t xml:space="preserve">              2.научить находить новый звук в словах, читать слоги, сл</w:t>
      </w:r>
      <w:r>
        <w:rPr>
          <w:rFonts w:ascii="Times New Roman" w:hAnsi="Times New Roman"/>
          <w:sz w:val="28"/>
          <w:szCs w:val="28"/>
        </w:rPr>
        <w:t>ова и предложения с буквой "ша",развивать речь;</w:t>
      </w:r>
    </w:p>
    <w:p w:rsidR="00E42418" w:rsidRPr="006C114B" w:rsidRDefault="00E42418" w:rsidP="006C11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3</w:t>
      </w:r>
      <w:r w:rsidRPr="006C114B">
        <w:rPr>
          <w:rFonts w:ascii="Times New Roman" w:hAnsi="Times New Roman"/>
          <w:sz w:val="28"/>
          <w:szCs w:val="28"/>
        </w:rPr>
        <w:t xml:space="preserve">.воспитывать уважительное отношение друг другу; </w:t>
      </w:r>
      <w:r>
        <w:rPr>
          <w:rFonts w:ascii="Times New Roman" w:hAnsi="Times New Roman"/>
          <w:sz w:val="28"/>
          <w:szCs w:val="28"/>
        </w:rPr>
        <w:t>любовь к лесу и живым существам;</w:t>
      </w:r>
    </w:p>
    <w:p w:rsidR="00E42418" w:rsidRPr="006C114B" w:rsidRDefault="00E42418" w:rsidP="006C114B">
      <w:pPr>
        <w:rPr>
          <w:rFonts w:ascii="Times New Roman" w:hAnsi="Times New Roman"/>
          <w:b/>
          <w:bCs/>
          <w:sz w:val="28"/>
          <w:szCs w:val="28"/>
        </w:rPr>
      </w:pPr>
      <w:r w:rsidRPr="006C114B">
        <w:rPr>
          <w:rFonts w:ascii="Times New Roman" w:hAnsi="Times New Roman"/>
          <w:b/>
          <w:bCs/>
          <w:sz w:val="28"/>
          <w:szCs w:val="28"/>
        </w:rPr>
        <w:t>Формируемые УУД:</w:t>
      </w:r>
    </w:p>
    <w:p w:rsidR="00E42418" w:rsidRPr="006C114B" w:rsidRDefault="00E42418" w:rsidP="006C114B">
      <w:pPr>
        <w:rPr>
          <w:rFonts w:ascii="Times New Roman" w:hAnsi="Times New Roman"/>
          <w:bCs/>
          <w:i/>
          <w:sz w:val="28"/>
          <w:szCs w:val="28"/>
        </w:rPr>
      </w:pPr>
      <w:r w:rsidRPr="006C114B">
        <w:rPr>
          <w:rFonts w:ascii="Times New Roman" w:hAnsi="Times New Roman"/>
          <w:bCs/>
          <w:i/>
          <w:sz w:val="28"/>
          <w:szCs w:val="28"/>
        </w:rPr>
        <w:t>Предметные УУД: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C114B">
        <w:rPr>
          <w:rFonts w:ascii="Times New Roman" w:hAnsi="Times New Roman"/>
          <w:sz w:val="28"/>
          <w:szCs w:val="28"/>
        </w:rPr>
        <w:t>различать произношение и написание слов, находить рифмы в стихотворении.</w:t>
      </w:r>
    </w:p>
    <w:p w:rsidR="00E42418" w:rsidRPr="006C114B" w:rsidRDefault="00E42418" w:rsidP="006C114B">
      <w:pPr>
        <w:rPr>
          <w:rFonts w:ascii="Times New Roman" w:hAnsi="Times New Roman"/>
          <w:sz w:val="28"/>
          <w:szCs w:val="28"/>
        </w:rPr>
      </w:pPr>
      <w:r w:rsidRPr="006C114B">
        <w:rPr>
          <w:rFonts w:ascii="Times New Roman" w:hAnsi="Times New Roman"/>
          <w:i/>
          <w:iCs/>
          <w:sz w:val="28"/>
          <w:szCs w:val="28"/>
        </w:rPr>
        <w:t>Регулятивные УУД:</w:t>
      </w:r>
      <w:r w:rsidRPr="006C114B">
        <w:rPr>
          <w:rFonts w:ascii="Times New Roman" w:hAnsi="Times New Roman"/>
          <w:sz w:val="28"/>
          <w:szCs w:val="28"/>
        </w:rPr>
        <w:t xml:space="preserve"> принимать цель деятельности, действовать по предложенному плану, осуществлять самоконтроль. </w:t>
      </w:r>
    </w:p>
    <w:p w:rsidR="00E42418" w:rsidRDefault="00E42418" w:rsidP="001C30F3">
      <w:pPr>
        <w:rPr>
          <w:rFonts w:ascii="Times New Roman" w:hAnsi="Times New Roman"/>
          <w:i/>
          <w:iCs/>
          <w:sz w:val="28"/>
          <w:szCs w:val="28"/>
        </w:rPr>
      </w:pPr>
      <w:r w:rsidRPr="006C114B">
        <w:rPr>
          <w:rFonts w:ascii="Times New Roman" w:hAnsi="Times New Roman"/>
          <w:i/>
          <w:iCs/>
          <w:sz w:val="28"/>
          <w:szCs w:val="28"/>
        </w:rPr>
        <w:t xml:space="preserve">Коммуникативные УУД: </w:t>
      </w:r>
      <w:r w:rsidRPr="006C114B">
        <w:rPr>
          <w:rFonts w:ascii="Times New Roman" w:hAnsi="Times New Roman"/>
          <w:sz w:val="28"/>
          <w:szCs w:val="28"/>
        </w:rPr>
        <w:t xml:space="preserve">участвовать в коллективном обсуждении вопросов, высказывать и обосновывать свое мнение, дополнять. </w:t>
      </w:r>
    </w:p>
    <w:p w:rsidR="00E42418" w:rsidRPr="006151AA" w:rsidRDefault="00E42418" w:rsidP="001C30F3">
      <w:pPr>
        <w:rPr>
          <w:rFonts w:ascii="Times New Roman" w:hAnsi="Times New Roman"/>
          <w:i/>
          <w:iCs/>
          <w:sz w:val="28"/>
          <w:szCs w:val="28"/>
        </w:rPr>
      </w:pPr>
      <w:r w:rsidRPr="006C114B">
        <w:rPr>
          <w:rFonts w:ascii="Times New Roman" w:hAnsi="Times New Roman"/>
          <w:i/>
          <w:iCs/>
          <w:sz w:val="28"/>
          <w:szCs w:val="28"/>
        </w:rPr>
        <w:t>Познавательные УУД:</w:t>
      </w:r>
      <w:r w:rsidRPr="006C114B">
        <w:rPr>
          <w:rFonts w:ascii="Times New Roman" w:hAnsi="Times New Roman"/>
          <w:sz w:val="28"/>
          <w:szCs w:val="28"/>
        </w:rPr>
        <w:t xml:space="preserve"> анализировать, сравнивать, делать выводы</w:t>
      </w:r>
    </w:p>
    <w:p w:rsidR="00E42418" w:rsidRPr="006C114B" w:rsidRDefault="00E42418" w:rsidP="00B96261">
      <w:pPr>
        <w:spacing w:line="360" w:lineRule="auto"/>
        <w:rPr>
          <w:rFonts w:ascii="Times New Roman" w:hAnsi="Times New Roman"/>
          <w:sz w:val="28"/>
          <w:szCs w:val="28"/>
        </w:rPr>
      </w:pPr>
      <w:r w:rsidRPr="006C114B">
        <w:rPr>
          <w:rFonts w:ascii="Times New Roman" w:hAnsi="Times New Roman"/>
          <w:i/>
          <w:iCs/>
          <w:sz w:val="28"/>
          <w:szCs w:val="28"/>
        </w:rPr>
        <w:t xml:space="preserve">Личностные УУД: </w:t>
      </w:r>
      <w:r w:rsidRPr="006C114B">
        <w:rPr>
          <w:rFonts w:ascii="Times New Roman" w:hAnsi="Times New Roman"/>
          <w:sz w:val="28"/>
          <w:szCs w:val="28"/>
        </w:rPr>
        <w:t> осознавать необходимость овладения правильным осознанным чтением.</w:t>
      </w:r>
    </w:p>
    <w:p w:rsidR="00E42418" w:rsidRDefault="00E42418" w:rsidP="00694332">
      <w:pPr>
        <w:spacing w:line="360" w:lineRule="auto"/>
        <w:rPr>
          <w:rFonts w:ascii="Times New Roman" w:hAnsi="Times New Roman"/>
          <w:sz w:val="28"/>
          <w:szCs w:val="28"/>
        </w:rPr>
      </w:pPr>
      <w:r w:rsidRPr="006C114B">
        <w:rPr>
          <w:rFonts w:ascii="Times New Roman" w:hAnsi="Times New Roman"/>
          <w:b/>
          <w:sz w:val="28"/>
          <w:szCs w:val="28"/>
        </w:rPr>
        <w:t>Оборудование</w:t>
      </w:r>
      <w:r w:rsidRPr="006C114B">
        <w:rPr>
          <w:rFonts w:ascii="Times New Roman" w:hAnsi="Times New Roman"/>
          <w:sz w:val="28"/>
          <w:szCs w:val="28"/>
        </w:rPr>
        <w:t>: мультимедиапроектор, видеозапись, карточки, з</w:t>
      </w:r>
      <w:r>
        <w:rPr>
          <w:rFonts w:ascii="Times New Roman" w:hAnsi="Times New Roman"/>
          <w:sz w:val="28"/>
          <w:szCs w:val="28"/>
        </w:rPr>
        <w:t>аписи на доске, словарь Ожегова</w:t>
      </w:r>
      <w:r w:rsidRPr="006C114B">
        <w:rPr>
          <w:rFonts w:ascii="Times New Roman" w:hAnsi="Times New Roman"/>
          <w:sz w:val="28"/>
          <w:szCs w:val="28"/>
        </w:rPr>
        <w:t>, книга Успенского "Крокодил Гена и его друзья".</w:t>
      </w:r>
      <w:bookmarkStart w:id="0" w:name="_GoBack"/>
      <w:bookmarkEnd w:id="0"/>
    </w:p>
    <w:p w:rsidR="00E42418" w:rsidRDefault="00E42418" w:rsidP="00B96261">
      <w:pPr>
        <w:rPr>
          <w:sz w:val="28"/>
          <w:szCs w:val="28"/>
        </w:rPr>
      </w:pPr>
      <w:r w:rsidRPr="00E670C0">
        <w:rPr>
          <w:b/>
          <w:sz w:val="28"/>
          <w:szCs w:val="28"/>
        </w:rPr>
        <w:t>Литература:</w:t>
      </w:r>
      <w:r>
        <w:rPr>
          <w:sz w:val="28"/>
          <w:szCs w:val="28"/>
        </w:rPr>
        <w:t xml:space="preserve"> Андрианова Т. М.Букварь АСТ Астрель Москва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</w:p>
    <w:p w:rsidR="00E42418" w:rsidRPr="006151AA" w:rsidRDefault="00E42418" w:rsidP="006151AA">
      <w:pPr>
        <w:rPr>
          <w:sz w:val="28"/>
          <w:szCs w:val="28"/>
        </w:rPr>
      </w:pPr>
      <w:r>
        <w:rPr>
          <w:sz w:val="28"/>
          <w:szCs w:val="28"/>
        </w:rPr>
        <w:t xml:space="preserve">Обучение в 1 классе по Букварю  Т. М. Андриановой АСТ Астрель Москва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  Программы образовательных учреждений Начальная школа 1 класс Учебно-методический комплект «Планета знаний»</w:t>
      </w:r>
    </w:p>
    <w:p w:rsidR="00E42418" w:rsidRPr="006151AA" w:rsidRDefault="00E42418" w:rsidP="006C114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1AA">
        <w:rPr>
          <w:rFonts w:ascii="Times New Roman" w:hAnsi="Times New Roman"/>
          <w:b/>
          <w:sz w:val="28"/>
          <w:szCs w:val="28"/>
        </w:rPr>
        <w:t xml:space="preserve">Ход урока </w:t>
      </w:r>
    </w:p>
    <w:tbl>
      <w:tblPr>
        <w:tblW w:w="15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58"/>
        <w:gridCol w:w="6710"/>
        <w:gridCol w:w="2873"/>
        <w:gridCol w:w="2817"/>
      </w:tblGrid>
      <w:tr w:rsidR="00E42418" w:rsidRPr="006C114B" w:rsidTr="001A52BF">
        <w:tc>
          <w:tcPr>
            <w:tcW w:w="2858" w:type="dxa"/>
          </w:tcPr>
          <w:p w:rsidR="00E42418" w:rsidRPr="006C114B" w:rsidRDefault="00E42418" w:rsidP="006C11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6710" w:type="dxa"/>
          </w:tcPr>
          <w:p w:rsidR="00E42418" w:rsidRPr="006C114B" w:rsidRDefault="00E42418" w:rsidP="006C11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Деятельность  учителя</w:t>
            </w:r>
          </w:p>
        </w:tc>
        <w:tc>
          <w:tcPr>
            <w:tcW w:w="2873" w:type="dxa"/>
            <w:tcBorders>
              <w:right w:val="single" w:sz="4" w:space="0" w:color="auto"/>
            </w:tcBorders>
          </w:tcPr>
          <w:p w:rsidR="00E42418" w:rsidRPr="006C114B" w:rsidRDefault="00E42418" w:rsidP="006C11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Деятельность  обучающихся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E42418" w:rsidRPr="006C114B" w:rsidRDefault="00E42418" w:rsidP="006C11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Формируемые</w:t>
            </w:r>
          </w:p>
          <w:p w:rsidR="00E42418" w:rsidRPr="006C114B" w:rsidRDefault="00E42418" w:rsidP="006C11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E42418" w:rsidRPr="006C114B" w:rsidTr="001A52BF">
        <w:tc>
          <w:tcPr>
            <w:tcW w:w="2858" w:type="dxa"/>
          </w:tcPr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1.Вводно-мотивационный.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2.Актуализация знаний.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3.Целеполагание.  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4.Новый материал, усвоение.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5.Первичное закрепление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,     проговаривание во внешней речи.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6.Упражнение в чтении слогов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слов с новой буквой.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7.Повторение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закрепление.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8. Рефлексия.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0" w:type="dxa"/>
          </w:tcPr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С хорошим настроением начнем урок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литературного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чтения (обучение чтению).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Один человек работает индивидуально на доске, остальные  хором читают с доски.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Ра                      ро                 жа                 жу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Тра                   тро               жар               жук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Тра-ва            тро-па           жа-ра     жуж-жу   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Проверяем, как выполнено задание на доске.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Что нужно было сделать?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Сколько пар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букв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у тебя получилось? (4)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Какая буква осталась без пары?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Какая буква может составить пару?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подошли к теме урока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Откройте букварь с. 67.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Рассмотрите сверху картинки. Назовите слова.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общего у всех слов?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он находится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Сформулируйте тему урока.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color w:val="33996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появляется запись на доске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510">
              <w:rPr>
                <w:rFonts w:ascii="Times New Roman" w:hAnsi="Times New Roman"/>
                <w:color w:val="339966"/>
                <w:sz w:val="28"/>
                <w:szCs w:val="28"/>
              </w:rPr>
              <w:t>Звук (ш), буквы Ш, ш.</w:t>
            </w:r>
          </w:p>
          <w:p w:rsidR="00E42418" w:rsidRPr="00505510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color w:val="339966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Какую цель поставим перед собой на урок?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Познакомиться со звуком (ш), буквами Ш, ш</w:t>
            </w:r>
            <w:r>
              <w:rPr>
                <w:rFonts w:ascii="Times New Roman" w:hAnsi="Times New Roman"/>
                <w:sz w:val="28"/>
                <w:szCs w:val="28"/>
              </w:rPr>
              <w:t>. Научиться читать слоги, слова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предложения с буквой ш.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(запись на доске)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Определим задачи урока при помощи слов-опор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1 узнать ...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2.научиться ...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3.упражняться в чтении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...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Это будет планом урока.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Приступим к решению 1 задачи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Назовите её.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Как зовут старушку из мультфильма  </w:t>
            </w:r>
            <w:r>
              <w:rPr>
                <w:rFonts w:ascii="Times New Roman" w:hAnsi="Times New Roman"/>
                <w:sz w:val="28"/>
                <w:szCs w:val="28"/>
              </w:rPr>
              <w:t>с крыской в сумке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Произнес</w:t>
            </w:r>
            <w:r>
              <w:rPr>
                <w:rFonts w:ascii="Times New Roman" w:hAnsi="Times New Roman"/>
                <w:sz w:val="28"/>
                <w:szCs w:val="28"/>
              </w:rPr>
              <w:t>ите первый звук. Какой это звук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Почему?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Ушки закройте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произнесите звук (ш). Какой это звук по глухости-звонкости?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А теперь определим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какой звук (ш) в сл</w:t>
            </w:r>
            <w:r>
              <w:rPr>
                <w:rFonts w:ascii="Times New Roman" w:hAnsi="Times New Roman"/>
                <w:sz w:val="28"/>
                <w:szCs w:val="28"/>
              </w:rPr>
              <w:t>ове Шапокляк, мягкий или твердый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Проведем исследование и узнаем,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может ли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звук (ш)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быть мягким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шмель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 шлем , шишки.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Значит,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делаем вывод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Звук (ш) -всегда твердый.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Дайте характеристику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звук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(ш)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плану.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Звук (ш) на письме обозначается буквой "ша". </w:t>
            </w:r>
            <w:r>
              <w:rPr>
                <w:rFonts w:ascii="Times New Roman" w:hAnsi="Times New Roman"/>
                <w:sz w:val="28"/>
                <w:szCs w:val="28"/>
              </w:rPr>
              <w:t>Буквы печатные, письменные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заглавные и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строчные.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что похожа буква ш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дорожке шли  мы</w:t>
            </w: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, шли.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Много шишек нашли.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Присели, собрали</w:t>
            </w: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69433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дальше пошли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Открываем рабочую тетрадь с. 32 № 4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Предлагаю выполнить это задание в парах. Помните правила работы в паре.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выполнение задания даётся 1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минута.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Проверяем. (спрашиваю 1 пару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(мыш ),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 морш )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(еш ).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Где стоит звук (ш) в словах?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слове морж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хотя мы и слышим звук (ш)- пишется ж. Проверочное слово -моржи.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ж- ежи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Какое слово требует проверки, а какое проверочное?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А сейчас поиграем.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Если слышите в слове звук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(ш), делаете хлопок.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Машина, собака, карандаш, стол, шуба, шишки.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1 задачу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Переходим ко 2 задаче. Назовите её.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Читаем слоги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слова на с.67.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Эр, тэ, эф, ша -что мы прочитали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Читаем дальше. Найдите общую часть слов второго столбика.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3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-ем столбике найдите и прочитайте слова, которые </w:t>
            </w: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обозначают предмет.</w:t>
            </w:r>
            <w:r w:rsidRPr="00B568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C114B">
              <w:rPr>
                <w:rFonts w:ascii="Times New Roman" w:hAnsi="Times New Roman"/>
                <w:sz w:val="28"/>
                <w:szCs w:val="28"/>
                <w:u w:val="single"/>
              </w:rPr>
              <w:t>Что обозначает это слово?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Ева прочитает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 словаря Ожегова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значение этого слова.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Найдите столбик слов, где записаны все слова, </w:t>
            </w: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обозначающие действие предмета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Придумай</w:t>
            </w:r>
            <w:r>
              <w:rPr>
                <w:rFonts w:ascii="Times New Roman" w:hAnsi="Times New Roman"/>
                <w:sz w:val="28"/>
                <w:szCs w:val="28"/>
              </w:rPr>
              <w:t>те предложение со словами шутка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Шапокляк.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Шапо</w:t>
            </w:r>
            <w:r>
              <w:rPr>
                <w:rFonts w:ascii="Times New Roman" w:hAnsi="Times New Roman"/>
                <w:sz w:val="28"/>
                <w:szCs w:val="28"/>
              </w:rPr>
              <w:t>кляк устраивает чаще злые шутки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но книга </w:t>
            </w:r>
            <w:r>
              <w:rPr>
                <w:rFonts w:ascii="Times New Roman" w:hAnsi="Times New Roman"/>
                <w:sz w:val="28"/>
                <w:szCs w:val="28"/>
              </w:rPr>
              <w:t>Э.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Успенского "Крокодил Гена и его друзья" учит добру.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(показ книги)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Выполнили 2 задачу?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Переходим к 3 -ей задаче. Назовите её.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Посмотрите на доску. Здесь зашифрованы слова, - угадайте.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/>
                <w:sz w:val="28"/>
                <w:szCs w:val="28"/>
              </w:rPr>
              <w:t>Шлш , шпвнк , Шпклк , бкшк , шпклк , шшк.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Найдите два слова схожие по звучанию.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одно слово с заглавной буквы, а другое с маленькой?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А сло</w:t>
            </w:r>
            <w:r>
              <w:rPr>
                <w:rFonts w:ascii="Times New Roman" w:hAnsi="Times New Roman"/>
                <w:sz w:val="28"/>
                <w:szCs w:val="28"/>
              </w:rPr>
              <w:t>во, написанное с маленькой буквы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 знаете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Хотите узнать, что обозначает это слово? Я попросила Варю рассказать нам об этом.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(картинки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: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цилиндр, шапокляк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где встречаются шалаш, шиповник, букашки, шишки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Предлагаю совершить виртуальное путешествие в летний лес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 Наши вологодские леса очень красивы. (показ слайдов)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Сейчас прочитаем текст.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Есть у него на</w:t>
            </w:r>
            <w:r>
              <w:rPr>
                <w:rFonts w:ascii="Times New Roman" w:hAnsi="Times New Roman"/>
                <w:sz w:val="28"/>
                <w:szCs w:val="28"/>
              </w:rPr>
              <w:t>звание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 Обычно у стихотворений без названия заголовком является 1-я строчка.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C114B">
              <w:rPr>
                <w:rFonts w:ascii="Times New Roman" w:hAnsi="Times New Roman"/>
                <w:sz w:val="28"/>
                <w:szCs w:val="28"/>
                <w:u w:val="single"/>
              </w:rPr>
              <w:t>Что у нас в лесу на букву Ш? читает 1  ученик.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  <w:u w:val="single"/>
              </w:rPr>
              <w:t>Ч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итает весь текст Катя Ч.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слова непонятны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Шмель и шершень (картинки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Это насекомые.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Прочитайте, что делают шмель и шершень.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Шарят, значит ищут.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Кашка - розовый и белый клевер.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Шебуршат -перебирают лапками.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Букашки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мелкие насекомые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(это могут быть маленькие жуки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разных видов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Прочитаем еще раз стихотворение по строчкам</w:t>
            </w:r>
            <w:r>
              <w:rPr>
                <w:rFonts w:ascii="Times New Roman" w:hAnsi="Times New Roman"/>
                <w:sz w:val="28"/>
                <w:szCs w:val="28"/>
              </w:rPr>
              <w:t>. Найдите в стихотворении рифмы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слова схожие по звучанию.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Что же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нас в лесу на букву Ш?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Все это можно встретить в наших Вологодских лесах.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Предлагаю прочитать это стихотворение  в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парах.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Читает 1 пара (вопрос -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ответ) при проверке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Одновременно даю задание 1 паре</w:t>
            </w:r>
            <w:r>
              <w:rPr>
                <w:rFonts w:ascii="Times New Roman" w:hAnsi="Times New Roman"/>
                <w:sz w:val="28"/>
                <w:szCs w:val="28"/>
              </w:rPr>
              <w:t>, на карточке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Прочитать т</w:t>
            </w:r>
            <w:r>
              <w:rPr>
                <w:rFonts w:ascii="Times New Roman" w:hAnsi="Times New Roman"/>
                <w:sz w:val="28"/>
                <w:szCs w:val="28"/>
              </w:rPr>
              <w:t>екст "Еж" и расшифровать слова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Проверка пары с текстом "Еж".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(на слайде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Выполнили 3 -ю задачу.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Достигли мы своей цели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Оцените свою работу на уроке.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У кого что-то не получилось, не огорчайтесь. У нас будут уроки закрепления и все получится. 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окончен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right w:val="single" w:sz="4" w:space="0" w:color="auto"/>
            </w:tcBorders>
          </w:tcPr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Дарят улыбки окружающим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Хором читают слоги,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слова на доске.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Ученик работает у доски 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Ученик читает задание.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(все буквы разбить на пары по глухости –звонкости)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Б-П  В-Ф  Д-Т  Г-К   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Ж-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Буква ш.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Открывают букварь с. 67.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Шахматы, шлем, Шапокляк.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Звук (ш).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начале слова.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9433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Звук (ш), буквы Ш, ш.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1.  узнать какой буквой обозначается на письме звук (ш); дать характеристику звуку (ш).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2. научиться </w:t>
            </w:r>
            <w:r>
              <w:rPr>
                <w:rFonts w:ascii="Times New Roman" w:hAnsi="Times New Roman"/>
                <w:sz w:val="28"/>
                <w:szCs w:val="28"/>
              </w:rPr>
              <w:t>читать слоги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слова с буквой ш;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упражняться в чтении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предложений и текстов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с буквой ш.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учащихся.</w:t>
            </w:r>
          </w:p>
          <w:p w:rsidR="00E42418" w:rsidRPr="006C114B" w:rsidRDefault="00E42418" w:rsidP="0050551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Шапокляк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50551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учащихся.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Выдыхаемый воздух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 во рту встречает преграду.</w:t>
            </w:r>
          </w:p>
          <w:p w:rsidR="00E42418" w:rsidRPr="006C114B" w:rsidRDefault="00E42418" w:rsidP="0050551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Глухой.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Твердый.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Везде звук твердый.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1. Согласный</w:t>
            </w: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2.Глухой</w:t>
            </w: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3.Твердый</w:t>
            </w: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 расческу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заборчик.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Работа в парах с. 32 № 4 (раб. тетрадь )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(мыш ),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 морш )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(еш ).</w:t>
            </w: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-В конце слов.</w:t>
            </w:r>
          </w:p>
          <w:p w:rsidR="00E42418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Дети хлопают в ладоши, когда слышат звук (ш).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Научиться </w:t>
            </w:r>
            <w:r>
              <w:rPr>
                <w:rFonts w:ascii="Times New Roman" w:hAnsi="Times New Roman"/>
                <w:sz w:val="28"/>
                <w:szCs w:val="28"/>
              </w:rPr>
              <w:t>читать слоги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слова с буквой ш;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Название букв.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Общая часть слов - шум.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(шут, шутка, шутник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2418" w:rsidRPr="006C114B" w:rsidRDefault="00E42418" w:rsidP="006244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Общая часть </w:t>
            </w:r>
            <w:r w:rsidRPr="006C114B">
              <w:rPr>
                <w:rFonts w:ascii="Times New Roman" w:hAnsi="Times New Roman"/>
                <w:sz w:val="28"/>
                <w:szCs w:val="28"/>
                <w:u w:val="single"/>
              </w:rPr>
              <w:t xml:space="preserve">шут. 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E42418" w:rsidRPr="006C114B" w:rsidRDefault="00E42418" w:rsidP="000367B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(последний столбик --пишут, пашут, слышат, шуршат).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Шапокляк устраивает шутки.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учащихся.</w:t>
            </w: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Шалаш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шиповник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 Шапокляк, букашка, шапокляк,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шишка.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Шапокляк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,</w:t>
            </w:r>
            <w:r w:rsidRPr="00694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шапокляк.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Шапокляк - это героиня из мультфильма.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Сообщение про шапокляк.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0367B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 лесу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Работа с текстом с. 67.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Шмель,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шершень.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Кашка.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Шебуршат.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кашке – букашки, на букву Ш -шалаша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Дети работают в парах.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Читают текст с. 67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 xml:space="preserve">Одной паре индивидуальное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задание </w:t>
            </w:r>
            <w:r w:rsidRPr="00B56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114B">
              <w:rPr>
                <w:rFonts w:ascii="Times New Roman" w:hAnsi="Times New Roman"/>
                <w:sz w:val="28"/>
                <w:szCs w:val="28"/>
              </w:rPr>
              <w:t>-  работа с текстом "Еж".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114B">
              <w:rPr>
                <w:rFonts w:ascii="Times New Roman" w:hAnsi="Times New Roman"/>
                <w:sz w:val="28"/>
                <w:szCs w:val="28"/>
              </w:rPr>
              <w:t>Показывают смайлики.</w:t>
            </w: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C114B">
              <w:rPr>
                <w:rFonts w:ascii="Times New Roman" w:hAnsi="Times New Roman"/>
                <w:i/>
                <w:iCs/>
                <w:sz w:val="28"/>
                <w:szCs w:val="28"/>
              </w:rPr>
              <w:t>Личностные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(анализ информации)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(постановка учебных задач)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E24BE5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(принятие и сохранение цели)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(принятие и сохранение цели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(поиск информации)</w:t>
            </w: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(анализ информации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Коммуникативные (сотрудничество в парах)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(контроль)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Предметные.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(поиск информации)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B96261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(установление аналогии)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Предметные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B96261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C114B">
              <w:rPr>
                <w:rFonts w:ascii="Times New Roman" w:hAnsi="Times New Roman"/>
                <w:bCs/>
                <w:i/>
                <w:sz w:val="28"/>
                <w:szCs w:val="28"/>
              </w:rPr>
              <w:t>Коммуникативные</w:t>
            </w:r>
          </w:p>
          <w:p w:rsidR="00E42418" w:rsidRPr="00880201" w:rsidRDefault="00E42418" w:rsidP="00B96261">
            <w:pPr>
              <w:jc w:val="both"/>
              <w:rPr>
                <w:sz w:val="28"/>
                <w:szCs w:val="28"/>
              </w:rPr>
            </w:pPr>
            <w:r w:rsidRPr="00F74926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F74926">
              <w:rPr>
                <w:sz w:val="28"/>
                <w:szCs w:val="28"/>
              </w:rPr>
              <w:t>сотрудничество в паре</w:t>
            </w:r>
            <w:r w:rsidRPr="00880201">
              <w:rPr>
                <w:sz w:val="28"/>
                <w:szCs w:val="28"/>
              </w:rPr>
              <w:t>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Регулятивные (оценка)</w:t>
            </w: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2418" w:rsidRPr="006C114B" w:rsidRDefault="00E42418" w:rsidP="006C114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2418" w:rsidRPr="00B5681C" w:rsidRDefault="00E42418" w:rsidP="006C11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42418" w:rsidRPr="00B5681C" w:rsidSect="00B96261">
      <w:pgSz w:w="16838" w:h="11906" w:orient="landscape"/>
      <w:pgMar w:top="851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EC3"/>
    <w:rsid w:val="000367BA"/>
    <w:rsid w:val="000901EF"/>
    <w:rsid w:val="0011593D"/>
    <w:rsid w:val="00132915"/>
    <w:rsid w:val="00145FC9"/>
    <w:rsid w:val="0015119C"/>
    <w:rsid w:val="00163F5B"/>
    <w:rsid w:val="00165D10"/>
    <w:rsid w:val="001A52BF"/>
    <w:rsid w:val="001C30F3"/>
    <w:rsid w:val="00265290"/>
    <w:rsid w:val="00293946"/>
    <w:rsid w:val="002E238C"/>
    <w:rsid w:val="00365B50"/>
    <w:rsid w:val="0037674E"/>
    <w:rsid w:val="003B49A9"/>
    <w:rsid w:val="003E409C"/>
    <w:rsid w:val="00400A6A"/>
    <w:rsid w:val="00420FA2"/>
    <w:rsid w:val="00435872"/>
    <w:rsid w:val="00497C35"/>
    <w:rsid w:val="004A00E6"/>
    <w:rsid w:val="00505510"/>
    <w:rsid w:val="0051025F"/>
    <w:rsid w:val="00571C09"/>
    <w:rsid w:val="005B2D64"/>
    <w:rsid w:val="005D223E"/>
    <w:rsid w:val="006151AA"/>
    <w:rsid w:val="00617DE9"/>
    <w:rsid w:val="00624437"/>
    <w:rsid w:val="00680DEE"/>
    <w:rsid w:val="00681885"/>
    <w:rsid w:val="00681A0D"/>
    <w:rsid w:val="00694332"/>
    <w:rsid w:val="006B65B0"/>
    <w:rsid w:val="006C114B"/>
    <w:rsid w:val="00722A0E"/>
    <w:rsid w:val="00733F27"/>
    <w:rsid w:val="007519E4"/>
    <w:rsid w:val="007A7B44"/>
    <w:rsid w:val="007B502A"/>
    <w:rsid w:val="0084197F"/>
    <w:rsid w:val="00856546"/>
    <w:rsid w:val="00867822"/>
    <w:rsid w:val="00880201"/>
    <w:rsid w:val="00907FA5"/>
    <w:rsid w:val="009404A6"/>
    <w:rsid w:val="00982268"/>
    <w:rsid w:val="009C4353"/>
    <w:rsid w:val="009D595F"/>
    <w:rsid w:val="00A67E8A"/>
    <w:rsid w:val="00A92499"/>
    <w:rsid w:val="00AA26F8"/>
    <w:rsid w:val="00AF1017"/>
    <w:rsid w:val="00AF40A3"/>
    <w:rsid w:val="00B01B6D"/>
    <w:rsid w:val="00B44024"/>
    <w:rsid w:val="00B5681C"/>
    <w:rsid w:val="00B957D1"/>
    <w:rsid w:val="00B96261"/>
    <w:rsid w:val="00BC29C2"/>
    <w:rsid w:val="00C16887"/>
    <w:rsid w:val="00C23208"/>
    <w:rsid w:val="00C356D1"/>
    <w:rsid w:val="00C534FF"/>
    <w:rsid w:val="00C80A3D"/>
    <w:rsid w:val="00D45A62"/>
    <w:rsid w:val="00D52032"/>
    <w:rsid w:val="00D9044A"/>
    <w:rsid w:val="00DD4C8C"/>
    <w:rsid w:val="00E24BE5"/>
    <w:rsid w:val="00E42418"/>
    <w:rsid w:val="00E45EC3"/>
    <w:rsid w:val="00E670C0"/>
    <w:rsid w:val="00EC2FF1"/>
    <w:rsid w:val="00F439FC"/>
    <w:rsid w:val="00F56B84"/>
    <w:rsid w:val="00F74926"/>
    <w:rsid w:val="00FC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4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3F5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5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68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587</TotalTime>
  <Pages>10</Pages>
  <Words>1278</Words>
  <Characters>7290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Димончик</dc:creator>
  <cp:keywords/>
  <dc:description/>
  <cp:lastModifiedBy>User</cp:lastModifiedBy>
  <cp:revision>11</cp:revision>
  <cp:lastPrinted>2015-02-20T08:57:00Z</cp:lastPrinted>
  <dcterms:created xsi:type="dcterms:W3CDTF">2014-12-07T13:02:00Z</dcterms:created>
  <dcterms:modified xsi:type="dcterms:W3CDTF">2015-02-20T08:59:00Z</dcterms:modified>
</cp:coreProperties>
</file>