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D40" w:rsidRPr="00B60508" w:rsidRDefault="00DD7D40" w:rsidP="00AC0652">
      <w:pPr>
        <w:rPr>
          <w:rFonts w:ascii="Times New Roman" w:hAnsi="Times New Roman"/>
          <w:b/>
          <w:bCs/>
          <w:sz w:val="24"/>
        </w:rPr>
      </w:pPr>
      <w:r w:rsidRPr="00B60508">
        <w:rPr>
          <w:rFonts w:ascii="Times New Roman" w:hAnsi="Times New Roman"/>
          <w:b/>
          <w:bCs/>
          <w:sz w:val="24"/>
        </w:rPr>
        <w:t>Технологическая карта с дидактической структурой урока</w:t>
      </w:r>
    </w:p>
    <w:p w:rsidR="00DD7D40" w:rsidRPr="00B60508" w:rsidRDefault="00DD7D40" w:rsidP="00AC0652">
      <w:pPr>
        <w:rPr>
          <w:rFonts w:ascii="Times New Roman" w:hAnsi="Times New Roman"/>
          <w:b/>
          <w:bCs/>
          <w:sz w:val="24"/>
        </w:rPr>
      </w:pPr>
    </w:p>
    <w:p w:rsidR="00DD7D40" w:rsidRPr="00B60508" w:rsidRDefault="00DD7D40" w:rsidP="00AC0652">
      <w:pPr>
        <w:rPr>
          <w:rFonts w:ascii="Times New Roman" w:hAnsi="Times New Roman"/>
          <w:sz w:val="24"/>
        </w:rPr>
      </w:pPr>
      <w:r w:rsidRPr="00B60508">
        <w:rPr>
          <w:rFonts w:ascii="Times New Roman" w:hAnsi="Times New Roman"/>
          <w:sz w:val="24"/>
        </w:rPr>
        <w:t xml:space="preserve">1. Ф.И.О. учителя: </w:t>
      </w:r>
      <w:r w:rsidRPr="00B60508">
        <w:rPr>
          <w:rFonts w:ascii="Times New Roman" w:hAnsi="Times New Roman"/>
          <w:sz w:val="24"/>
          <w:u w:val="single"/>
        </w:rPr>
        <w:t>Харионовская Яна Фёдоровна</w:t>
      </w:r>
    </w:p>
    <w:p w:rsidR="00DD7D40" w:rsidRPr="00B60508" w:rsidRDefault="00DD7D40" w:rsidP="00AC0652">
      <w:pPr>
        <w:rPr>
          <w:rFonts w:ascii="Times New Roman" w:hAnsi="Times New Roman"/>
          <w:sz w:val="24"/>
        </w:rPr>
      </w:pPr>
      <w:r w:rsidRPr="00B60508">
        <w:rPr>
          <w:rFonts w:ascii="Times New Roman" w:hAnsi="Times New Roman"/>
          <w:sz w:val="24"/>
        </w:rPr>
        <w:t>2. Класс: _</w:t>
      </w:r>
      <w:r w:rsidRPr="00B60508">
        <w:rPr>
          <w:rFonts w:ascii="Times New Roman" w:hAnsi="Times New Roman"/>
          <w:sz w:val="24"/>
          <w:u w:val="single"/>
        </w:rPr>
        <w:t>8</w:t>
      </w:r>
      <w:r w:rsidRPr="00B60508">
        <w:rPr>
          <w:rFonts w:ascii="Times New Roman" w:hAnsi="Times New Roman"/>
          <w:sz w:val="24"/>
        </w:rPr>
        <w:t>_____   Дата: _________  № урока по п/п: _________№ урока в теме: _____________№ урока по расписанию: ____________</w:t>
      </w:r>
    </w:p>
    <w:p w:rsidR="00DD7D40" w:rsidRPr="00B60508" w:rsidRDefault="00DD7D40" w:rsidP="00AC0652">
      <w:pPr>
        <w:rPr>
          <w:rFonts w:ascii="Times New Roman" w:hAnsi="Times New Roman"/>
          <w:sz w:val="24"/>
        </w:rPr>
      </w:pPr>
      <w:r w:rsidRPr="00B60508">
        <w:rPr>
          <w:rFonts w:ascii="Times New Roman" w:hAnsi="Times New Roman"/>
          <w:sz w:val="24"/>
        </w:rPr>
        <w:t xml:space="preserve">3. Тема урока: </w:t>
      </w:r>
      <w:r w:rsidRPr="00B60508">
        <w:rPr>
          <w:rFonts w:ascii="Times New Roman" w:hAnsi="Times New Roman"/>
          <w:sz w:val="24"/>
          <w:u w:val="single"/>
        </w:rPr>
        <w:t>Западно-Сибирская равнина- особенности природы, строение рельефа</w:t>
      </w:r>
    </w:p>
    <w:p w:rsidR="00DD7D40" w:rsidRPr="00B60508" w:rsidRDefault="00DD7D40" w:rsidP="00AC0652">
      <w:pPr>
        <w:rPr>
          <w:rFonts w:ascii="Times New Roman" w:hAnsi="Times New Roman"/>
          <w:sz w:val="24"/>
        </w:rPr>
      </w:pPr>
      <w:r w:rsidRPr="00B60508">
        <w:rPr>
          <w:rFonts w:ascii="Times New Roman" w:hAnsi="Times New Roman"/>
          <w:sz w:val="24"/>
        </w:rPr>
        <w:t>4. Роль урока в изучаемом разделе</w:t>
      </w:r>
      <w:r w:rsidRPr="00B60508">
        <w:rPr>
          <w:rFonts w:ascii="Times New Roman" w:hAnsi="Times New Roman"/>
          <w:sz w:val="24"/>
          <w:u w:val="single"/>
        </w:rPr>
        <w:t>:_ подготовить учащихся к сравнению двух крупных областей</w:t>
      </w:r>
    </w:p>
    <w:p w:rsidR="00DD7D40" w:rsidRPr="00B60508" w:rsidRDefault="00DD7D40" w:rsidP="00AC0652">
      <w:pPr>
        <w:rPr>
          <w:rFonts w:ascii="Times New Roman" w:hAnsi="Times New Roman"/>
          <w:sz w:val="24"/>
        </w:rPr>
      </w:pPr>
      <w:r w:rsidRPr="00B60508">
        <w:rPr>
          <w:rFonts w:ascii="Times New Roman" w:hAnsi="Times New Roman"/>
          <w:sz w:val="24"/>
        </w:rPr>
        <w:t>5. Цель урока</w:t>
      </w:r>
      <w:r w:rsidRPr="00B60508">
        <w:rPr>
          <w:rFonts w:ascii="Times New Roman" w:hAnsi="Times New Roman"/>
          <w:sz w:val="24"/>
          <w:u w:val="single"/>
        </w:rPr>
        <w:t xml:space="preserve">: Создать условия для изучения учащимися особенностей природы на основе организации групповой работы и дидактического материала </w:t>
      </w:r>
    </w:p>
    <w:p w:rsidR="00DD7D40" w:rsidRPr="00B60508" w:rsidRDefault="00DD7D40" w:rsidP="00AC0652">
      <w:pPr>
        <w:rPr>
          <w:rFonts w:ascii="Times New Roman" w:hAnsi="Times New Roman"/>
          <w:sz w:val="24"/>
        </w:rPr>
      </w:pPr>
      <w:r w:rsidRPr="00B60508">
        <w:rPr>
          <w:rFonts w:ascii="Times New Roman" w:hAnsi="Times New Roman"/>
          <w:sz w:val="24"/>
        </w:rPr>
        <w:t>6. Дидактические задачи урока: _</w:t>
      </w:r>
      <w:r w:rsidRPr="00B60508">
        <w:rPr>
          <w:rFonts w:ascii="Times New Roman" w:hAnsi="Times New Roman"/>
          <w:sz w:val="24"/>
          <w:u w:val="single"/>
        </w:rPr>
        <w:t>1 Организовать изучения природы Западной Сибири (Изучение нового материала).</w:t>
      </w:r>
    </w:p>
    <w:p w:rsidR="00DD7D40" w:rsidRPr="00B60508" w:rsidRDefault="00DD7D40" w:rsidP="00AC0652">
      <w:pPr>
        <w:rPr>
          <w:rFonts w:ascii="Times New Roman" w:hAnsi="Times New Roman"/>
          <w:sz w:val="24"/>
        </w:rPr>
      </w:pPr>
      <w:r w:rsidRPr="00B60508">
        <w:rPr>
          <w:rFonts w:ascii="Times New Roman" w:hAnsi="Times New Roman"/>
          <w:sz w:val="24"/>
        </w:rPr>
        <w:t>7. Тип урока: _</w:t>
      </w:r>
      <w:r w:rsidRPr="00B60508">
        <w:rPr>
          <w:rFonts w:ascii="Times New Roman" w:hAnsi="Times New Roman"/>
          <w:sz w:val="24"/>
          <w:u w:val="single"/>
        </w:rPr>
        <w:t>_Урок-__Открытие новых знаний</w:t>
      </w:r>
      <w:r w:rsidRPr="00B60508">
        <w:rPr>
          <w:rFonts w:ascii="Times New Roman" w:hAnsi="Times New Roman"/>
          <w:sz w:val="24"/>
        </w:rPr>
        <w:t>________</w:t>
      </w:r>
    </w:p>
    <w:p w:rsidR="00DD7D40" w:rsidRPr="00B60508" w:rsidRDefault="00DD7D40" w:rsidP="00AC0652">
      <w:pPr>
        <w:rPr>
          <w:rFonts w:ascii="Times New Roman" w:hAnsi="Times New Roman"/>
          <w:sz w:val="24"/>
        </w:rPr>
      </w:pPr>
      <w:r w:rsidRPr="00B60508">
        <w:rPr>
          <w:rFonts w:ascii="Times New Roman" w:hAnsi="Times New Roman"/>
          <w:sz w:val="24"/>
        </w:rPr>
        <w:t>8. Учебно – методический комплекс:</w:t>
      </w:r>
    </w:p>
    <w:p w:rsidR="00DD7D40" w:rsidRPr="00B60508" w:rsidRDefault="00DD7D40" w:rsidP="00AC0652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B60508">
        <w:rPr>
          <w:rFonts w:ascii="Times New Roman" w:hAnsi="Times New Roman"/>
          <w:sz w:val="24"/>
        </w:rPr>
        <w:t xml:space="preserve">Наглядные средства обучения:  </w:t>
      </w:r>
      <w:r w:rsidRPr="00B60508">
        <w:rPr>
          <w:rFonts w:ascii="Times New Roman" w:hAnsi="Times New Roman"/>
          <w:sz w:val="24"/>
          <w:u w:val="single"/>
        </w:rPr>
        <w:t>карты настенные, раздаточный материал, мультимедийная презентация</w:t>
      </w:r>
    </w:p>
    <w:p w:rsidR="00DD7D40" w:rsidRPr="00B60508" w:rsidRDefault="00DD7D40" w:rsidP="00AC0652">
      <w:pPr>
        <w:numPr>
          <w:ilvl w:val="0"/>
          <w:numId w:val="1"/>
        </w:numPr>
        <w:rPr>
          <w:rFonts w:ascii="Times New Roman" w:hAnsi="Times New Roman"/>
          <w:sz w:val="24"/>
          <w:u w:val="single"/>
        </w:rPr>
      </w:pPr>
      <w:r w:rsidRPr="00B60508">
        <w:rPr>
          <w:rFonts w:ascii="Times New Roman" w:hAnsi="Times New Roman"/>
          <w:sz w:val="24"/>
        </w:rPr>
        <w:t>Технические (или электронные) средства обучения</w:t>
      </w:r>
      <w:r w:rsidRPr="00B60508">
        <w:rPr>
          <w:rFonts w:ascii="Times New Roman" w:hAnsi="Times New Roman"/>
          <w:sz w:val="24"/>
          <w:u w:val="single"/>
        </w:rPr>
        <w:t>: Электронные средства: ноутбук, проектор</w:t>
      </w:r>
    </w:p>
    <w:p w:rsidR="00DD7D40" w:rsidRPr="00B60508" w:rsidRDefault="00DD7D40" w:rsidP="00AC0652">
      <w:pPr>
        <w:numPr>
          <w:ilvl w:val="0"/>
          <w:numId w:val="1"/>
        </w:numPr>
        <w:rPr>
          <w:rFonts w:ascii="Times New Roman" w:hAnsi="Times New Roman"/>
          <w:sz w:val="24"/>
          <w:u w:val="single"/>
        </w:rPr>
      </w:pPr>
      <w:r w:rsidRPr="00B60508">
        <w:rPr>
          <w:rFonts w:ascii="Times New Roman" w:hAnsi="Times New Roman"/>
          <w:sz w:val="24"/>
        </w:rPr>
        <w:t xml:space="preserve">Дидактическое сопровождение: </w:t>
      </w:r>
      <w:r w:rsidRPr="00B60508">
        <w:rPr>
          <w:rFonts w:ascii="Times New Roman" w:hAnsi="Times New Roman"/>
          <w:sz w:val="24"/>
          <w:u w:val="single"/>
        </w:rPr>
        <w:t>карточки (разнотипные по содержанию (природа, рельеф)), тесты для входного кон</w:t>
      </w:r>
      <w:r>
        <w:rPr>
          <w:rFonts w:ascii="Times New Roman" w:hAnsi="Times New Roman"/>
          <w:sz w:val="24"/>
          <w:u w:val="single"/>
        </w:rPr>
        <w:t xml:space="preserve">троля (что знают по З. Сибири), </w:t>
      </w:r>
      <w:r w:rsidRPr="00B60508">
        <w:rPr>
          <w:rFonts w:ascii="Times New Roman" w:hAnsi="Times New Roman"/>
          <w:sz w:val="24"/>
          <w:u w:val="single"/>
        </w:rPr>
        <w:t xml:space="preserve"> задания для самостоятельнойработы</w:t>
      </w:r>
    </w:p>
    <w:p w:rsidR="00DD7D40" w:rsidRPr="00B60508" w:rsidRDefault="00DD7D40" w:rsidP="00AC0652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B60508">
        <w:rPr>
          <w:rFonts w:ascii="Times New Roman" w:hAnsi="Times New Roman"/>
          <w:sz w:val="24"/>
        </w:rPr>
        <w:t xml:space="preserve">Литература для учителя (в т.ч. сайты Интернет): </w:t>
      </w:r>
      <w:r w:rsidRPr="00B60508">
        <w:rPr>
          <w:rFonts w:ascii="Times New Roman" w:hAnsi="Times New Roman"/>
          <w:sz w:val="24"/>
          <w:u w:val="single"/>
        </w:rPr>
        <w:t xml:space="preserve">«МУЛЬТИМЕДИЙНЫЙ СПРАВОЧНИК-ОПРЕДЕЛИТЕЛЬ «ЖИВОТНЫЙ МИР РОССИИ. ПТИЦЫ. ЕВРОПЕЙСКАЯ РОССИЯ, УРАЛ, ЗАПАДНАЯ СИБИРЬ», </w:t>
      </w:r>
      <w:r w:rsidRPr="00B60508">
        <w:rPr>
          <w:rFonts w:ascii="Times New Roman" w:hAnsi="Times New Roman"/>
          <w:sz w:val="24"/>
        </w:rPr>
        <w:t>(</w:t>
      </w:r>
      <w:r w:rsidRPr="00B60508">
        <w:rPr>
          <w:rFonts w:ascii="Times New Roman" w:hAnsi="Times New Roman"/>
          <w:sz w:val="24"/>
          <w:u w:val="single"/>
        </w:rPr>
        <w:t>http://school-collection.edu54.ru/catalog/rubr/b36dfbe4-6e34-474b-9554-a473505d9a69/?&amp;class=49)</w:t>
      </w:r>
    </w:p>
    <w:p w:rsidR="00DD7D40" w:rsidRPr="00B60508" w:rsidRDefault="00DD7D40" w:rsidP="00AC0652">
      <w:pPr>
        <w:rPr>
          <w:rFonts w:ascii="Times New Roman" w:hAnsi="Times New Roman"/>
          <w:sz w:val="24"/>
        </w:rPr>
      </w:pPr>
      <w:r w:rsidRPr="00B60508">
        <w:rPr>
          <w:rFonts w:ascii="Times New Roman" w:hAnsi="Times New Roman"/>
          <w:sz w:val="24"/>
        </w:rPr>
        <w:t>Литература для учащихся словари, энциклопедии, журналы (в т.ч. сайты Интернет</w:t>
      </w:r>
      <w:r w:rsidRPr="00B60508">
        <w:rPr>
          <w:rFonts w:ascii="Times New Roman" w:hAnsi="Times New Roman"/>
          <w:sz w:val="24"/>
          <w:u w:val="single"/>
        </w:rPr>
        <w:t>): «Хрестоматия по географии России», Энциклопедический словарь, «Живая география», электронные фотографии</w:t>
      </w:r>
    </w:p>
    <w:p w:rsidR="00DD7D40" w:rsidRPr="00B60508" w:rsidRDefault="00DD7D40" w:rsidP="00AC0652">
      <w:pPr>
        <w:rPr>
          <w:rFonts w:ascii="Times New Roman" w:hAnsi="Times New Roman"/>
          <w:sz w:val="24"/>
          <w:u w:val="single"/>
        </w:rPr>
      </w:pPr>
      <w:r w:rsidRPr="00B60508">
        <w:rPr>
          <w:rFonts w:ascii="Times New Roman" w:hAnsi="Times New Roman"/>
          <w:sz w:val="24"/>
        </w:rPr>
        <w:t>9. Образовательные педагогические технологии: _</w:t>
      </w:r>
      <w:r w:rsidRPr="00B60508">
        <w:rPr>
          <w:rFonts w:ascii="Times New Roman" w:hAnsi="Times New Roman"/>
          <w:sz w:val="24"/>
          <w:u w:val="single"/>
        </w:rPr>
        <w:t>критич</w:t>
      </w:r>
      <w:r>
        <w:rPr>
          <w:rFonts w:ascii="Times New Roman" w:hAnsi="Times New Roman"/>
          <w:sz w:val="24"/>
          <w:u w:val="single"/>
        </w:rPr>
        <w:t>е</w:t>
      </w:r>
      <w:r w:rsidRPr="00B60508">
        <w:rPr>
          <w:rFonts w:ascii="Times New Roman" w:hAnsi="Times New Roman"/>
          <w:sz w:val="24"/>
          <w:u w:val="single"/>
        </w:rPr>
        <w:t>ского мышления</w:t>
      </w:r>
      <w:r w:rsidRPr="00B60508">
        <w:rPr>
          <w:rFonts w:ascii="Times New Roman" w:hAnsi="Times New Roman"/>
          <w:sz w:val="24"/>
        </w:rPr>
        <w:t xml:space="preserve">, </w:t>
      </w:r>
      <w:r w:rsidRPr="00B60508">
        <w:rPr>
          <w:rFonts w:ascii="Times New Roman" w:hAnsi="Times New Roman"/>
          <w:sz w:val="24"/>
          <w:u w:val="single"/>
        </w:rPr>
        <w:t xml:space="preserve">проектно-исследовательская деятельность, проблемного обучения  </w:t>
      </w:r>
    </w:p>
    <w:p w:rsidR="00DD7D40" w:rsidRPr="00B60508" w:rsidRDefault="00DD7D40" w:rsidP="00AC0652">
      <w:pPr>
        <w:rPr>
          <w:rFonts w:ascii="Times New Roman" w:hAnsi="Times New Roman"/>
          <w:sz w:val="24"/>
        </w:rPr>
      </w:pPr>
      <w:r w:rsidRPr="00B60508">
        <w:rPr>
          <w:rFonts w:ascii="Times New Roman" w:hAnsi="Times New Roman"/>
          <w:sz w:val="24"/>
        </w:rPr>
        <w:t xml:space="preserve">10. Внутрипредметные связи  </w:t>
      </w:r>
      <w:r w:rsidRPr="00B60508">
        <w:rPr>
          <w:rFonts w:ascii="Times New Roman" w:hAnsi="Times New Roman"/>
          <w:sz w:val="24"/>
          <w:u w:val="single"/>
        </w:rPr>
        <w:t>Формы рель</w:t>
      </w:r>
      <w:r>
        <w:rPr>
          <w:rFonts w:ascii="Times New Roman" w:hAnsi="Times New Roman"/>
          <w:sz w:val="24"/>
          <w:u w:val="single"/>
        </w:rPr>
        <w:t>е</w:t>
      </w:r>
      <w:r w:rsidRPr="00B60508">
        <w:rPr>
          <w:rFonts w:ascii="Times New Roman" w:hAnsi="Times New Roman"/>
          <w:sz w:val="24"/>
          <w:u w:val="single"/>
        </w:rPr>
        <w:t>фа, типы климата,</w:t>
      </w:r>
    </w:p>
    <w:p w:rsidR="00DD7D40" w:rsidRPr="00B60508" w:rsidRDefault="00DD7D40" w:rsidP="00AC065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</w:t>
      </w:r>
      <w:r w:rsidRPr="00B60508">
        <w:rPr>
          <w:rFonts w:ascii="Times New Roman" w:hAnsi="Times New Roman"/>
          <w:sz w:val="24"/>
        </w:rPr>
        <w:t>Межпредметные связи: ООПТ, масштаб, протяженность территории, этапы освоения,  типы экосистем</w:t>
      </w:r>
    </w:p>
    <w:p w:rsidR="00DD7D40" w:rsidRPr="00175C9D" w:rsidRDefault="00DD7D40" w:rsidP="00175C9D">
      <w:pPr>
        <w:jc w:val="center"/>
        <w:rPr>
          <w:b/>
          <w:sz w:val="32"/>
        </w:rPr>
      </w:pPr>
      <w:r w:rsidRPr="00175C9D">
        <w:rPr>
          <w:b/>
          <w:sz w:val="32"/>
        </w:rPr>
        <w:t>ХОД  УРОКА</w:t>
      </w:r>
    </w:p>
    <w:tbl>
      <w:tblPr>
        <w:tblW w:w="14721" w:type="dxa"/>
        <w:tblLayout w:type="fixed"/>
        <w:tblCellMar>
          <w:left w:w="0" w:type="dxa"/>
          <w:right w:w="0" w:type="dxa"/>
        </w:tblCellMar>
        <w:tblLook w:val="00A0"/>
      </w:tblPr>
      <w:tblGrid>
        <w:gridCol w:w="2399"/>
        <w:gridCol w:w="1365"/>
        <w:gridCol w:w="283"/>
        <w:gridCol w:w="142"/>
        <w:gridCol w:w="15"/>
        <w:gridCol w:w="15"/>
        <w:gridCol w:w="1100"/>
        <w:gridCol w:w="1568"/>
        <w:gridCol w:w="25"/>
        <w:gridCol w:w="426"/>
        <w:gridCol w:w="1275"/>
        <w:gridCol w:w="16"/>
        <w:gridCol w:w="268"/>
        <w:gridCol w:w="992"/>
        <w:gridCol w:w="17"/>
        <w:gridCol w:w="125"/>
        <w:gridCol w:w="13"/>
        <w:gridCol w:w="2255"/>
        <w:gridCol w:w="9"/>
        <w:gridCol w:w="133"/>
        <w:gridCol w:w="2268"/>
        <w:gridCol w:w="12"/>
      </w:tblGrid>
      <w:tr w:rsidR="00DD7D40" w:rsidRPr="007633B0" w:rsidTr="00175C9D">
        <w:trPr>
          <w:trHeight w:val="453"/>
        </w:trPr>
        <w:tc>
          <w:tcPr>
            <w:tcW w:w="23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D40" w:rsidRPr="007633B0" w:rsidRDefault="00DD7D40" w:rsidP="00175C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7D40" w:rsidRPr="007633B0" w:rsidRDefault="00DD7D40" w:rsidP="00175C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3B0">
              <w:rPr>
                <w:rFonts w:ascii="Times New Roman" w:hAnsi="Times New Roman"/>
                <w:b/>
                <w:sz w:val="24"/>
                <w:szCs w:val="24"/>
              </w:rPr>
              <w:t>Этап урока</w:t>
            </w:r>
          </w:p>
          <w:p w:rsidR="00DD7D40" w:rsidRPr="007633B0" w:rsidRDefault="00DD7D40" w:rsidP="00175C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0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D40" w:rsidRPr="007633B0" w:rsidRDefault="00DD7D40" w:rsidP="00175C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3B0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обучения</w:t>
            </w:r>
          </w:p>
        </w:tc>
        <w:tc>
          <w:tcPr>
            <w:tcW w:w="1415" w:type="dxa"/>
            <w:gridSpan w:val="5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D40" w:rsidRPr="007633B0" w:rsidRDefault="00DD7D40" w:rsidP="00175C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3B0">
              <w:rPr>
                <w:rFonts w:ascii="Times New Roman" w:hAnsi="Times New Roman"/>
                <w:b/>
                <w:sz w:val="24"/>
                <w:szCs w:val="24"/>
              </w:rPr>
              <w:t>Компоненты</w:t>
            </w:r>
          </w:p>
          <w:p w:rsidR="00DD7D40" w:rsidRPr="007633B0" w:rsidRDefault="00DD7D40" w:rsidP="00175C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3B0">
              <w:rPr>
                <w:rFonts w:ascii="Times New Roman" w:hAnsi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467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D40" w:rsidRPr="007633B0" w:rsidRDefault="00DD7D40" w:rsidP="00175C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3B0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</w:tc>
      </w:tr>
      <w:tr w:rsidR="00DD7D40" w:rsidRPr="007633B0" w:rsidTr="00175C9D">
        <w:trPr>
          <w:trHeight w:val="144"/>
        </w:trPr>
        <w:tc>
          <w:tcPr>
            <w:tcW w:w="23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7D40" w:rsidRPr="007633B0" w:rsidRDefault="00DD7D40" w:rsidP="00AC06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7D40" w:rsidRPr="007633B0" w:rsidRDefault="00DD7D40" w:rsidP="00AC06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33B0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312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D7D40" w:rsidRPr="007633B0" w:rsidRDefault="00DD7D40" w:rsidP="00175C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3B0">
              <w:rPr>
                <w:rFonts w:ascii="Times New Roman" w:hAnsi="Times New Roman"/>
                <w:b/>
                <w:sz w:val="24"/>
                <w:szCs w:val="24"/>
              </w:rPr>
              <w:t>метапред-</w:t>
            </w:r>
          </w:p>
          <w:p w:rsidR="00DD7D40" w:rsidRPr="007633B0" w:rsidRDefault="00DD7D40" w:rsidP="00175C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3B0">
              <w:rPr>
                <w:rFonts w:ascii="Times New Roman" w:hAnsi="Times New Roman"/>
                <w:b/>
                <w:sz w:val="24"/>
                <w:szCs w:val="24"/>
              </w:rPr>
              <w:t>метные</w:t>
            </w:r>
          </w:p>
          <w:p w:rsidR="00DD7D40" w:rsidRPr="007633B0" w:rsidRDefault="00DD7D40" w:rsidP="00175C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3B0">
              <w:rPr>
                <w:rFonts w:ascii="Times New Roman" w:hAnsi="Times New Roman"/>
                <w:b/>
                <w:sz w:val="24"/>
                <w:szCs w:val="24"/>
              </w:rPr>
              <w:t>(Р,К,П)</w:t>
            </w: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7D40" w:rsidRPr="007633B0" w:rsidRDefault="00DD7D40" w:rsidP="00175C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3B0">
              <w:rPr>
                <w:rFonts w:ascii="Times New Roman" w:hAnsi="Times New Roman"/>
                <w:b/>
                <w:sz w:val="24"/>
                <w:szCs w:val="24"/>
              </w:rPr>
              <w:t>лично-</w:t>
            </w:r>
          </w:p>
          <w:p w:rsidR="00DD7D40" w:rsidRPr="007633B0" w:rsidRDefault="00DD7D40" w:rsidP="00175C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3B0">
              <w:rPr>
                <w:rFonts w:ascii="Times New Roman" w:hAnsi="Times New Roman"/>
                <w:b/>
                <w:sz w:val="24"/>
                <w:szCs w:val="24"/>
              </w:rPr>
              <w:t>стные</w:t>
            </w:r>
          </w:p>
        </w:tc>
        <w:tc>
          <w:tcPr>
            <w:tcW w:w="1415" w:type="dxa"/>
            <w:gridSpan w:val="5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7D40" w:rsidRPr="007633B0" w:rsidRDefault="00DD7D40" w:rsidP="00AC06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7D40" w:rsidRPr="007633B0" w:rsidRDefault="00DD7D40" w:rsidP="00175C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3B0">
              <w:rPr>
                <w:rFonts w:ascii="Times New Roman" w:hAnsi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242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7D40" w:rsidRPr="007633B0" w:rsidRDefault="00DD7D40" w:rsidP="00175C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3B0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</w:tc>
      </w:tr>
      <w:tr w:rsidR="00DD7D40" w:rsidRPr="007633B0" w:rsidTr="00884A21">
        <w:trPr>
          <w:trHeight w:val="387"/>
        </w:trPr>
        <w:tc>
          <w:tcPr>
            <w:tcW w:w="14721" w:type="dxa"/>
            <w:gridSpan w:val="2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D40" w:rsidRPr="007633B0" w:rsidRDefault="00DD7D40" w:rsidP="0004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b/>
                <w:sz w:val="24"/>
                <w:szCs w:val="24"/>
              </w:rPr>
              <w:t>Организованное начало урока</w:t>
            </w:r>
          </w:p>
        </w:tc>
      </w:tr>
      <w:tr w:rsidR="00DD7D40" w:rsidRPr="007633B0" w:rsidTr="00884A21">
        <w:trPr>
          <w:trHeight w:val="341"/>
        </w:trPr>
        <w:tc>
          <w:tcPr>
            <w:tcW w:w="2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D40" w:rsidRPr="007633B0" w:rsidRDefault="00DD7D40" w:rsidP="00AC06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5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7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2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D7D40" w:rsidRPr="007633B0" w:rsidTr="00175C9D">
        <w:trPr>
          <w:trHeight w:val="411"/>
        </w:trPr>
        <w:tc>
          <w:tcPr>
            <w:tcW w:w="14721" w:type="dxa"/>
            <w:gridSpan w:val="2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D40" w:rsidRPr="007633B0" w:rsidRDefault="00DD7D40" w:rsidP="00175C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3B0">
              <w:rPr>
                <w:rFonts w:ascii="Times New Roman" w:hAnsi="Times New Roman"/>
                <w:b/>
                <w:sz w:val="24"/>
                <w:szCs w:val="24"/>
              </w:rPr>
              <w:t>Изучение нового материала (содержание)</w:t>
            </w:r>
          </w:p>
        </w:tc>
      </w:tr>
      <w:tr w:rsidR="00DD7D40" w:rsidRPr="007633B0" w:rsidTr="00884A21">
        <w:trPr>
          <w:trHeight w:val="725"/>
        </w:trPr>
        <w:tc>
          <w:tcPr>
            <w:tcW w:w="23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D40" w:rsidRPr="007633B0" w:rsidRDefault="00DD7D40" w:rsidP="00AC06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33B0">
              <w:rPr>
                <w:rFonts w:ascii="Times New Roman" w:hAnsi="Times New Roman"/>
                <w:b/>
                <w:sz w:val="24"/>
                <w:szCs w:val="24"/>
              </w:rPr>
              <w:t>Подготовка к изучению нового материала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</w:t>
            </w:r>
          </w:p>
        </w:tc>
        <w:tc>
          <w:tcPr>
            <w:tcW w:w="2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Р: Целеполагание − постановка учебной задачи на основе соотнесения того, что уже известно и усвоено учащимся, и того, что ещё неизвестно;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К: Планирование учебного сотрудничества с учителем и сверстниками – определение цели, функций участников, способов взаимодействия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 xml:space="preserve">П: самостоятельное 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выделение и формулирование познавательной цели;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поиск и выделение необходимой информации; применение методов информационного поиска, в том числе с помощью компьютерных средств;</w:t>
            </w:r>
          </w:p>
        </w:tc>
        <w:tc>
          <w:tcPr>
            <w:tcW w:w="174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Действие смыслообразования, то есть установление учащимися связи между целью учебной деятельности и её мотивом;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Оборудование: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электронная фотография,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Физические карты: России, Западная Сибирь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Игра «Узнай меня», демонстрация видеоролика, использование анимации, прослушивание песни, зачитывание стихотворений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Определение темы урока, постановка целей, предложение плана работы</w:t>
            </w:r>
          </w:p>
        </w:tc>
      </w:tr>
      <w:tr w:rsidR="00DD7D40" w:rsidRPr="007633B0" w:rsidTr="00884A21">
        <w:trPr>
          <w:trHeight w:val="9209"/>
        </w:trPr>
        <w:tc>
          <w:tcPr>
            <w:tcW w:w="2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D40" w:rsidRPr="007633B0" w:rsidRDefault="00DD7D40" w:rsidP="00AC06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7D40" w:rsidRPr="007633B0" w:rsidRDefault="00DD7D40" w:rsidP="00AC06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33B0">
              <w:rPr>
                <w:rFonts w:ascii="Times New Roman" w:hAnsi="Times New Roman"/>
                <w:b/>
                <w:sz w:val="24"/>
                <w:szCs w:val="24"/>
              </w:rPr>
              <w:t>1.Географическое положение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Определение по карте особенностей гп, географическая номенклатура</w:t>
            </w:r>
          </w:p>
        </w:tc>
        <w:tc>
          <w:tcPr>
            <w:tcW w:w="2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 xml:space="preserve">Р: постановка учебной задачи, 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составление плана и последовательности действий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К: инициативное сотрудничество в поиске и сборе информации,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iCs/>
                <w:sz w:val="24"/>
                <w:szCs w:val="24"/>
              </w:rPr>
              <w:t>умение с достаточной точностью выражать свои мысли</w:t>
            </w:r>
            <w:r w:rsidRPr="007633B0">
              <w:rPr>
                <w:rFonts w:ascii="Times New Roman" w:hAnsi="Times New Roman"/>
                <w:sz w:val="24"/>
                <w:szCs w:val="24"/>
              </w:rPr>
              <w:t xml:space="preserve"> в соответствии с задачами 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7633B0">
              <w:rPr>
                <w:rFonts w:ascii="Times New Roman" w:hAnsi="Times New Roman"/>
                <w:iCs/>
                <w:sz w:val="24"/>
                <w:szCs w:val="24"/>
              </w:rPr>
              <w:t>владение монологической речью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7633B0">
              <w:rPr>
                <w:rFonts w:ascii="Times New Roman" w:hAnsi="Times New Roman"/>
                <w:iCs/>
                <w:sz w:val="24"/>
                <w:szCs w:val="24"/>
              </w:rPr>
              <w:t>П: Поиск и выделение необходимой информации; применение методов информационного поиска, в том числе с помощью компьютерных средств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Установление учащимися связи между целью учебной деятельности и её мотивом;</w:t>
            </w:r>
          </w:p>
        </w:tc>
        <w:tc>
          <w:tcPr>
            <w:tcW w:w="1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Оборудование: линейки, электронная фотография,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 xml:space="preserve">Физическая карта: России, Западная Сибирь, 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Организация работы с настенной физической картой, беседа репродуктивная, демонстрация слайдов тематической презентаии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Определяют ГП по типовому плану, составляют ментальную карту, работа в группах</w:t>
            </w:r>
          </w:p>
        </w:tc>
      </w:tr>
      <w:tr w:rsidR="00DD7D40" w:rsidRPr="007633B0" w:rsidTr="00884A21">
        <w:trPr>
          <w:trHeight w:val="338"/>
        </w:trPr>
        <w:tc>
          <w:tcPr>
            <w:tcW w:w="2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D40" w:rsidRPr="007633B0" w:rsidRDefault="00DD7D40" w:rsidP="00AC06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33B0">
              <w:rPr>
                <w:rFonts w:ascii="Times New Roman" w:hAnsi="Times New Roman"/>
                <w:b/>
                <w:sz w:val="24"/>
                <w:szCs w:val="24"/>
              </w:rPr>
              <w:t>2.История освоения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Знание маршрутов экспедиций, имен путешественников</w:t>
            </w:r>
          </w:p>
        </w:tc>
        <w:tc>
          <w:tcPr>
            <w:tcW w:w="2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7633B0">
              <w:rPr>
                <w:rFonts w:ascii="Times New Roman" w:hAnsi="Times New Roman"/>
                <w:iCs/>
                <w:sz w:val="24"/>
                <w:szCs w:val="24"/>
              </w:rPr>
              <w:t>Р: определение последовательности этапов освоения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7633B0">
              <w:rPr>
                <w:rFonts w:ascii="Times New Roman" w:hAnsi="Times New Roman"/>
                <w:iCs/>
                <w:sz w:val="24"/>
                <w:szCs w:val="24"/>
              </w:rPr>
              <w:t xml:space="preserve">К: сотрудничество в поиске и сборе информации 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7633B0">
              <w:rPr>
                <w:rFonts w:ascii="Times New Roman" w:hAnsi="Times New Roman"/>
                <w:iCs/>
                <w:sz w:val="24"/>
                <w:szCs w:val="24"/>
              </w:rPr>
              <w:t>П: поиск информации и сообщение основных этапов освоения территории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Формирование гражданской позиции</w:t>
            </w:r>
          </w:p>
        </w:tc>
        <w:tc>
          <w:tcPr>
            <w:tcW w:w="1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 xml:space="preserve">Карта: освоение территории Западной Сибири, электронные фотографии: художественные иллюстрации 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Учитель: История происхождения слова Сибирь.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Предлагает проанализировать устно карту атласа «История освоения Сибири»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Работа с атласом</w:t>
            </w:r>
          </w:p>
        </w:tc>
      </w:tr>
      <w:tr w:rsidR="00DD7D40" w:rsidRPr="007633B0" w:rsidTr="00884A21">
        <w:trPr>
          <w:trHeight w:val="239"/>
        </w:trPr>
        <w:tc>
          <w:tcPr>
            <w:tcW w:w="2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D40" w:rsidRPr="007633B0" w:rsidRDefault="00DD7D40" w:rsidP="00AC06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33B0">
              <w:rPr>
                <w:rFonts w:ascii="Times New Roman" w:hAnsi="Times New Roman"/>
                <w:b/>
                <w:sz w:val="24"/>
                <w:szCs w:val="24"/>
              </w:rPr>
              <w:t>3.Природные условия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Выявляет взаимосвязь природных компонентов Западной Сибири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Р: Интерпретирует словесный материал о природе региона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К: Проводит  контроль, коррекцию, оценка действий партнёра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П: Применяет методы информационного поиска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Личностное самоопределение</w:t>
            </w:r>
          </w:p>
        </w:tc>
        <w:tc>
          <w:tcPr>
            <w:tcW w:w="1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Тематические карты: тектоническая, климатическая, водные ресурсы, электронные фотографии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Учитель представляет фотографии равнины и предлагает найти описание рельефа в тексте учебника и дополнительной литературы.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Зачитывает стихотворение о климате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Работают с атласом, электронными фотографиями, текстом учебника, дополнительной литературой, работа в группах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Определяют тип климат, его суровость, работа с климатическими картами и климатограммами</w:t>
            </w:r>
          </w:p>
        </w:tc>
      </w:tr>
      <w:tr w:rsidR="00DD7D40" w:rsidRPr="007633B0" w:rsidTr="00884A21">
        <w:trPr>
          <w:trHeight w:val="313"/>
        </w:trPr>
        <w:tc>
          <w:tcPr>
            <w:tcW w:w="2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D40" w:rsidRPr="007633B0" w:rsidRDefault="00DD7D40" w:rsidP="00AC06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33B0">
              <w:rPr>
                <w:rFonts w:ascii="Times New Roman" w:hAnsi="Times New Roman"/>
                <w:b/>
                <w:sz w:val="24"/>
                <w:szCs w:val="24"/>
              </w:rPr>
              <w:t>4.Природные ресурсы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Самостоятельное оценивание природных ресурсов Западной Сибири</w:t>
            </w:r>
          </w:p>
        </w:tc>
        <w:tc>
          <w:tcPr>
            <w:tcW w:w="2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Р: Интерпретирует словесный материал о природных ресурсах региона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К:</w:t>
            </w:r>
            <w:r w:rsidRPr="007633B0">
              <w:rPr>
                <w:rFonts w:ascii="Times New Roman" w:hAnsi="Times New Roman"/>
                <w:iCs/>
                <w:sz w:val="24"/>
                <w:szCs w:val="24"/>
              </w:rPr>
              <w:t>Выражает  с достаточной полнотой и точностью  свои мысли</w:t>
            </w:r>
            <w:r w:rsidRPr="007633B0">
              <w:rPr>
                <w:rFonts w:ascii="Times New Roman" w:hAnsi="Times New Roman"/>
                <w:sz w:val="24"/>
                <w:szCs w:val="24"/>
              </w:rPr>
              <w:t xml:space="preserve"> в соответствии с задачами 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П:</w:t>
            </w:r>
            <w:r w:rsidRPr="007633B0">
              <w:rPr>
                <w:rFonts w:ascii="Times New Roman" w:hAnsi="Times New Roman"/>
                <w:iCs/>
                <w:sz w:val="24"/>
                <w:szCs w:val="24"/>
              </w:rPr>
              <w:t>устанавливает причинно-следственные связи</w:t>
            </w:r>
            <w:r w:rsidRPr="007633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i/>
                <w:iCs/>
                <w:sz w:val="24"/>
                <w:szCs w:val="24"/>
              </w:rPr>
              <w:t>Самоопределение</w:t>
            </w:r>
            <w:r w:rsidRPr="007633B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(личностное, профессиональное, жизненное);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Карта «Минеральные ресурсы», электронные фотографии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Учитель предлагает известную цитату «Прощай, Москва, Сибирь кругом. Живём семьёй единою, Наш новый дом теперь зовём Мы «золотой долиною», ученикам предлагается ответить на вопросы к цитате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Отвечают на поставленные вопросы, выходят на карты атласа «Тектоническое строение», «Минеральные ресурсы»</w:t>
            </w:r>
          </w:p>
        </w:tc>
      </w:tr>
      <w:tr w:rsidR="00DD7D40" w:rsidRPr="007633B0" w:rsidTr="00884A21">
        <w:trPr>
          <w:trHeight w:val="409"/>
        </w:trPr>
        <w:tc>
          <w:tcPr>
            <w:tcW w:w="14721" w:type="dxa"/>
            <w:gridSpan w:val="2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D40" w:rsidRPr="007633B0" w:rsidRDefault="00DD7D40" w:rsidP="00AC06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33B0">
              <w:rPr>
                <w:rFonts w:ascii="Times New Roman" w:hAnsi="Times New Roman"/>
                <w:b/>
                <w:sz w:val="24"/>
                <w:szCs w:val="24"/>
              </w:rPr>
              <w:t>Обобщение и закрепление нового материала</w:t>
            </w:r>
          </w:p>
        </w:tc>
      </w:tr>
      <w:tr w:rsidR="00DD7D40" w:rsidRPr="007633B0" w:rsidTr="00175C9D">
        <w:trPr>
          <w:trHeight w:val="338"/>
        </w:trPr>
        <w:tc>
          <w:tcPr>
            <w:tcW w:w="23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D40" w:rsidRPr="007633B0" w:rsidRDefault="00DD7D40" w:rsidP="00AC06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33B0">
              <w:rPr>
                <w:rFonts w:ascii="Times New Roman" w:hAnsi="Times New Roman"/>
                <w:b/>
                <w:sz w:val="24"/>
                <w:szCs w:val="24"/>
              </w:rPr>
              <w:t xml:space="preserve">1.Физико – географические рекорды </w:t>
            </w:r>
          </w:p>
        </w:tc>
        <w:tc>
          <w:tcPr>
            <w:tcW w:w="179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Овладение элементарными практическими умениями использования инструментов для определения количественных и качественных характеристик компонентов географической среды, в том числе её экологических параметров; формирование умений и навыков использования разнообразных географических знаний</w:t>
            </w:r>
          </w:p>
        </w:tc>
        <w:tc>
          <w:tcPr>
            <w:tcW w:w="272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Р: оценка − выделение и осознание учащимся того, что уже усвоено и что ещё подлежит усвоению, осознание качества и уровня усвоения;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волевая саморегуляция − способность к мобилизации сил и энергии, к волевому усилию, то есть к выбору в ситуации мотивационного конфликта и к преодолению препятствий.контроль − сличение способа действия и его результата с заданным эталоном с целью обнаружения отклонений и отличий от эталона;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К: постановка вопросов – инициативное сотрудничество в поиске и сборе информации;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П: Умение с достаточной полнотой и точностью выражать свои мысли в соответствии с задачами и условиями коммуникации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Действие нравственно-этического оценивания усваиваемого содержания, исходя из социальных и личностных ценностей.</w:t>
            </w:r>
          </w:p>
        </w:tc>
        <w:tc>
          <w:tcPr>
            <w:tcW w:w="129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Физико – географические рекорды (карто – схема)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Задание учителя - Решите кроссворд - наоборот «Особые географические образования Западной Сибири». Составить вопросы, используя энциклопедии, текст учебника к словам кроссворда: Васюгание, гривы, колки, урманы (карто – схема)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Учитель: Придумайте прилагательные характеризующие Сибирь по первым буквам слова С- и- б- и- р-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«С»- Северная, суровая; « и»- индивидуальная, и т. д. «б» - богатая, большая; «и»- интересная…. «р»-речная, ресурсная…</w:t>
            </w:r>
          </w:p>
        </w:tc>
        <w:tc>
          <w:tcPr>
            <w:tcW w:w="241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Заслушивают высказывания учителя рекорды Западной Сибири. Составляют  вопросы, используя энциклопедии, текст учебника к словам кроссворда: Васюгание, гривы, колки, урманы (карто – схема)</w:t>
            </w:r>
          </w:p>
        </w:tc>
      </w:tr>
      <w:tr w:rsidR="00DD7D40" w:rsidRPr="007633B0" w:rsidTr="00175C9D">
        <w:trPr>
          <w:gridAfter w:val="1"/>
          <w:wAfter w:w="12" w:type="dxa"/>
          <w:trHeight w:val="473"/>
        </w:trPr>
        <w:tc>
          <w:tcPr>
            <w:tcW w:w="2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D40" w:rsidRPr="007633B0" w:rsidRDefault="00DD7D40" w:rsidP="00AC06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33B0">
              <w:rPr>
                <w:rFonts w:ascii="Times New Roman" w:hAnsi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18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 Овладение элементарными практическими умениями использования инструментов для определения количественных и качественных характеристик компонентов географической среды, в том числе её экологических параметров;</w:t>
            </w:r>
          </w:p>
        </w:tc>
        <w:tc>
          <w:tcPr>
            <w:tcW w:w="2708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 Р: Выделение и осознание учащимся того, что уже усвоено и что ещё подлежит усвоению, осознание качества и уровня усвоения;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К: умение с достаточной полнотой и точностью выражать свои мысли в соответствии с задачами и условиями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П: Самостоятельное выделение критериев своих знаний и умений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действие нравственно-этического оценивания усваиваемого содержания, исходя из социальных и личностных ценностей.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5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 xml:space="preserve"> Самооценка работы на уроке (картосхема) 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Поставьте значок «+»То, что понравилось на занятии: информация и формы работы,  вызвавшие положительные эмоции, либо, по мнению учащегося, могут быть ему полезны для достижения каких-то целей. или «-» рядом с утверждением:То, что понравилось на занятии: информация и формы работы,  вызвавшие положительные эмоции, либо, по мнению учащегося, могут быть ему полезны для достижения каких-то целей.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 На картосхеме ставят значок «+» или «-» рядом с утверждениями.</w:t>
            </w:r>
          </w:p>
        </w:tc>
      </w:tr>
      <w:tr w:rsidR="00DD7D40" w:rsidRPr="007633B0" w:rsidTr="00884A21">
        <w:trPr>
          <w:trHeight w:val="473"/>
        </w:trPr>
        <w:tc>
          <w:tcPr>
            <w:tcW w:w="14721" w:type="dxa"/>
            <w:gridSpan w:val="2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b/>
                <w:sz w:val="24"/>
                <w:szCs w:val="24"/>
              </w:rPr>
              <w:t>Организация домашнего задания</w:t>
            </w:r>
          </w:p>
        </w:tc>
      </w:tr>
      <w:tr w:rsidR="00DD7D40" w:rsidRPr="007633B0" w:rsidTr="00175C9D">
        <w:trPr>
          <w:trHeight w:val="473"/>
        </w:trPr>
        <w:tc>
          <w:tcPr>
            <w:tcW w:w="2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D40" w:rsidRPr="007633B0" w:rsidRDefault="00DD7D40" w:rsidP="00AC06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33B0">
              <w:rPr>
                <w:rFonts w:ascii="Times New Roman" w:hAnsi="Times New Roman"/>
                <w:b/>
                <w:sz w:val="24"/>
                <w:szCs w:val="24"/>
              </w:rPr>
              <w:t>Домашнее задание на выбор</w:t>
            </w:r>
          </w:p>
        </w:tc>
        <w:tc>
          <w:tcPr>
            <w:tcW w:w="182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Самостоятельное применение умений и навыков использования разнообразных географических знаний в выполнении домашнего задания</w:t>
            </w:r>
          </w:p>
        </w:tc>
        <w:tc>
          <w:tcPr>
            <w:tcW w:w="3119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Р: применение учащимся того, что уже усвоено и что ещё подлежит усвоению, осознание качества и уровня усвоения; волевая саморегуляция − способность к мобилизации сил и энергии, к волевому усилию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К: Постановка вопросов – инициативное сотрудничество в поиске и сборе информации;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П: Осознанное и произвольное построение речевого высказывания в устной и письменной форме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633B0">
              <w:rPr>
                <w:rFonts w:ascii="Times New Roman" w:hAnsi="Times New Roman"/>
                <w:bCs/>
                <w:sz w:val="24"/>
                <w:szCs w:val="24"/>
              </w:rPr>
              <w:t>действие нравственно-этического оценивания усваиваемого содержания,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 xml:space="preserve">Оборудование: линейка, тематические карты атласа,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1. Исследовательский проект: изменились бы  физико – географические особенности З-С равнины, если горы Урал находились на севере? ( привести 5 выводов)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2. Составить 10 тестов по теме;</w:t>
            </w:r>
          </w:p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3. Показать на контурной карте географические объекты Западной Сибири</w:t>
            </w:r>
          </w:p>
        </w:tc>
        <w:tc>
          <w:tcPr>
            <w:tcW w:w="242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Выполняют домашнее задание по выбору</w:t>
            </w:r>
          </w:p>
        </w:tc>
      </w:tr>
      <w:tr w:rsidR="00DD7D40" w:rsidRPr="007633B0" w:rsidTr="00175C9D">
        <w:trPr>
          <w:trHeight w:val="473"/>
        </w:trPr>
        <w:tc>
          <w:tcPr>
            <w:tcW w:w="2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D40" w:rsidRPr="007633B0" w:rsidRDefault="00DD7D40" w:rsidP="00AC06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33B0">
              <w:rPr>
                <w:rFonts w:ascii="Times New Roman" w:hAnsi="Times New Roman"/>
                <w:b/>
                <w:sz w:val="24"/>
                <w:szCs w:val="24"/>
              </w:rPr>
              <w:t>Организованный конец урока</w:t>
            </w:r>
          </w:p>
        </w:tc>
        <w:tc>
          <w:tcPr>
            <w:tcW w:w="182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2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D7D40" w:rsidRPr="007633B0" w:rsidRDefault="00DD7D40" w:rsidP="00AC0652">
            <w:pPr>
              <w:rPr>
                <w:rFonts w:ascii="Times New Roman" w:hAnsi="Times New Roman"/>
                <w:sz w:val="24"/>
                <w:szCs w:val="24"/>
              </w:rPr>
            </w:pPr>
            <w:r w:rsidRPr="007633B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DD7D40" w:rsidRPr="00AC0652" w:rsidRDefault="00DD7D40" w:rsidP="00AC0652"/>
    <w:p w:rsidR="00DD7D40" w:rsidRPr="00AC0652" w:rsidRDefault="00DD7D40" w:rsidP="00AC0652"/>
    <w:p w:rsidR="00DD7D40" w:rsidRDefault="00DD7D40"/>
    <w:p w:rsidR="00DD7D40" w:rsidRDefault="00DD7D40"/>
    <w:p w:rsidR="00DD7D40" w:rsidRDefault="00DD7D40"/>
    <w:p w:rsidR="00DD7D40" w:rsidRDefault="00DD7D40"/>
    <w:p w:rsidR="00DD7D40" w:rsidRDefault="00DD7D40"/>
    <w:p w:rsidR="00DD7D40" w:rsidRDefault="00DD7D40"/>
    <w:p w:rsidR="00DD7D40" w:rsidRDefault="00DD7D40"/>
    <w:sectPr w:rsidR="00DD7D40" w:rsidSect="00AC065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C74A5"/>
    <w:multiLevelType w:val="hybridMultilevel"/>
    <w:tmpl w:val="7A080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0652"/>
    <w:rsid w:val="00001430"/>
    <w:rsid w:val="00015487"/>
    <w:rsid w:val="000400D6"/>
    <w:rsid w:val="00043F31"/>
    <w:rsid w:val="00044C0D"/>
    <w:rsid w:val="00064054"/>
    <w:rsid w:val="00076C68"/>
    <w:rsid w:val="00076E61"/>
    <w:rsid w:val="000771AF"/>
    <w:rsid w:val="000827CD"/>
    <w:rsid w:val="00085D4E"/>
    <w:rsid w:val="000D04ED"/>
    <w:rsid w:val="000E4D07"/>
    <w:rsid w:val="000F29A9"/>
    <w:rsid w:val="001133F7"/>
    <w:rsid w:val="00140507"/>
    <w:rsid w:val="00150E9D"/>
    <w:rsid w:val="0017354F"/>
    <w:rsid w:val="00175C9D"/>
    <w:rsid w:val="0017719E"/>
    <w:rsid w:val="00196D41"/>
    <w:rsid w:val="001C142E"/>
    <w:rsid w:val="001D7259"/>
    <w:rsid w:val="001E3362"/>
    <w:rsid w:val="001E54D9"/>
    <w:rsid w:val="001E6579"/>
    <w:rsid w:val="001E7B22"/>
    <w:rsid w:val="001F0D1A"/>
    <w:rsid w:val="00202CCB"/>
    <w:rsid w:val="00204055"/>
    <w:rsid w:val="00226CC0"/>
    <w:rsid w:val="00242D0C"/>
    <w:rsid w:val="002430A5"/>
    <w:rsid w:val="00243F74"/>
    <w:rsid w:val="00264CC5"/>
    <w:rsid w:val="00276CD5"/>
    <w:rsid w:val="00286EF5"/>
    <w:rsid w:val="002C40FA"/>
    <w:rsid w:val="002C792E"/>
    <w:rsid w:val="00312D8D"/>
    <w:rsid w:val="00322331"/>
    <w:rsid w:val="00360E82"/>
    <w:rsid w:val="0036292F"/>
    <w:rsid w:val="003655A5"/>
    <w:rsid w:val="00372583"/>
    <w:rsid w:val="00375FC2"/>
    <w:rsid w:val="00391F1E"/>
    <w:rsid w:val="003C7B85"/>
    <w:rsid w:val="003D32BA"/>
    <w:rsid w:val="003F7D3D"/>
    <w:rsid w:val="00405C19"/>
    <w:rsid w:val="0041558A"/>
    <w:rsid w:val="00430EEF"/>
    <w:rsid w:val="00436632"/>
    <w:rsid w:val="00474BD7"/>
    <w:rsid w:val="00475869"/>
    <w:rsid w:val="0047699F"/>
    <w:rsid w:val="004A1220"/>
    <w:rsid w:val="004C0107"/>
    <w:rsid w:val="004D5988"/>
    <w:rsid w:val="004D63CD"/>
    <w:rsid w:val="004E5605"/>
    <w:rsid w:val="0051642D"/>
    <w:rsid w:val="005335A1"/>
    <w:rsid w:val="005638AE"/>
    <w:rsid w:val="00580CE3"/>
    <w:rsid w:val="005A1F9F"/>
    <w:rsid w:val="005A2785"/>
    <w:rsid w:val="005D00DA"/>
    <w:rsid w:val="005D6935"/>
    <w:rsid w:val="005E28CC"/>
    <w:rsid w:val="005F479B"/>
    <w:rsid w:val="00643A56"/>
    <w:rsid w:val="00644CCC"/>
    <w:rsid w:val="006566E0"/>
    <w:rsid w:val="00681283"/>
    <w:rsid w:val="0069112D"/>
    <w:rsid w:val="006A1734"/>
    <w:rsid w:val="006B2D75"/>
    <w:rsid w:val="006C4553"/>
    <w:rsid w:val="006F7FB3"/>
    <w:rsid w:val="00714DDD"/>
    <w:rsid w:val="00715F8C"/>
    <w:rsid w:val="00753351"/>
    <w:rsid w:val="007631E8"/>
    <w:rsid w:val="007633B0"/>
    <w:rsid w:val="007849C8"/>
    <w:rsid w:val="00787C4E"/>
    <w:rsid w:val="007A2368"/>
    <w:rsid w:val="007C4458"/>
    <w:rsid w:val="007D5D49"/>
    <w:rsid w:val="007F5DD7"/>
    <w:rsid w:val="007F632C"/>
    <w:rsid w:val="00812B72"/>
    <w:rsid w:val="00837DC8"/>
    <w:rsid w:val="00837F8F"/>
    <w:rsid w:val="0085436D"/>
    <w:rsid w:val="00874ACD"/>
    <w:rsid w:val="00884A21"/>
    <w:rsid w:val="008A5C10"/>
    <w:rsid w:val="008B65E8"/>
    <w:rsid w:val="008C2B78"/>
    <w:rsid w:val="00907716"/>
    <w:rsid w:val="00915822"/>
    <w:rsid w:val="00940D8D"/>
    <w:rsid w:val="009721B9"/>
    <w:rsid w:val="00987A0D"/>
    <w:rsid w:val="009938AE"/>
    <w:rsid w:val="009B60A9"/>
    <w:rsid w:val="009D2323"/>
    <w:rsid w:val="009E3FCA"/>
    <w:rsid w:val="009E4C89"/>
    <w:rsid w:val="009F4DD5"/>
    <w:rsid w:val="00A062E8"/>
    <w:rsid w:val="00A11F1C"/>
    <w:rsid w:val="00A129F8"/>
    <w:rsid w:val="00A16684"/>
    <w:rsid w:val="00A754AB"/>
    <w:rsid w:val="00A923BB"/>
    <w:rsid w:val="00AA6223"/>
    <w:rsid w:val="00AC0652"/>
    <w:rsid w:val="00AC14F3"/>
    <w:rsid w:val="00AD6E7E"/>
    <w:rsid w:val="00B039CD"/>
    <w:rsid w:val="00B145D0"/>
    <w:rsid w:val="00B425C5"/>
    <w:rsid w:val="00B57F19"/>
    <w:rsid w:val="00B60508"/>
    <w:rsid w:val="00B657CB"/>
    <w:rsid w:val="00B81E0A"/>
    <w:rsid w:val="00B94466"/>
    <w:rsid w:val="00B94AEE"/>
    <w:rsid w:val="00B97762"/>
    <w:rsid w:val="00BB3AE8"/>
    <w:rsid w:val="00BC27A2"/>
    <w:rsid w:val="00BD005D"/>
    <w:rsid w:val="00BF1563"/>
    <w:rsid w:val="00C91AE8"/>
    <w:rsid w:val="00C94D3E"/>
    <w:rsid w:val="00C95EEA"/>
    <w:rsid w:val="00CA501D"/>
    <w:rsid w:val="00CB13C3"/>
    <w:rsid w:val="00CD5B33"/>
    <w:rsid w:val="00CD6D6A"/>
    <w:rsid w:val="00CE3991"/>
    <w:rsid w:val="00CF135D"/>
    <w:rsid w:val="00D263D7"/>
    <w:rsid w:val="00D63F70"/>
    <w:rsid w:val="00D812E9"/>
    <w:rsid w:val="00D9293E"/>
    <w:rsid w:val="00DA1246"/>
    <w:rsid w:val="00DB49C0"/>
    <w:rsid w:val="00DB5752"/>
    <w:rsid w:val="00DD3382"/>
    <w:rsid w:val="00DD7D40"/>
    <w:rsid w:val="00E20B14"/>
    <w:rsid w:val="00E32574"/>
    <w:rsid w:val="00E339B8"/>
    <w:rsid w:val="00E51C80"/>
    <w:rsid w:val="00E547AF"/>
    <w:rsid w:val="00E61A0C"/>
    <w:rsid w:val="00E87E39"/>
    <w:rsid w:val="00EA73A5"/>
    <w:rsid w:val="00ED53EE"/>
    <w:rsid w:val="00EF0C05"/>
    <w:rsid w:val="00F210BC"/>
    <w:rsid w:val="00F210DE"/>
    <w:rsid w:val="00F22D41"/>
    <w:rsid w:val="00F27B0D"/>
    <w:rsid w:val="00F74B49"/>
    <w:rsid w:val="00FA37CF"/>
    <w:rsid w:val="00FB0161"/>
    <w:rsid w:val="00FB773B"/>
    <w:rsid w:val="00FC6596"/>
    <w:rsid w:val="00FD44A4"/>
    <w:rsid w:val="00FE5210"/>
    <w:rsid w:val="00FE6229"/>
    <w:rsid w:val="00FF3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C1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C2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C2B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77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</TotalTime>
  <Pages>9</Pages>
  <Words>1459</Words>
  <Characters>8317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7</cp:revision>
  <dcterms:created xsi:type="dcterms:W3CDTF">2016-03-17T06:19:00Z</dcterms:created>
  <dcterms:modified xsi:type="dcterms:W3CDTF">2016-04-06T13:29:00Z</dcterms:modified>
</cp:coreProperties>
</file>