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6F" w:rsidRPr="00264F85" w:rsidRDefault="007A4C6F" w:rsidP="00A5765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64F85">
        <w:rPr>
          <w:rFonts w:ascii="Times New Roman" w:hAnsi="Times New Roman"/>
          <w:b/>
          <w:bCs/>
          <w:sz w:val="28"/>
          <w:szCs w:val="28"/>
        </w:rPr>
        <w:t xml:space="preserve">                         Наталия Геннадьевна  Колпашникова  МБОУ «Школа №3», город Ирбит</w:t>
      </w:r>
      <w:r w:rsidRPr="00264F85">
        <w:rPr>
          <w:rFonts w:ascii="Times New Roman" w:hAnsi="Times New Roman"/>
          <w:b/>
          <w:bCs/>
          <w:sz w:val="28"/>
          <w:szCs w:val="28"/>
        </w:rPr>
        <w:tab/>
        <w:t xml:space="preserve"> Свердловская область </w:t>
      </w:r>
    </w:p>
    <w:p w:rsidR="007A4C6F" w:rsidRPr="00264F85" w:rsidRDefault="007A4C6F" w:rsidP="00264F8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4F85">
        <w:rPr>
          <w:rFonts w:ascii="Times New Roman" w:hAnsi="Times New Roman"/>
          <w:b/>
          <w:bCs/>
          <w:sz w:val="28"/>
          <w:szCs w:val="28"/>
        </w:rPr>
        <w:t>Технологическая карта урока по учебному предмету « Русский язык» в 5-ом классе на тему «Буквы ы, и после ц»</w:t>
      </w:r>
    </w:p>
    <w:p w:rsidR="007A4C6F" w:rsidRDefault="007A4C6F" w:rsidP="00A5765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5A19">
        <w:rPr>
          <w:rFonts w:ascii="Times New Roman" w:hAnsi="Times New Roman"/>
          <w:sz w:val="28"/>
          <w:szCs w:val="28"/>
        </w:rPr>
        <w:t xml:space="preserve">    Данный урок составлен в соответствии с требованиями ФГОС, т.к. он основан на системно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A19">
        <w:rPr>
          <w:rFonts w:ascii="Times New Roman" w:hAnsi="Times New Roman"/>
          <w:sz w:val="28"/>
          <w:szCs w:val="28"/>
        </w:rPr>
        <w:t>- деятельностном подходе, являющимся теоретической основой Концепции фундаментального ядра содержания основного общег</w:t>
      </w:r>
      <w:r>
        <w:rPr>
          <w:rFonts w:ascii="Times New Roman" w:hAnsi="Times New Roman"/>
          <w:sz w:val="28"/>
          <w:szCs w:val="28"/>
        </w:rPr>
        <w:t xml:space="preserve">о образования. </w:t>
      </w: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45A19">
        <w:rPr>
          <w:rFonts w:ascii="Times New Roman" w:hAnsi="Times New Roman"/>
          <w:b/>
          <w:bCs/>
          <w:sz w:val="28"/>
          <w:szCs w:val="28"/>
        </w:rPr>
        <w:tab/>
      </w:r>
      <w:r w:rsidRPr="00D45A19">
        <w:rPr>
          <w:rFonts w:ascii="Times New Roman" w:hAnsi="Times New Roman"/>
          <w:b/>
          <w:bCs/>
          <w:sz w:val="28"/>
          <w:szCs w:val="28"/>
        </w:rPr>
        <w:tab/>
      </w:r>
      <w:r w:rsidRPr="00D45A19">
        <w:rPr>
          <w:rFonts w:ascii="Times New Roman" w:hAnsi="Times New Roman"/>
          <w:b/>
          <w:bCs/>
          <w:sz w:val="28"/>
          <w:szCs w:val="28"/>
        </w:rPr>
        <w:tab/>
      </w:r>
      <w:r w:rsidRPr="00D45A19">
        <w:rPr>
          <w:rFonts w:ascii="Times New Roman" w:hAnsi="Times New Roman"/>
          <w:b/>
          <w:bCs/>
          <w:sz w:val="28"/>
          <w:szCs w:val="28"/>
        </w:rPr>
        <w:tab/>
      </w:r>
      <w:r w:rsidRPr="00D45A19">
        <w:rPr>
          <w:rFonts w:ascii="Times New Roman" w:hAnsi="Times New Roman"/>
          <w:b/>
          <w:bCs/>
          <w:sz w:val="28"/>
          <w:szCs w:val="28"/>
        </w:rPr>
        <w:tab/>
      </w:r>
      <w:r w:rsidRPr="00D45A19">
        <w:rPr>
          <w:rFonts w:ascii="Times New Roman" w:hAnsi="Times New Roman"/>
          <w:b/>
          <w:bCs/>
          <w:sz w:val="28"/>
          <w:szCs w:val="28"/>
        </w:rPr>
        <w:tab/>
      </w: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5A19">
        <w:rPr>
          <w:rFonts w:ascii="Times New Roman" w:hAnsi="Times New Roman"/>
          <w:b/>
          <w:sz w:val="28"/>
          <w:szCs w:val="28"/>
        </w:rPr>
        <w:t>Предмет</w:t>
      </w:r>
      <w:r w:rsidRPr="00D45A19">
        <w:rPr>
          <w:rFonts w:ascii="Times New Roman" w:hAnsi="Times New Roman"/>
          <w:sz w:val="28"/>
          <w:szCs w:val="28"/>
        </w:rPr>
        <w:t>: русский язык</w:t>
      </w: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5A19">
        <w:rPr>
          <w:rFonts w:ascii="Times New Roman" w:hAnsi="Times New Roman"/>
          <w:b/>
          <w:sz w:val="28"/>
          <w:szCs w:val="28"/>
        </w:rPr>
        <w:t>Класс</w:t>
      </w:r>
      <w:r w:rsidRPr="00D45A19">
        <w:rPr>
          <w:rFonts w:ascii="Times New Roman" w:hAnsi="Times New Roman"/>
          <w:sz w:val="28"/>
          <w:szCs w:val="28"/>
        </w:rPr>
        <w:t>: 5</w:t>
      </w: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5A19">
        <w:rPr>
          <w:rFonts w:ascii="Times New Roman" w:hAnsi="Times New Roman"/>
          <w:b/>
          <w:sz w:val="28"/>
          <w:szCs w:val="28"/>
        </w:rPr>
        <w:t>Тип урока</w:t>
      </w:r>
      <w:r w:rsidRPr="00D45A19">
        <w:rPr>
          <w:rFonts w:ascii="Times New Roman" w:hAnsi="Times New Roman"/>
          <w:sz w:val="28"/>
          <w:szCs w:val="28"/>
        </w:rPr>
        <w:t>: открытие  новых знаний</w:t>
      </w:r>
    </w:p>
    <w:p w:rsidR="007A4C6F" w:rsidRDefault="007A4C6F" w:rsidP="00A576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45A19">
        <w:rPr>
          <w:rFonts w:ascii="Times New Roman" w:hAnsi="Times New Roman"/>
          <w:b/>
          <w:sz w:val="28"/>
          <w:szCs w:val="28"/>
        </w:rPr>
        <w:t>УМК</w:t>
      </w:r>
      <w:r w:rsidRPr="00D45A19">
        <w:rPr>
          <w:rFonts w:ascii="Times New Roman" w:hAnsi="Times New Roman"/>
          <w:sz w:val="28"/>
          <w:szCs w:val="28"/>
        </w:rPr>
        <w:t xml:space="preserve">: </w:t>
      </w:r>
      <w:r w:rsidRPr="00D45A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учебник для 5 класса общеобразовательных учреждений  под ред. Т.А.Ладыженской, М.Т.Баранова, Л.А.Тростенцовой и др.: «Просвещение», 2009, толковый словарь Ожегова, словообразовательный словарь.</w:t>
      </w:r>
    </w:p>
    <w:p w:rsidR="007A4C6F" w:rsidRDefault="007A4C6F" w:rsidP="00A576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4C6F" w:rsidRDefault="007A4C6F" w:rsidP="00A576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45A19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D45A19">
        <w:rPr>
          <w:rFonts w:ascii="Times New Roman" w:hAnsi="Times New Roman"/>
          <w:b/>
          <w:sz w:val="28"/>
          <w:szCs w:val="28"/>
        </w:rPr>
        <w:t xml:space="preserve">        Технологическая карта</w:t>
      </w:r>
    </w:p>
    <w:tbl>
      <w:tblPr>
        <w:tblpPr w:leftFromText="180" w:rightFromText="180" w:vertAnchor="text" w:horzAnchor="margin" w:tblpXSpec="center" w:tblpY="80"/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8"/>
        <w:gridCol w:w="5040"/>
        <w:gridCol w:w="3583"/>
        <w:gridCol w:w="236"/>
        <w:gridCol w:w="1984"/>
        <w:gridCol w:w="3017"/>
      </w:tblGrid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Буквы ы, и после ц </w:t>
            </w: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Продолжить формирование образовательных компетенций в области «Русский язык», в частности умений определять условия выбора написания гласной ы или и после ц.</w:t>
            </w: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продолжить формирование  умений при выборе гласной 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и после ц;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 развитие орфографической зор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кости,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умения графически обозначать орфограмму; развитие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iCs/>
                <w:sz w:val="28"/>
                <w:szCs w:val="28"/>
              </w:rPr>
              <w:t xml:space="preserve"> кругозора учащихся, мышления, творческой активности, культуры речи;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воспитывать взаимоуважение,  потребность в расширении  и пополнении лексического запаса.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Личностные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: развитие готовности к личностному самоопределению, смыслообразованию,</w:t>
            </w:r>
            <w:r w:rsidRPr="00D45A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установки на здоровый образ жизни;</w:t>
            </w:r>
          </w:p>
          <w:p w:rsidR="007A4C6F" w:rsidRPr="00D45A19" w:rsidRDefault="007A4C6F" w:rsidP="00333CB5">
            <w:pPr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Регулятивные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: развитие умения организовать себя на учебную деятельность, умения составлять схемы,  классифицировать, делать выводы, обобщать; вносить коррективы.</w:t>
            </w:r>
          </w:p>
          <w:p w:rsidR="007A4C6F" w:rsidRPr="00D45A19" w:rsidRDefault="007A4C6F" w:rsidP="00333CB5">
            <w:pPr>
              <w:spacing w:after="0" w:line="240" w:lineRule="auto"/>
              <w:ind w:left="33"/>
              <w:rPr>
                <w:rFonts w:ascii="Times New Roman" w:hAnsi="Times New Roman"/>
                <w:b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Познавательные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: продолжить формирование навыков познавательного интереса, работы со словарём, поиском информации по правилу, развитие самооценки.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Комму</w:t>
            </w:r>
            <w:bookmarkStart w:id="0" w:name="_GoBack"/>
            <w:bookmarkEnd w:id="0"/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никативные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: продолжить формирование умений решения  проблемы, сообща со сверстниками, навыков сотрудничества с учителем и учащимися, развитие коммуникативной культуры речи.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Используемые технологии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Проблемно – диалоговая, здоровьесберегающая, технология оценивания</w:t>
            </w: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борудование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Мультимедийная презентация, дидактический раздаточный материал, листы для рисования, фломастеры, магниты, листы оценивания.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rPr>
          <w:trHeight w:val="632"/>
        </w:trPr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13860" w:type="dxa"/>
            <w:gridSpan w:val="5"/>
          </w:tcPr>
          <w:p w:rsidR="007A4C6F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Фронтальная, индивидуальная, групповая, парная (используются разноуровневые задания, игры, физ. разминки)</w:t>
            </w:r>
          </w:p>
          <w:p w:rsidR="007A4C6F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rPr>
          <w:trHeight w:val="632"/>
        </w:trPr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3860" w:type="dxa"/>
            <w:gridSpan w:val="5"/>
          </w:tcPr>
          <w:p w:rsidR="007A4C6F" w:rsidRPr="00D45A19" w:rsidRDefault="007A4C6F" w:rsidP="00DD2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229C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: способность к личностному самоопределению, смыслообразованию, самооценке, установки на здоровый образ жизни.</w:t>
            </w:r>
          </w:p>
          <w:p w:rsidR="007A4C6F" w:rsidRPr="00D45A19" w:rsidRDefault="007A4C6F" w:rsidP="00DD2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229C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DD229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регулятивные (сверяют свои действия с целью , корректируют, составляют схему), познавательные (устанавливают универсальные логические действия), коммуникативные (высказывают свои точки зрения, подтверждают свои мысли  фактами).</w:t>
            </w:r>
          </w:p>
          <w:p w:rsidR="007A4C6F" w:rsidRPr="00D45A19" w:rsidRDefault="007A4C6F" w:rsidP="00DD2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229C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: умения на практике находить условия выбора гласной ы,и после ц, владение  орфографической зоркостью.</w:t>
            </w:r>
          </w:p>
          <w:p w:rsidR="007A4C6F" w:rsidRPr="00D45A19" w:rsidRDefault="007A4C6F" w:rsidP="00DD22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rPr>
          <w:trHeight w:val="503"/>
        </w:trPr>
        <w:tc>
          <w:tcPr>
            <w:tcW w:w="2448" w:type="dxa"/>
            <w:vMerge w:val="restart"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5040" w:type="dxa"/>
            <w:vMerge w:val="restart"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83" w:type="dxa"/>
            <w:vMerge w:val="restart"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36" w:type="dxa"/>
            <w:vMerge w:val="restart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01" w:type="dxa"/>
            <w:gridSpan w:val="2"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7A4C6F" w:rsidRPr="00D45A19" w:rsidTr="00543EE7">
        <w:trPr>
          <w:trHeight w:val="967"/>
        </w:trPr>
        <w:tc>
          <w:tcPr>
            <w:tcW w:w="2448" w:type="dxa"/>
            <w:vMerge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40" w:type="dxa"/>
            <w:vMerge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Предметные 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Самоопределение к деятельности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(организационный момент)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Включение детей в деятельность на личностно-значимом уровне.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(психологический настрой)</w:t>
            </w: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Добрый день, ребята! Для того,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чтобы нам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эффективно потрудиться на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уроке, необходимо настроиться на работу. Закройте глаза. Сейчас я буду говорить вам неоконченные предложения, а вы будете их продолжать.</w:t>
            </w:r>
          </w:p>
          <w:p w:rsidR="007A4C6F" w:rsidRPr="00D45A19" w:rsidRDefault="007A4C6F" w:rsidP="00543EE7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На уроке наши глазки внимательно смотрят и все (</w:t>
            </w:r>
            <w:r w:rsidRPr="00D45A19">
              <w:rPr>
                <w:rFonts w:ascii="Times New Roman" w:hAnsi="Times New Roman"/>
                <w:i/>
                <w:sz w:val="28"/>
                <w:szCs w:val="28"/>
              </w:rPr>
              <w:t>видят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7A4C6F" w:rsidRPr="00D45A19" w:rsidRDefault="007A4C6F" w:rsidP="00543EE7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Ушки внимательно слушают и все (</w:t>
            </w:r>
            <w:r w:rsidRPr="00D45A19">
              <w:rPr>
                <w:rFonts w:ascii="Times New Roman" w:hAnsi="Times New Roman"/>
                <w:i/>
                <w:sz w:val="28"/>
                <w:szCs w:val="28"/>
              </w:rPr>
              <w:t>слышат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7A4C6F" w:rsidRPr="00D45A19" w:rsidRDefault="007A4C6F" w:rsidP="00543EE7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Голова хорошо (</w:t>
            </w:r>
            <w:r w:rsidRPr="00D45A19">
              <w:rPr>
                <w:rFonts w:ascii="Times New Roman" w:hAnsi="Times New Roman"/>
                <w:i/>
                <w:sz w:val="28"/>
                <w:szCs w:val="28"/>
              </w:rPr>
              <w:t>думает).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Молодцы!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Откройте глаза, подмигните мне правым глазом, а теперь левым; покажите мне руками свои ушки; наклоните голову вперед, поднимите обратно, обратите внимание на доску.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На доске написан эпиграф к нашему 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уроку, прочтите его. 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Не стыдно не знать, стыдно не учиться.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Как вы понимаете данное высказывание?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Вы с ним согласны?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Так давайте сегодняшний наш урок мы проведем под этим девизом.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Отвечают на предложенные вопросы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Учащиеся высказывают собственное мнение по данной фразе.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Умение речевого высказывания </w:t>
            </w:r>
          </w:p>
        </w:tc>
        <w:tc>
          <w:tcPr>
            <w:tcW w:w="3017" w:type="dxa"/>
          </w:tcPr>
          <w:p w:rsidR="007A4C6F" w:rsidRPr="002334E0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34E0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ориентация на понимание причин успеха учебной деятельности;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самоопределение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Умение высказывать свои мысли, строить монологическую речь.</w:t>
            </w: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Актуализация знаний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Повторение изученного материала, необходимого для «открытия нового знания»</w:t>
            </w: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(на доске записано предложение)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Наша ученица Синицына собирается отправиться в цирк.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Фонетическая зарядка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Прочитайте предложение на доске.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- Сколько звуков [ц] встречается в предложении?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- Охарактеризуйте этот звук.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45A19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- Этот звук особый,  он будет сегодня </w:t>
            </w:r>
            <w:r w:rsidRPr="00D45A19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гостем   нашего   урока, а почему вы скажете это мне в конце урока.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Читают предложение, определяют количество звуков ц, дают характеристику звуку.</w:t>
            </w: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Демонстрируют знания по раз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делу «Фонетика», характерист.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звука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целеполагание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постановка учебной задачи на основе соотнесения того, что уже известно и усвоено учащимся, и того, что еще неизвестно;</w:t>
            </w:r>
          </w:p>
        </w:tc>
      </w:tr>
      <w:tr w:rsidR="007A4C6F" w:rsidRPr="00D45A19" w:rsidTr="00543EE7">
        <w:trPr>
          <w:trHeight w:val="2866"/>
        </w:trPr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Постановка учебной задачи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Формулирование темы урока.</w:t>
            </w: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Создание проблемной ситуации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У вас на партах лежат листочки со стихотворным текстом, прочитайте его, отметьте слова, лексическое значение которых вам не знакомо, обратитесь к толковому словарю, найдите ЛЗ этих слов (один ученик читает вслух)</w:t>
            </w:r>
          </w:p>
          <w:p w:rsidR="007A4C6F" w:rsidRPr="00D45A19" w:rsidRDefault="007A4C6F" w:rsidP="00B5572B">
            <w:pPr>
              <w:spacing w:line="240" w:lineRule="auto"/>
              <w:ind w:left="285" w:hanging="1080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Цыплёнок в цирке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выступал,</w:t>
            </w:r>
          </w:p>
          <w:p w:rsidR="007A4C6F" w:rsidRPr="00D45A19" w:rsidRDefault="007A4C6F" w:rsidP="00B5572B">
            <w:pPr>
              <w:tabs>
                <w:tab w:val="left" w:pos="285"/>
              </w:tabs>
              <w:spacing w:line="240" w:lineRule="auto"/>
              <w:ind w:left="360" w:hanging="11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Играл он на цимбалах, </w:t>
            </w:r>
          </w:p>
          <w:p w:rsidR="007A4C6F" w:rsidRPr="00D45A19" w:rsidRDefault="007A4C6F" w:rsidP="00B5572B">
            <w:pPr>
              <w:spacing w:line="240" w:lineRule="auto"/>
              <w:ind w:left="360" w:hanging="13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    На мотоцикле разъезжал,</w:t>
            </w:r>
          </w:p>
          <w:p w:rsidR="007A4C6F" w:rsidRPr="00D45A19" w:rsidRDefault="007A4C6F" w:rsidP="00B5572B">
            <w:pPr>
              <w:spacing w:line="240" w:lineRule="auto"/>
              <w:ind w:left="360" w:hanging="15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И цифр он знал немало.</w:t>
            </w:r>
          </w:p>
          <w:p w:rsidR="007A4C6F" w:rsidRPr="00D45A19" w:rsidRDefault="007A4C6F" w:rsidP="00B5572B">
            <w:pPr>
              <w:spacing w:line="240" w:lineRule="auto"/>
              <w:ind w:left="360" w:hanging="15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Он из цилиндра доставал</w:t>
            </w:r>
          </w:p>
          <w:p w:rsidR="007A4C6F" w:rsidRPr="00D45A19" w:rsidRDefault="007A4C6F" w:rsidP="00B5572B">
            <w:pPr>
              <w:spacing w:line="240" w:lineRule="auto"/>
              <w:ind w:left="360" w:hanging="15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Морковь и огурцы.</w:t>
            </w:r>
          </w:p>
          <w:p w:rsidR="007A4C6F" w:rsidRPr="00D45A19" w:rsidRDefault="007A4C6F" w:rsidP="00B5572B">
            <w:pPr>
              <w:spacing w:line="240" w:lineRule="auto"/>
              <w:ind w:left="360" w:hanging="15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И только он одно не знал, </w:t>
            </w:r>
          </w:p>
          <w:p w:rsidR="007A4C6F" w:rsidRPr="00D45A19" w:rsidRDefault="007A4C6F" w:rsidP="00B5572B">
            <w:pPr>
              <w:spacing w:line="240" w:lineRule="auto"/>
              <w:ind w:left="360" w:hanging="15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Где пишут ци и цы.</w:t>
            </w:r>
          </w:p>
          <w:p w:rsidR="007A4C6F" w:rsidRPr="00D45A19" w:rsidRDefault="007A4C6F" w:rsidP="00333CB5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Объясните значение слова цимбалы.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Что вы заметили в словах, в которых присутствует звук ц?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О чем пойдет речь сегодня на уроке?</w:t>
            </w: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(-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Цы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и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ци) .</w:t>
            </w:r>
          </w:p>
          <w:p w:rsidR="007A4C6F" w:rsidRPr="00D45A19" w:rsidRDefault="007A4C6F" w:rsidP="00333CB5">
            <w:pPr>
              <w:spacing w:line="240" w:lineRule="auto"/>
              <w:ind w:left="36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Сформулируйте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тему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се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годняшнего урока.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- «Правописание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ы – и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после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ц»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 Какую цель можно поставить перед собой?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Запишем дату и  тему урока: учитель открывает  на доске, дети – в тетрадях.</w:t>
            </w: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Один ученик читает вслух, остальные читают про себя.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На слайдах рисунок к стихотворной рифме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Находят различия в написании гласной в словах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Отвечают на вопрос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Формулируют тему, цель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Разобраться, когда после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ц</w:t>
            </w:r>
            <w:r w:rsidRPr="00D45A1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нужно писать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ы</w:t>
            </w:r>
            <w:r w:rsidRPr="00D45A19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а когда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– и.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Навыки работы со словарём.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Умение смыслового чтения, выделения информации.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Орфографическая зоркость(умение видеть орфограмму)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</w:t>
            </w: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ланирование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познавательные: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самостоятельное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выделение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и формулирование познавательной </w:t>
            </w: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цели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;  </w:t>
            </w:r>
          </w:p>
          <w:p w:rsidR="007A4C6F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поиск и выделение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необходимой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информ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ации.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«Открытие» учащимися новых знаний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Познакомить с условиями выбора гласной и,ы после ц.</w:t>
            </w: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Возьмите листы с текстом  стихотворения, поработаем в парах.  Выделим морфемы в словах, с новой орфограммой (если сомневаетесь, можете воспользоваться словообразовательным словарём)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-Что же мы увидели?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- Какая гласная написана в окончании?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ы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-А в корнях у нас оказались и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ы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, и 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Какой возникает вопрос? Как вы думаете, почему?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Верно слово – исключение, таких слов с данной орфограммой  немного, чтобы их запомнить легче нам поможет фраза, запишите её в тетрадь.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«Цыган на цыпочках к цыплёнку подошёл и цыкнул: «Цыц!»».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Физ. разминка  (изобразите цыплёнка, похлопайте крылышками)</w:t>
            </w:r>
          </w:p>
          <w:p w:rsidR="007A4C6F" w:rsidRPr="00D45A19" w:rsidRDefault="007A4C6F" w:rsidP="00B5572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Откройте учебник  на странице 182 и прочитайте правило. Работаем самостоятельно, если затрудняетесь обратитесь за помощью к товарищу по парте.</w:t>
            </w:r>
          </w:p>
          <w:p w:rsidR="007A4C6F" w:rsidRPr="00D45A19" w:rsidRDefault="007A4C6F" w:rsidP="00B5572B">
            <w:pPr>
              <w:spacing w:line="240" w:lineRule="auto"/>
              <w:ind w:hanging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Используя информацию правила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знания, которые вы получили на данном этапе урока, попыт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айтесь распределить её  в схеме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(на слайдах схема)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Физминутка: « игра с другом» (необходимо повернуться друг к другу, перекрёстно хлопнуть в ладоши, пожать друг другу руку, погладить по голове и сказать ты замечательный сосед).</w:t>
            </w:r>
          </w:p>
          <w:p w:rsidR="007A4C6F" w:rsidRPr="00D45A19" w:rsidRDefault="007A4C6F" w:rsidP="00333CB5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Работа в парах, выделяют морфемы.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Наблюдают, определяют в какой морфеме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пишется и, в какой ы.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Формулируют вопрос – проблему. Здесь нам встретилось слово – исключение.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Работают с информацией по учебнику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Default="007A4C6F" w:rsidP="00333CB5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Default="007A4C6F" w:rsidP="00333CB5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учащиеся заполняют схему. </w:t>
            </w:r>
          </w:p>
          <w:p w:rsidR="007A4C6F" w:rsidRPr="00D45A19" w:rsidRDefault="007A4C6F" w:rsidP="00333CB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БУКВЫ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И  - Ы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ПОСЛЕ 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>Ц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Цы     или         ци</w:t>
            </w:r>
          </w:p>
          <w:p w:rsidR="007A4C6F" w:rsidRPr="00D45A19" w:rsidRDefault="007A4C6F" w:rsidP="00333CB5">
            <w:pPr>
              <w:tabs>
                <w:tab w:val="left" w:pos="2379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_x0000_s1026" style="position:absolute;flip:x y;z-index:251655168" from="78.75pt,2.95pt" to="135pt,30.25pt"/>
              </w:pict>
            </w:r>
            <w:r>
              <w:rPr>
                <w:noProof/>
                <w:lang w:eastAsia="ru-RU"/>
              </w:rPr>
              <w:pict>
                <v:line id="_x0000_s1027" style="position:absolute;flip:x;z-index:251654144" from="5.1pt,2.95pt" to="74.85pt,30.25pt"/>
              </w:pic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цы</w:t>
            </w: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  <w:t xml:space="preserve"> ци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_x0000_s1028" style="position:absolute;z-index:251656192" from="127.75pt,6.2pt" to="127.75pt,24.2pt">
                  <v:stroke endarrow="block"/>
                </v:line>
              </w:pict>
            </w:r>
            <w:r>
              <w:rPr>
                <w:noProof/>
                <w:lang w:eastAsia="ru-RU"/>
              </w:rPr>
              <w:pict>
                <v:line id="_x0000_s1029" style="position:absolute;z-index:251657216" from="11.9pt,6.2pt" to="11.9pt,24.2pt">
                  <v:stroke endarrow="block"/>
                </v:line>
              </w:pict>
            </w:r>
            <w:r w:rsidRPr="00D45A19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   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_x0000_s1030" style="position:absolute;z-index:251659264" from="139.65pt,.2pt" to="154.05pt,18.2pt">
                  <v:stroke endarrow="block"/>
                </v:line>
              </w:pict>
            </w:r>
            <w:r>
              <w:rPr>
                <w:noProof/>
                <w:lang w:eastAsia="ru-RU"/>
              </w:rPr>
              <w:pict>
                <v:line id="_x0000_s1031" style="position:absolute;flip:x;z-index:251661312" from="107.7pt,.2pt" to="119.6pt,18.2pt">
                  <v:stroke endarrow="block"/>
                </v:line>
              </w:pict>
            </w:r>
            <w:r>
              <w:rPr>
                <w:noProof/>
                <w:lang w:eastAsia="ru-RU"/>
              </w:rPr>
              <w:pict>
                <v:line id="_x0000_s1032" style="position:absolute;z-index:251658240" from="19.4pt,9.9pt" to="34.45pt,27.9pt">
                  <v:stroke endarrow="block"/>
                </v:line>
              </w:pict>
            </w:r>
            <w:r>
              <w:rPr>
                <w:noProof/>
                <w:lang w:eastAsia="ru-RU"/>
              </w:rPr>
              <w:pict>
                <v:line id="_x0000_s1033" style="position:absolute;flip:x;z-index:251660288" from="0,9.9pt" to="11.9pt,24.4pt">
                  <v:stroke endarrow="block"/>
                </v:line>
              </w:pict>
            </w:r>
            <w:r w:rsidRPr="00D45A19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слова исключения:                                          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Знания в определении морфем, навыки работы со словарём.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с информацией, анализируют, классифицируют.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структурирование знаний;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выбор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наиболее эффективных </w:t>
            </w: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способов решения задач, работа с информацией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целеполагание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как постановка учебной задачи на основе соотнесения того, что уже известно и усвоено учащимся, и того, что еще неизвестно;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</w:t>
            </w: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ланирование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Первичное закрепление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Закрепить знания в  определении выбора гласной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7A4C6F" w:rsidRPr="00D45A19" w:rsidRDefault="007A4C6F" w:rsidP="00333CB5">
            <w:pPr>
              <w:pStyle w:val="c0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D45A19">
              <w:rPr>
                <w:rStyle w:val="c3"/>
                <w:sz w:val="28"/>
                <w:szCs w:val="28"/>
              </w:rPr>
              <w:t xml:space="preserve"> </w:t>
            </w:r>
            <w:r>
              <w:rPr>
                <w:rStyle w:val="c3"/>
                <w:sz w:val="28"/>
                <w:szCs w:val="28"/>
              </w:rPr>
              <w:t xml:space="preserve">            </w:t>
            </w:r>
            <w:r w:rsidRPr="00D45A19">
              <w:rPr>
                <w:bCs/>
                <w:sz w:val="28"/>
                <w:szCs w:val="28"/>
              </w:rPr>
              <w:t>Выборочная  работа.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- ый</w:t>
            </w: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 xml:space="preserve"> вариант  выписывают слова с </w:t>
            </w:r>
            <w:r w:rsidRPr="00D45A1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</w:t>
            </w: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2 -ой</w:t>
            </w: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 xml:space="preserve"> с </w:t>
            </w:r>
            <w:r w:rsidRPr="00D45A1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ы</w:t>
            </w: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, обозначаем орфограмму.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Один раз мы всем классом пошли в ц.рк. У моржа в загородке есть ц.нковая ванна. Боря из всех ситуац.й хотел извлечь пользу. Мартышка на ц.почках подошла к Удаву. Кот стал воровать беспомощных ц.плят. Индейц. и ненц. делают дома из оленьих шкур. Я потрясён твоей эруди.ей.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Проверьте свою работу,  по листам самооценки, оцените.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Выписывают слова, сверяют с правильным вариантом. Оценивают свою работу по листам самооценки.</w:t>
            </w:r>
          </w:p>
          <w:p w:rsidR="007A4C6F" w:rsidRPr="00A66662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A66662">
              <w:rPr>
                <w:rFonts w:ascii="Times New Roman" w:hAnsi="Times New Roman"/>
                <w:b/>
                <w:i/>
                <w:sz w:val="28"/>
                <w:szCs w:val="28"/>
              </w:rPr>
              <w:t>Лист самооценки:</w:t>
            </w:r>
          </w:p>
          <w:p w:rsidR="007A4C6F" w:rsidRPr="00D45A19" w:rsidRDefault="007A4C6F" w:rsidP="00A5765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Верно ли выполнил работу, или неверно?______</w:t>
            </w:r>
          </w:p>
          <w:p w:rsidR="007A4C6F" w:rsidRPr="00D45A19" w:rsidRDefault="007A4C6F" w:rsidP="00A5765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Где, в каком слове допустил ошибку?____</w:t>
            </w:r>
          </w:p>
          <w:p w:rsidR="007A4C6F" w:rsidRPr="00D45A19" w:rsidRDefault="007A4C6F" w:rsidP="00A5765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Совет себе_________</w:t>
            </w: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Умения в выборе гласной после ц, нахождения орфограммы, коррекция.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поиск и выделение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необходимой информации; применение методов информационного поиска, в том числе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структурирование знаний;</w:t>
            </w: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D45A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планирование учебного сотрудничества с учителем и сверстниками – определение цели, функций участников, способов взаимодействия; постановка вопросов – инициативное сотрудничество в поиске и сборе информации;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контроль и оценка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.Самостоятельная работа с самопроверкой по эталону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 xml:space="preserve">Проверить умения в определении гласной и выделении морфемы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7A4C6F" w:rsidRPr="00D45A19" w:rsidRDefault="007A4C6F" w:rsidP="00333CB5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 xml:space="preserve">  </w:t>
            </w:r>
            <w:r w:rsidRPr="00D45A19">
              <w:rPr>
                <w:rStyle w:val="c3"/>
                <w:sz w:val="28"/>
                <w:szCs w:val="28"/>
              </w:rPr>
              <w:t>Проверим</w:t>
            </w:r>
            <w:r>
              <w:rPr>
                <w:rStyle w:val="c3"/>
                <w:sz w:val="28"/>
                <w:szCs w:val="28"/>
              </w:rPr>
              <w:t xml:space="preserve">, </w:t>
            </w:r>
            <w:r w:rsidRPr="00D45A19">
              <w:rPr>
                <w:rStyle w:val="c3"/>
                <w:sz w:val="28"/>
                <w:szCs w:val="28"/>
              </w:rPr>
              <w:t xml:space="preserve"> как вы усвоили  новую орфограмму, я диктую слова, ваша задача после каждой цифры записывать гласную, которую вы вставите в слово. Словарный диктант – тест. </w:t>
            </w:r>
          </w:p>
          <w:p w:rsidR="007A4C6F" w:rsidRPr="00D45A19" w:rsidRDefault="007A4C6F" w:rsidP="00333CB5">
            <w:pPr>
              <w:pStyle w:val="c0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  <w:r w:rsidRPr="00D45A19">
              <w:rPr>
                <w:rStyle w:val="c3"/>
                <w:sz w:val="28"/>
                <w:szCs w:val="28"/>
              </w:rPr>
              <w:t>    Панцирь,</w:t>
            </w:r>
            <w:r>
              <w:rPr>
                <w:rStyle w:val="c3"/>
                <w:sz w:val="28"/>
                <w:szCs w:val="28"/>
              </w:rPr>
              <w:t xml:space="preserve"> </w:t>
            </w:r>
            <w:r w:rsidRPr="00D45A19">
              <w:rPr>
                <w:rStyle w:val="c3"/>
                <w:sz w:val="28"/>
                <w:szCs w:val="28"/>
              </w:rPr>
              <w:t xml:space="preserve"> царицыно</w:t>
            </w:r>
            <w:r>
              <w:rPr>
                <w:rStyle w:val="c3"/>
                <w:sz w:val="28"/>
                <w:szCs w:val="28"/>
              </w:rPr>
              <w:t xml:space="preserve"> </w:t>
            </w:r>
            <w:r w:rsidRPr="00D45A19">
              <w:rPr>
                <w:rStyle w:val="c3"/>
                <w:sz w:val="28"/>
                <w:szCs w:val="28"/>
              </w:rPr>
              <w:t xml:space="preserve"> зеркальце, чёрная цигейка, цыганский, весёлая репетиция, певчие птицы, циклон, громко цыкать, жёлтый цыплёнок, зацвела акация, цыц всем.</w:t>
            </w:r>
          </w:p>
          <w:p w:rsidR="007A4C6F" w:rsidRPr="00D45A19" w:rsidRDefault="007A4C6F" w:rsidP="00333CB5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D45A19">
              <w:rPr>
                <w:rStyle w:val="c3"/>
                <w:sz w:val="28"/>
                <w:szCs w:val="28"/>
              </w:rPr>
              <w:t>Сверьте ваши варианты написания с верным, оцените по таблице отметок.</w:t>
            </w:r>
          </w:p>
          <w:p w:rsidR="007A4C6F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Физ. разминка – зарядка для глаз, шеи, спины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самопроверка по слайду, оценивание  работы по «Листу отметок»</w:t>
            </w: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Умения в использовании полученных знаний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Регулятивные: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контроль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Включение новых знаний в систему знаний и повторение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 xml:space="preserve">Включение нового </w:t>
            </w: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br/>
              <w:t>знания в систему изученного материала.</w:t>
            </w: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Следующую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работу предстоит выполнить в группах. Ответьте на вопросы. Ответы запишите, выделите морфему и изобразите в рисунке, если не знаете ЛЗ слова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воспользуйтесь словарями</w:t>
            </w:r>
          </w:p>
          <w:p w:rsidR="007A4C6F" w:rsidRPr="00D45A19" w:rsidRDefault="007A4C6F" w:rsidP="00A5765D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Можете ниже под рисунком составить предложение с полученным словом.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(каждой группе по три вопроса)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1. Что такое цикламен? (растение с яркими цветами).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2. Что такое цикорий? (растение, сушёный корень которого добавляют в кофе).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3. Что такое циновка? (подстилка на пол, для изготовления которой используется камыш). 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4. Что такое цифра? (знак, который обозначает число).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5. Болезнь дёсен, возникающая из-за отсутствия витаминов (цинга).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6. Дословная выдержка из какого – </w:t>
            </w:r>
            <w:r>
              <w:rPr>
                <w:rFonts w:ascii="Times New Roman" w:hAnsi="Times New Roman"/>
                <w:sz w:val="28"/>
                <w:szCs w:val="28"/>
              </w:rPr>
              <w:t>либо произведения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(цитата).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7. Твердый покров некоторых животных, например у черепах (панцирь)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8.Наука о болезнях и их лечениях (медицина)</w:t>
            </w:r>
          </w:p>
          <w:p w:rsidR="007A4C6F" w:rsidRPr="00D45A19" w:rsidRDefault="007A4C6F" w:rsidP="00333C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9.Место на часах, где расположены цифры (циферблат)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Работают в группах, отвечают на вопросы, представляют  результаты.</w:t>
            </w: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Применение изученной орфограммы на письме, проверка знаний.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</w:t>
            </w: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ланирование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познавательные: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поиск и выделение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необходимой информации; применение методов информационного поиска, в том числе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структурирование знаний;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выбор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наиболее эффективных </w:t>
            </w: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способов решения задач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в зависимости от конкретных условий;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рефлексия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способов  и условий действия, </w:t>
            </w:r>
            <w:r w:rsidRPr="00D45A19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и оценка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процесса и результатов деятельности;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Рефлексия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Цель.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Cs/>
                <w:sz w:val="28"/>
                <w:szCs w:val="28"/>
              </w:rPr>
              <w:t>Осознание учащимися своей учебной деятельности, самооценка результатов деятельности своей и всего класса.</w:t>
            </w:r>
            <w:r w:rsidRPr="00D45A19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Каждая группа у доски  представляет по три вопроса и ответа с рисунком и объяснением орфограммы и оценивают себя по алгоритму оценивания. Остальные учащиеся поправляют, дополняют.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Прежде чем группы будут представлять свои ответы, ответьте на вопрос: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-   Почему звук ц был сегодня на уроке особенным гостем?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A66662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A66662">
              <w:rPr>
                <w:rFonts w:ascii="Times New Roman" w:hAnsi="Times New Roman"/>
                <w:b/>
                <w:i/>
                <w:sz w:val="28"/>
                <w:szCs w:val="28"/>
              </w:rPr>
              <w:t>Алгоритм оценивания:</w:t>
            </w:r>
          </w:p>
          <w:p w:rsidR="007A4C6F" w:rsidRPr="00D45A19" w:rsidRDefault="007A4C6F" w:rsidP="00A5765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Выполнили всю работу (частично)</w:t>
            </w:r>
          </w:p>
          <w:p w:rsidR="007A4C6F" w:rsidRPr="00D45A19" w:rsidRDefault="007A4C6F" w:rsidP="00A5765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Справились самостоятельно (с помощью)</w:t>
            </w:r>
          </w:p>
          <w:p w:rsidR="007A4C6F" w:rsidRPr="00D45A19" w:rsidRDefault="007A4C6F" w:rsidP="00A5765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 xml:space="preserve">Работу представили, запомнили, усвоили </w:t>
            </w:r>
          </w:p>
          <w:p w:rsidR="007A4C6F" w:rsidRPr="00D45A19" w:rsidRDefault="007A4C6F" w:rsidP="00A5765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Работать было интересно потому,  что (неинтересно)</w:t>
            </w:r>
          </w:p>
          <w:p w:rsidR="007A4C6F" w:rsidRPr="00D45A19" w:rsidRDefault="007A4C6F" w:rsidP="00333CB5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Оценивают себя по алгоритму</w:t>
            </w: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Регулятивные: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коррекция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– внесение необходимых дополнений и корректив  способов действия в случае расхождения эталона, реального действия и его продукта; </w:t>
            </w:r>
          </w:p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5A19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7A4C6F" w:rsidRPr="00D45A19" w:rsidRDefault="007A4C6F" w:rsidP="00333CB5">
            <w:pPr>
              <w:tabs>
                <w:tab w:val="left" w:pos="1368"/>
              </w:tabs>
              <w:spacing w:line="240" w:lineRule="auto"/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i/>
                <w:iCs/>
                <w:sz w:val="28"/>
                <w:szCs w:val="28"/>
              </w:rPr>
              <w:t>оценка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- выделение и осознание учащимся того что уже усвоено и что еще подлежит усвоению, осознание качества и уровня усвоения; умение с достаточно полнотой и точностью выражать свои мысли в соответствии с задачами и  условиями коммуникации; владение монологической и диалогической формами речи в соответствии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грамматическими 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 xml:space="preserve"> синтаксическими нормами родного языка.</w:t>
            </w:r>
          </w:p>
        </w:tc>
      </w:tr>
      <w:tr w:rsidR="007A4C6F" w:rsidRPr="00D45A19" w:rsidTr="00543EE7">
        <w:tc>
          <w:tcPr>
            <w:tcW w:w="2448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D45A19">
              <w:rPr>
                <w:rFonts w:ascii="Times New Roman" w:hAnsi="Times New Roman"/>
                <w:sz w:val="28"/>
                <w:szCs w:val="28"/>
              </w:rPr>
              <w:t>. Д/з.</w:t>
            </w:r>
          </w:p>
        </w:tc>
        <w:tc>
          <w:tcPr>
            <w:tcW w:w="5040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Выучить правило №15</w:t>
            </w:r>
          </w:p>
          <w:p w:rsidR="007A4C6F" w:rsidRPr="00D45A19" w:rsidRDefault="007A4C6F" w:rsidP="00A5765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Выполнить упр. по заданию №449</w:t>
            </w:r>
          </w:p>
          <w:p w:rsidR="007A4C6F" w:rsidRPr="00D45A19" w:rsidRDefault="007A4C6F" w:rsidP="00A5765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Придумать четверостишие рифму со словами исключениями</w:t>
            </w:r>
          </w:p>
          <w:p w:rsidR="007A4C6F" w:rsidRPr="00D45A19" w:rsidRDefault="007A4C6F" w:rsidP="00A5765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A19">
              <w:rPr>
                <w:rFonts w:ascii="Times New Roman" w:hAnsi="Times New Roman"/>
                <w:sz w:val="28"/>
                <w:szCs w:val="28"/>
              </w:rPr>
              <w:t>* сочинить мини- рассказ с любым словом с данной орфограммой.</w:t>
            </w:r>
          </w:p>
        </w:tc>
        <w:tc>
          <w:tcPr>
            <w:tcW w:w="3583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7A4C6F" w:rsidRPr="00D45A19" w:rsidRDefault="007A4C6F" w:rsidP="00333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4C6F" w:rsidRPr="00D45A19" w:rsidRDefault="007A4C6F" w:rsidP="00A5765D">
      <w:pPr>
        <w:spacing w:line="240" w:lineRule="auto"/>
        <w:rPr>
          <w:rFonts w:ascii="Times New Roman" w:hAnsi="Times New Roman"/>
          <w:sz w:val="28"/>
          <w:szCs w:val="28"/>
        </w:rPr>
        <w:sectPr w:rsidR="007A4C6F" w:rsidRPr="00D45A19" w:rsidSect="00264F85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r w:rsidRPr="00D45A19">
        <w:rPr>
          <w:rFonts w:ascii="Times New Roman" w:hAnsi="Times New Roman"/>
          <w:sz w:val="28"/>
          <w:szCs w:val="28"/>
        </w:rPr>
        <w:t xml:space="preserve"> </w:t>
      </w:r>
    </w:p>
    <w:p w:rsidR="007A4C6F" w:rsidRDefault="007A4C6F"/>
    <w:sectPr w:rsidR="007A4C6F" w:rsidSect="00A57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4DE0"/>
    <w:multiLevelType w:val="hybridMultilevel"/>
    <w:tmpl w:val="BD2C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9E572D"/>
    <w:multiLevelType w:val="hybridMultilevel"/>
    <w:tmpl w:val="4B70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770B17"/>
    <w:multiLevelType w:val="hybridMultilevel"/>
    <w:tmpl w:val="C5CEE826"/>
    <w:lvl w:ilvl="0" w:tplc="B9C2F8F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857B1"/>
    <w:multiLevelType w:val="hybridMultilevel"/>
    <w:tmpl w:val="77F2FF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65D"/>
    <w:rsid w:val="00022C85"/>
    <w:rsid w:val="00103143"/>
    <w:rsid w:val="002334E0"/>
    <w:rsid w:val="0023626B"/>
    <w:rsid w:val="00264F85"/>
    <w:rsid w:val="00333777"/>
    <w:rsid w:val="00333CB5"/>
    <w:rsid w:val="004C7377"/>
    <w:rsid w:val="004C76C6"/>
    <w:rsid w:val="004F2808"/>
    <w:rsid w:val="00543EE7"/>
    <w:rsid w:val="007A4C6F"/>
    <w:rsid w:val="00901BFC"/>
    <w:rsid w:val="00906782"/>
    <w:rsid w:val="00A5765D"/>
    <w:rsid w:val="00A66662"/>
    <w:rsid w:val="00B5572B"/>
    <w:rsid w:val="00C25E89"/>
    <w:rsid w:val="00D45A19"/>
    <w:rsid w:val="00DD229C"/>
    <w:rsid w:val="00DD597F"/>
    <w:rsid w:val="00E16F19"/>
    <w:rsid w:val="00EB0884"/>
    <w:rsid w:val="00EF0AB5"/>
    <w:rsid w:val="00FC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A576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A576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12</Pages>
  <Words>2160</Words>
  <Characters>12315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Домашний</cp:lastModifiedBy>
  <cp:revision>7</cp:revision>
  <dcterms:created xsi:type="dcterms:W3CDTF">2013-09-22T07:30:00Z</dcterms:created>
  <dcterms:modified xsi:type="dcterms:W3CDTF">2016-10-12T15:46:00Z</dcterms:modified>
</cp:coreProperties>
</file>