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8F" w:rsidRPr="00A62EC6" w:rsidRDefault="002A3B8F" w:rsidP="006C7B1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 Желанникова Елена И</w:t>
      </w:r>
      <w:r w:rsidRPr="00A62EC6">
        <w:rPr>
          <w:rFonts w:ascii="Times New Roman" w:hAnsi="Times New Roman"/>
          <w:b/>
          <w:sz w:val="28"/>
          <w:szCs w:val="28"/>
        </w:rPr>
        <w:t>вановна</w:t>
      </w:r>
    </w:p>
    <w:p w:rsidR="002A3B8F" w:rsidRPr="00A62EC6" w:rsidRDefault="002A3B8F" w:rsidP="00A62EC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 начальных классов МБОУ «Лицей» г.Лесосибирска</w:t>
      </w:r>
    </w:p>
    <w:p w:rsidR="002A3B8F" w:rsidRDefault="002A3B8F" w:rsidP="00A62E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3B8F" w:rsidRDefault="002A3B8F" w:rsidP="00A62E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3B8F" w:rsidRDefault="002A3B8F" w:rsidP="00A62E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3B8F" w:rsidRDefault="002A3B8F" w:rsidP="00400F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2EC6">
        <w:rPr>
          <w:rFonts w:ascii="Times New Roman" w:hAnsi="Times New Roman"/>
          <w:b/>
          <w:sz w:val="28"/>
          <w:szCs w:val="28"/>
        </w:rPr>
        <w:t xml:space="preserve">Технологическая  </w:t>
      </w:r>
      <w:r>
        <w:rPr>
          <w:rFonts w:ascii="Times New Roman" w:hAnsi="Times New Roman"/>
          <w:b/>
          <w:sz w:val="28"/>
          <w:szCs w:val="28"/>
        </w:rPr>
        <w:t>карта по учебному предмету «Литературное чтение» в 1 классе</w:t>
      </w:r>
    </w:p>
    <w:p w:rsidR="002A3B8F" w:rsidRPr="00A62EC6" w:rsidRDefault="002A3B8F" w:rsidP="00400F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тему:</w:t>
      </w:r>
      <w:r w:rsidRPr="00A62EC6">
        <w:rPr>
          <w:rFonts w:ascii="Times New Roman" w:hAnsi="Times New Roman"/>
          <w:b/>
          <w:sz w:val="28"/>
          <w:szCs w:val="28"/>
        </w:rPr>
        <w:t xml:space="preserve">  Л.Н.Толстой «Два товарища»</w:t>
      </w:r>
    </w:p>
    <w:p w:rsidR="002A3B8F" w:rsidRDefault="002A3B8F" w:rsidP="00A62E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38"/>
        <w:gridCol w:w="8031"/>
      </w:tblGrid>
      <w:tr w:rsidR="002A3B8F" w:rsidRPr="00615248" w:rsidTr="00662364">
        <w:tc>
          <w:tcPr>
            <w:tcW w:w="7038" w:type="dxa"/>
          </w:tcPr>
          <w:p w:rsidR="002A3B8F" w:rsidRPr="00615248" w:rsidRDefault="002A3B8F" w:rsidP="006623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5248">
              <w:rPr>
                <w:rFonts w:ascii="Times New Roman" w:hAnsi="Times New Roman"/>
                <w:b/>
                <w:sz w:val="28"/>
                <w:szCs w:val="28"/>
              </w:rPr>
              <w:t>Тип урока:</w:t>
            </w:r>
          </w:p>
        </w:tc>
        <w:tc>
          <w:tcPr>
            <w:tcW w:w="8031" w:type="dxa"/>
          </w:tcPr>
          <w:p w:rsidR="002A3B8F" w:rsidRPr="00615248" w:rsidRDefault="002A3B8F" w:rsidP="0066236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152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Урок общеметодологической направленности</w:t>
            </w:r>
          </w:p>
        </w:tc>
      </w:tr>
      <w:tr w:rsidR="002A3B8F" w:rsidRPr="00615248" w:rsidTr="00662364">
        <w:tc>
          <w:tcPr>
            <w:tcW w:w="7038" w:type="dxa"/>
          </w:tcPr>
          <w:p w:rsidR="002A3B8F" w:rsidRPr="00615248" w:rsidRDefault="002A3B8F" w:rsidP="006623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5248">
              <w:rPr>
                <w:rFonts w:ascii="Times New Roman" w:hAnsi="Times New Roman"/>
                <w:b/>
                <w:sz w:val="28"/>
                <w:szCs w:val="28"/>
              </w:rPr>
              <w:t>Автор УМК «Гармония»:</w:t>
            </w:r>
          </w:p>
        </w:tc>
        <w:tc>
          <w:tcPr>
            <w:tcW w:w="8031" w:type="dxa"/>
          </w:tcPr>
          <w:p w:rsidR="002A3B8F" w:rsidRPr="00615248" w:rsidRDefault="002A3B8F" w:rsidP="006623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248">
              <w:rPr>
                <w:rFonts w:ascii="Times New Roman" w:hAnsi="Times New Roman"/>
                <w:sz w:val="28"/>
                <w:szCs w:val="28"/>
              </w:rPr>
              <w:t>О.В.Кубасова</w:t>
            </w:r>
          </w:p>
        </w:tc>
      </w:tr>
      <w:tr w:rsidR="002A3B8F" w:rsidRPr="00615248" w:rsidTr="00662364">
        <w:tc>
          <w:tcPr>
            <w:tcW w:w="7038" w:type="dxa"/>
          </w:tcPr>
          <w:p w:rsidR="002A3B8F" w:rsidRPr="00615248" w:rsidRDefault="002A3B8F" w:rsidP="006623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5248">
              <w:rPr>
                <w:rFonts w:ascii="Times New Roman" w:hAnsi="Times New Roman"/>
                <w:b/>
                <w:sz w:val="28"/>
                <w:szCs w:val="28"/>
              </w:rPr>
              <w:t>Цель урока:</w:t>
            </w:r>
          </w:p>
        </w:tc>
        <w:tc>
          <w:tcPr>
            <w:tcW w:w="8031" w:type="dxa"/>
          </w:tcPr>
          <w:p w:rsidR="002A3B8F" w:rsidRPr="00615248" w:rsidRDefault="002A3B8F" w:rsidP="00662364">
            <w:pPr>
              <w:pStyle w:val="NormalWeb"/>
              <w:spacing w:before="0" w:beforeAutospacing="0" w:after="0" w:afterAutospacing="0"/>
              <w:rPr>
                <w:color w:val="28121E"/>
                <w:sz w:val="28"/>
                <w:szCs w:val="28"/>
              </w:rPr>
            </w:pPr>
            <w:r w:rsidRPr="00615248">
              <w:rPr>
                <w:sz w:val="28"/>
                <w:szCs w:val="28"/>
              </w:rPr>
              <w:t>Создание условий для формирования самостоятельного читателя, через обучение осознанному чтению произведения, способы освоения прочитанного, умение ориентироваться в книгах.</w:t>
            </w:r>
            <w:r w:rsidRPr="00615248">
              <w:rPr>
                <w:color w:val="28121E"/>
                <w:sz w:val="28"/>
                <w:szCs w:val="28"/>
              </w:rPr>
              <w:t xml:space="preserve"> </w:t>
            </w:r>
          </w:p>
        </w:tc>
      </w:tr>
      <w:tr w:rsidR="002A3B8F" w:rsidRPr="00615248" w:rsidTr="00662364">
        <w:tc>
          <w:tcPr>
            <w:tcW w:w="7038" w:type="dxa"/>
          </w:tcPr>
          <w:p w:rsidR="002A3B8F" w:rsidRPr="00615248" w:rsidRDefault="002A3B8F" w:rsidP="006623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5248">
              <w:rPr>
                <w:rFonts w:ascii="Times New Roman" w:hAnsi="Times New Roman"/>
                <w:b/>
                <w:sz w:val="28"/>
                <w:szCs w:val="28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8031" w:type="dxa"/>
          </w:tcPr>
          <w:p w:rsidR="002A3B8F" w:rsidRPr="00615248" w:rsidRDefault="002A3B8F" w:rsidP="00910CFF">
            <w:pPr>
              <w:pStyle w:val="NoSpacing"/>
              <w:rPr>
                <w:rFonts w:ascii="Times New Roman" w:hAnsi="Times New Roman"/>
                <w:color w:val="28121E"/>
                <w:sz w:val="28"/>
                <w:szCs w:val="28"/>
              </w:rPr>
            </w:pPr>
            <w:r w:rsidRPr="00615248">
              <w:rPr>
                <w:rFonts w:ascii="Times New Roman" w:hAnsi="Times New Roman"/>
                <w:sz w:val="28"/>
                <w:szCs w:val="28"/>
              </w:rPr>
              <w:t xml:space="preserve">   Личностные: Оценивать свое поведение и поведение других детей в соответствии с нравственными нормами и правилами этикета; проявлять способность ставить себя на место других людей в различных жизненных ситуациях. </w:t>
            </w:r>
          </w:p>
          <w:p w:rsidR="002A3B8F" w:rsidRPr="00615248" w:rsidRDefault="002A3B8F" w:rsidP="0066236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248">
              <w:rPr>
                <w:rFonts w:ascii="Times New Roman" w:hAnsi="Times New Roman"/>
                <w:sz w:val="28"/>
                <w:szCs w:val="28"/>
              </w:rPr>
              <w:t xml:space="preserve">  Метапредметные: Расширять свой читательский кругозор и приобретать дальнейший опыт самостоятельной читательской деятельности; применять правила сотрудничества.</w:t>
            </w:r>
          </w:p>
          <w:p w:rsidR="002A3B8F" w:rsidRPr="00615248" w:rsidRDefault="002A3B8F" w:rsidP="0066236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248">
              <w:rPr>
                <w:rFonts w:ascii="Times New Roman" w:hAnsi="Times New Roman"/>
                <w:sz w:val="28"/>
                <w:szCs w:val="28"/>
              </w:rPr>
              <w:t xml:space="preserve">  Предметные: Уметь выражать своё отношение к услышанному и прочитанному; отвечать на вопросы по содержанию; осознанно читая, устанавливать причинно-следственные связи в произведении.</w:t>
            </w:r>
          </w:p>
        </w:tc>
      </w:tr>
      <w:tr w:rsidR="002A3B8F" w:rsidRPr="00615248" w:rsidTr="00662364">
        <w:tc>
          <w:tcPr>
            <w:tcW w:w="7038" w:type="dxa"/>
          </w:tcPr>
          <w:p w:rsidR="002A3B8F" w:rsidRPr="00615248" w:rsidRDefault="002A3B8F" w:rsidP="006623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5248">
              <w:rPr>
                <w:rFonts w:ascii="Times New Roman" w:hAnsi="Times New Roman"/>
                <w:b/>
                <w:sz w:val="28"/>
                <w:szCs w:val="28"/>
              </w:rPr>
              <w:t>Оборудование:</w:t>
            </w:r>
          </w:p>
        </w:tc>
        <w:tc>
          <w:tcPr>
            <w:tcW w:w="8031" w:type="dxa"/>
          </w:tcPr>
          <w:p w:rsidR="002A3B8F" w:rsidRPr="00615248" w:rsidRDefault="002A3B8F" w:rsidP="006623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248">
              <w:rPr>
                <w:rFonts w:ascii="Times New Roman" w:hAnsi="Times New Roman"/>
                <w:sz w:val="28"/>
                <w:szCs w:val="28"/>
              </w:rPr>
              <w:t>Интерактивный комплекс: компьютер, проектор, интерактивная доска</w:t>
            </w:r>
          </w:p>
        </w:tc>
      </w:tr>
      <w:tr w:rsidR="002A3B8F" w:rsidRPr="00615248" w:rsidTr="00662364">
        <w:tc>
          <w:tcPr>
            <w:tcW w:w="7038" w:type="dxa"/>
          </w:tcPr>
          <w:p w:rsidR="002A3B8F" w:rsidRPr="00615248" w:rsidRDefault="002A3B8F" w:rsidP="006623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5248">
              <w:rPr>
                <w:rFonts w:ascii="Times New Roman" w:hAnsi="Times New Roman"/>
                <w:b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8031" w:type="dxa"/>
          </w:tcPr>
          <w:p w:rsidR="002A3B8F" w:rsidRPr="00615248" w:rsidRDefault="002A3B8F" w:rsidP="00662364">
            <w:pPr>
              <w:pStyle w:val="NormalWeb"/>
              <w:spacing w:line="270" w:lineRule="atLeast"/>
              <w:rPr>
                <w:bCs/>
                <w:sz w:val="28"/>
                <w:szCs w:val="28"/>
                <w:shd w:val="clear" w:color="auto" w:fill="FFFFFF"/>
              </w:rPr>
            </w:pPr>
            <w:r w:rsidRPr="00615248">
              <w:rPr>
                <w:sz w:val="28"/>
                <w:szCs w:val="28"/>
              </w:rPr>
              <w:t>Портрет писателя, книги Л.Н.Толстого, карточки «</w:t>
            </w:r>
            <w:r w:rsidRPr="00615248">
              <w:rPr>
                <w:bCs/>
                <w:sz w:val="28"/>
                <w:szCs w:val="28"/>
                <w:shd w:val="clear" w:color="auto" w:fill="FFFFFF"/>
              </w:rPr>
              <w:t xml:space="preserve">Копилка качеств настоящего друга», памятки «Как читать выразительно», «Словесная оценка чтения товарища», карточки «Кто героем может быть?», лист взаимооценки и самооценки, </w:t>
            </w:r>
            <w:r w:rsidRPr="00615248">
              <w:rPr>
                <w:sz w:val="28"/>
                <w:szCs w:val="28"/>
              </w:rPr>
              <w:t>презентация</w:t>
            </w:r>
            <w:r>
              <w:rPr>
                <w:sz w:val="28"/>
                <w:szCs w:val="28"/>
              </w:rPr>
              <w:t>.</w:t>
            </w:r>
          </w:p>
        </w:tc>
      </w:tr>
    </w:tbl>
    <w:tbl>
      <w:tblPr>
        <w:tblpPr w:leftFromText="180" w:rightFromText="180" w:vertAnchor="page" w:horzAnchor="margin" w:tblpXSpec="center" w:tblpY="1288"/>
        <w:tblW w:w="15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32"/>
        <w:gridCol w:w="5606"/>
        <w:gridCol w:w="3740"/>
        <w:gridCol w:w="3960"/>
      </w:tblGrid>
      <w:tr w:rsidR="002A3B8F" w:rsidRPr="009F2D67" w:rsidTr="00795E5F">
        <w:tc>
          <w:tcPr>
            <w:tcW w:w="2532" w:type="dxa"/>
          </w:tcPr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  <w:p w:rsidR="002A3B8F" w:rsidRPr="00400F7F" w:rsidRDefault="002A3B8F" w:rsidP="00795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6" w:type="dxa"/>
          </w:tcPr>
          <w:p w:rsidR="002A3B8F" w:rsidRPr="00400F7F" w:rsidRDefault="002A3B8F" w:rsidP="00795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740" w:type="dxa"/>
          </w:tcPr>
          <w:p w:rsidR="002A3B8F" w:rsidRPr="00400F7F" w:rsidRDefault="002A3B8F" w:rsidP="00795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960" w:type="dxa"/>
          </w:tcPr>
          <w:p w:rsidR="002A3B8F" w:rsidRPr="00400F7F" w:rsidRDefault="002A3B8F" w:rsidP="00795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Формируемые 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2A3B8F" w:rsidRPr="00400F7F" w:rsidTr="00795E5F">
        <w:trPr>
          <w:trHeight w:val="2744"/>
        </w:trPr>
        <w:tc>
          <w:tcPr>
            <w:tcW w:w="2532" w:type="dxa"/>
          </w:tcPr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1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.Организационный момент.</w:t>
            </w:r>
          </w:p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Самоопределение к</w:t>
            </w:r>
          </w:p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деятельности)</w:t>
            </w:r>
          </w:p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606" w:type="dxa"/>
          </w:tcPr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1.    Прозвенел звонок -</w:t>
            </w:r>
          </w:p>
          <w:p w:rsidR="002A3B8F" w:rsidRPr="00400F7F" w:rsidRDefault="002A3B8F" w:rsidP="00795E5F">
            <w:pPr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Начинается урок!</w:t>
            </w:r>
          </w:p>
          <w:p w:rsidR="002A3B8F" w:rsidRPr="00400F7F" w:rsidRDefault="002A3B8F" w:rsidP="00795E5F">
            <w:pPr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1,2,3  слушай и смотри</w:t>
            </w:r>
          </w:p>
          <w:p w:rsidR="002A3B8F" w:rsidRPr="00400F7F" w:rsidRDefault="002A3B8F" w:rsidP="00795E5F">
            <w:pPr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3, 4,5 мы начнём урок опять!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>
              <w:t>С</w:t>
            </w:r>
            <w:r w:rsidRPr="00400F7F">
              <w:t>адится красота</w:t>
            </w:r>
            <w:r>
              <w:t xml:space="preserve"> (девочки); с</w:t>
            </w:r>
            <w:r w:rsidRPr="00400F7F">
              <w:t>адится сила</w:t>
            </w:r>
            <w:r>
              <w:t xml:space="preserve"> (мальчики)</w:t>
            </w:r>
            <w:r w:rsidRPr="00400F7F">
              <w:t>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.</w:t>
            </w:r>
            <w:r w:rsidRPr="009A23EB">
              <w:rPr>
                <w:rFonts w:ascii="Times New Roman" w:hAnsi="Times New Roman"/>
                <w:sz w:val="24"/>
                <w:szCs w:val="24"/>
              </w:rPr>
              <w:t xml:space="preserve"> Какие замечательные ученики сидят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нашем </w:t>
            </w:r>
            <w:r w:rsidRPr="009A23EB">
              <w:rPr>
                <w:rFonts w:ascii="Times New Roman" w:hAnsi="Times New Roman"/>
                <w:sz w:val="24"/>
                <w:szCs w:val="24"/>
              </w:rPr>
              <w:t xml:space="preserve">классе! Какая ровная у них осанка! Как аккуратно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 положили </w:t>
            </w:r>
            <w:r w:rsidRPr="009A23EB">
              <w:rPr>
                <w:rFonts w:ascii="Times New Roman" w:hAnsi="Times New Roman"/>
                <w:sz w:val="24"/>
                <w:szCs w:val="24"/>
              </w:rPr>
              <w:t xml:space="preserve">на партах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свои </w:t>
            </w:r>
            <w:r w:rsidRPr="009A23EB">
              <w:rPr>
                <w:rFonts w:ascii="Times New Roman" w:hAnsi="Times New Roman"/>
                <w:sz w:val="24"/>
                <w:szCs w:val="24"/>
              </w:rPr>
              <w:t xml:space="preserve">школьные принадлежности! Я вижу, вы готовы трудиться. Можно начинать урок. 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9A23EB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9A23EB">
              <w:rPr>
                <w:rFonts w:ascii="Times New Roman" w:hAnsi="Times New Roman"/>
                <w:sz w:val="24"/>
                <w:szCs w:val="24"/>
              </w:rPr>
              <w:t>Что мы будем делать на уроке литературного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  <w:r w:rsidRPr="009A23EB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2A3B8F" w:rsidRPr="0069550B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color w:val="000000"/>
              </w:rPr>
            </w:pPr>
            <w:r>
              <w:rPr>
                <w:rStyle w:val="Strong"/>
                <w:b w:val="0"/>
                <w:color w:val="000000"/>
              </w:rPr>
              <w:t>Я предлагаю вам такой п</w:t>
            </w:r>
            <w:r w:rsidRPr="0069550B">
              <w:rPr>
                <w:rStyle w:val="Strong"/>
                <w:b w:val="0"/>
                <w:color w:val="000000"/>
              </w:rPr>
              <w:t>лан</w:t>
            </w:r>
            <w:r>
              <w:rPr>
                <w:rStyle w:val="Strong"/>
                <w:b w:val="0"/>
                <w:color w:val="000000"/>
              </w:rPr>
              <w:t xml:space="preserve"> урока</w:t>
            </w:r>
            <w:r w:rsidRPr="0069550B">
              <w:rPr>
                <w:rStyle w:val="Strong"/>
                <w:b w:val="0"/>
                <w:color w:val="000000"/>
              </w:rPr>
              <w:t>:</w:t>
            </w:r>
          </w:p>
          <w:p w:rsidR="002A3B8F" w:rsidRPr="0069550B" w:rsidRDefault="002A3B8F" w:rsidP="00795E5F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Style w:val="Strong"/>
                <w:b w:val="0"/>
                <w:color w:val="000000"/>
              </w:rPr>
            </w:pPr>
            <w:r w:rsidRPr="0069550B">
              <w:rPr>
                <w:rStyle w:val="Strong"/>
                <w:b w:val="0"/>
                <w:color w:val="000000"/>
              </w:rPr>
              <w:t>Чистоговорка</w:t>
            </w:r>
          </w:p>
          <w:p w:rsidR="002A3B8F" w:rsidRPr="0069550B" w:rsidRDefault="002A3B8F" w:rsidP="00795E5F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Style w:val="Strong"/>
                <w:b w:val="0"/>
                <w:color w:val="000000"/>
              </w:rPr>
            </w:pPr>
            <w:r w:rsidRPr="0069550B">
              <w:rPr>
                <w:rStyle w:val="Strong"/>
                <w:b w:val="0"/>
                <w:color w:val="000000"/>
              </w:rPr>
              <w:t>Конкурс чтецов</w:t>
            </w:r>
          </w:p>
          <w:p w:rsidR="002A3B8F" w:rsidRPr="0069550B" w:rsidRDefault="002A3B8F" w:rsidP="00795E5F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Style w:val="Strong"/>
                <w:b w:val="0"/>
                <w:color w:val="000000"/>
              </w:rPr>
            </w:pPr>
            <w:r w:rsidRPr="0069550B">
              <w:rPr>
                <w:rStyle w:val="Strong"/>
                <w:b w:val="0"/>
                <w:color w:val="000000"/>
              </w:rPr>
              <w:t>Читаем и слушаем</w:t>
            </w:r>
          </w:p>
          <w:p w:rsidR="002A3B8F" w:rsidRPr="0069550B" w:rsidRDefault="002A3B8F" w:rsidP="00795E5F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Style w:val="Strong"/>
                <w:b w:val="0"/>
                <w:color w:val="000000"/>
              </w:rPr>
            </w:pPr>
            <w:r w:rsidRPr="0069550B">
              <w:rPr>
                <w:rStyle w:val="Strong"/>
                <w:b w:val="0"/>
                <w:color w:val="000000"/>
              </w:rPr>
              <w:t>Обсуждаем</w:t>
            </w:r>
          </w:p>
          <w:p w:rsidR="002A3B8F" w:rsidRPr="0069550B" w:rsidRDefault="002A3B8F" w:rsidP="00795E5F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Style w:val="Strong"/>
                <w:b w:val="0"/>
                <w:color w:val="000000"/>
              </w:rPr>
            </w:pPr>
            <w:r w:rsidRPr="0069550B">
              <w:rPr>
                <w:rStyle w:val="Strong"/>
                <w:b w:val="0"/>
                <w:color w:val="000000"/>
              </w:rPr>
              <w:t>Делаем  выводы</w:t>
            </w:r>
          </w:p>
          <w:p w:rsidR="002A3B8F" w:rsidRPr="0069550B" w:rsidRDefault="002A3B8F" w:rsidP="00795E5F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Style w:val="Strong"/>
                <w:b w:val="0"/>
                <w:color w:val="000000"/>
              </w:rPr>
            </w:pPr>
            <w:r w:rsidRPr="0069550B">
              <w:rPr>
                <w:rStyle w:val="Strong"/>
                <w:b w:val="0"/>
                <w:color w:val="000000"/>
              </w:rPr>
              <w:t>Подводим итог</w:t>
            </w:r>
          </w:p>
          <w:p w:rsidR="002A3B8F" w:rsidRPr="0069550B" w:rsidRDefault="002A3B8F" w:rsidP="00795E5F">
            <w:pPr>
              <w:pStyle w:val="ListParagraph"/>
              <w:ind w:left="360"/>
              <w:rPr>
                <w:b/>
              </w:rPr>
            </w:pPr>
            <w:r w:rsidRPr="0069550B">
              <w:rPr>
                <w:rStyle w:val="Strong"/>
                <w:b w:val="0"/>
                <w:color w:val="000000"/>
              </w:rPr>
              <w:t xml:space="preserve">7. </w:t>
            </w:r>
            <w:r>
              <w:rPr>
                <w:rStyle w:val="Strong"/>
                <w:b w:val="0"/>
                <w:color w:val="000000"/>
              </w:rPr>
              <w:t xml:space="preserve">  </w:t>
            </w:r>
            <w:r w:rsidRPr="0069550B">
              <w:rPr>
                <w:rStyle w:val="Strong"/>
                <w:b w:val="0"/>
                <w:color w:val="000000"/>
              </w:rPr>
              <w:t>Читаем дома</w:t>
            </w:r>
          </w:p>
          <w:p w:rsidR="002A3B8F" w:rsidRPr="00400F7F" w:rsidRDefault="002A3B8F" w:rsidP="00795E5F">
            <w:pPr>
              <w:pStyle w:val="ListParagraph"/>
              <w:ind w:left="0"/>
            </w:pPr>
            <w:r>
              <w:t>- Ребята, может вы желаете изменить план урока или дополнить?</w:t>
            </w:r>
          </w:p>
          <w:p w:rsidR="002A3B8F" w:rsidRPr="00400F7F" w:rsidRDefault="002A3B8F" w:rsidP="00795E5F">
            <w:pPr>
              <w:pStyle w:val="ListParagraph"/>
              <w:ind w:left="0"/>
            </w:pPr>
            <w:r w:rsidRPr="00400F7F">
              <w:t xml:space="preserve"> 4. Перед тем как приступить к работе на уроке</w:t>
            </w:r>
            <w:r>
              <w:t>,</w:t>
            </w:r>
            <w:r w:rsidRPr="00400F7F">
              <w:t xml:space="preserve"> необходимо п</w:t>
            </w:r>
            <w:r>
              <w:t>одготовить свой речевой аппарат.</w:t>
            </w:r>
          </w:p>
          <w:p w:rsidR="002A3B8F" w:rsidRPr="00400F7F" w:rsidRDefault="002A3B8F" w:rsidP="00795E5F">
            <w:pPr>
              <w:pStyle w:val="ListParagraph"/>
              <w:ind w:left="0"/>
              <w:rPr>
                <w:b/>
              </w:rPr>
            </w:pPr>
            <w:r w:rsidRPr="00400F7F">
              <w:rPr>
                <w:b/>
              </w:rPr>
              <w:t>Артикуляционная гимнастика</w:t>
            </w:r>
          </w:p>
          <w:p w:rsidR="002A3B8F" w:rsidRPr="00161717" w:rsidRDefault="002A3B8F" w:rsidP="00795E5F">
            <w:pPr>
              <w:pStyle w:val="ListParagraph"/>
              <w:ind w:left="0"/>
            </w:pPr>
            <w:r w:rsidRPr="00161717">
              <w:t>Чистоговорка:</w:t>
            </w:r>
          </w:p>
          <w:p w:rsidR="002A3B8F" w:rsidRPr="00400F7F" w:rsidRDefault="002A3B8F" w:rsidP="00795E5F">
            <w:pPr>
              <w:pStyle w:val="ListParagraph"/>
              <w:ind w:left="1080"/>
            </w:pPr>
            <w:r w:rsidRPr="00400F7F">
              <w:t>Ели-ели-ели – песню дружно мы запели,</w:t>
            </w:r>
          </w:p>
          <w:p w:rsidR="002A3B8F" w:rsidRPr="00400F7F" w:rsidRDefault="002A3B8F" w:rsidP="00795E5F">
            <w:pPr>
              <w:pStyle w:val="ListParagraph"/>
              <w:ind w:left="1080"/>
            </w:pPr>
            <w:r w:rsidRPr="00400F7F">
              <w:t>Ло-ло-ло – время быстро истекло,</w:t>
            </w:r>
          </w:p>
          <w:p w:rsidR="002A3B8F" w:rsidRPr="00400F7F" w:rsidRDefault="002A3B8F" w:rsidP="00795E5F">
            <w:pPr>
              <w:pStyle w:val="ListParagraph"/>
              <w:ind w:left="1080"/>
            </w:pPr>
            <w:r w:rsidRPr="00400F7F">
              <w:t>Ём-ём-ём – радость людям мы несём,</w:t>
            </w:r>
          </w:p>
          <w:p w:rsidR="002A3B8F" w:rsidRPr="00400F7F" w:rsidRDefault="002A3B8F" w:rsidP="00795E5F">
            <w:pPr>
              <w:pStyle w:val="ListParagraph"/>
              <w:ind w:left="1080"/>
            </w:pPr>
            <w:r w:rsidRPr="00400F7F">
              <w:t>Се-се-се –очень рады были все.</w:t>
            </w:r>
          </w:p>
          <w:p w:rsidR="002A3B8F" w:rsidRPr="0069550B" w:rsidRDefault="002A3B8F" w:rsidP="00795E5F">
            <w:pPr>
              <w:pStyle w:val="ListParagraph"/>
              <w:ind w:left="1080"/>
              <w:rPr>
                <w:b/>
              </w:rPr>
            </w:pPr>
          </w:p>
        </w:tc>
        <w:tc>
          <w:tcPr>
            <w:tcW w:w="3740" w:type="dxa"/>
          </w:tcPr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Настраиваются на работу.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117EE7" w:rsidRDefault="002A3B8F" w:rsidP="00795E5F"/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и слушать, обсуждать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Обговаривают план в парах, могут поменять пункты плана, предложить свои.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Хором проговаривают чистоговорку.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раз проговаривают дети с логопедическими особенностями.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2A3B8F" w:rsidRPr="00ED0225" w:rsidRDefault="002A3B8F" w:rsidP="00ED02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D0225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</w:p>
          <w:p w:rsidR="002A3B8F" w:rsidRPr="00ED0225" w:rsidRDefault="002A3B8F" w:rsidP="00ED0225">
            <w:pPr>
              <w:rPr>
                <w:rFonts w:ascii="Times New Roman" w:hAnsi="Times New Roman"/>
                <w:sz w:val="24"/>
                <w:szCs w:val="24"/>
              </w:rPr>
            </w:pPr>
            <w:r w:rsidRPr="00ED0225">
              <w:rPr>
                <w:rFonts w:ascii="Times New Roman" w:hAnsi="Times New Roman"/>
                <w:sz w:val="24"/>
                <w:szCs w:val="24"/>
              </w:rPr>
              <w:t>выражать положительное отношение к процес</w:t>
            </w:r>
            <w:r>
              <w:rPr>
                <w:rFonts w:ascii="Times New Roman" w:hAnsi="Times New Roman"/>
                <w:sz w:val="24"/>
                <w:szCs w:val="24"/>
              </w:rPr>
              <w:t>су познания, проявлять внимание</w:t>
            </w:r>
          </w:p>
          <w:p w:rsidR="002A3B8F" w:rsidRPr="00ED0225" w:rsidRDefault="002A3B8F" w:rsidP="00ED02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D0225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A3B8F" w:rsidRPr="00400F7F" w:rsidRDefault="002A3B8F" w:rsidP="00ED0225">
            <w:r w:rsidRPr="00ED0225">
              <w:rPr>
                <w:rFonts w:ascii="Times New Roman" w:hAnsi="Times New Roman"/>
                <w:sz w:val="24"/>
                <w:szCs w:val="24"/>
              </w:rPr>
              <w:t>нацеливание на успешную деятельность</w:t>
            </w:r>
          </w:p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8F" w:rsidRPr="00400F7F" w:rsidTr="00795E5F">
        <w:trPr>
          <w:trHeight w:val="2744"/>
        </w:trPr>
        <w:tc>
          <w:tcPr>
            <w:tcW w:w="2532" w:type="dxa"/>
          </w:tcPr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.Актуализация знаний.</w:t>
            </w:r>
          </w:p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2A3B8F" w:rsidRPr="00400F7F" w:rsidRDefault="002A3B8F" w:rsidP="00795E5F">
            <w:pPr>
              <w:pStyle w:val="ListParagraph"/>
              <w:ind w:left="0"/>
            </w:pPr>
            <w:r>
              <w:t>1. Какой</w:t>
            </w:r>
            <w:r w:rsidRPr="00400F7F">
              <w:t xml:space="preserve"> </w:t>
            </w:r>
            <w:r>
              <w:t xml:space="preserve">раздел </w:t>
            </w:r>
            <w:r w:rsidRPr="00400F7F">
              <w:t>изучаем на уроках чтения?</w:t>
            </w: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  <w:r>
              <w:t>2.</w:t>
            </w:r>
            <w:r w:rsidRPr="00400F7F">
              <w:t>О каких поступках людей говорится в прочитанных рассказах и стихотворениях?</w:t>
            </w:r>
            <w:r>
              <w:t xml:space="preserve"> Что авторами приветствуется, а что осуждается?</w:t>
            </w: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  <w:r>
              <w:t>3.</w:t>
            </w:r>
            <w:r w:rsidRPr="00400F7F">
              <w:t xml:space="preserve">Ребята, хотите узнать </w:t>
            </w:r>
            <w:r>
              <w:t xml:space="preserve">и обсудить </w:t>
            </w:r>
            <w:r w:rsidRPr="00400F7F">
              <w:t xml:space="preserve">ещё </w:t>
            </w:r>
            <w:r>
              <w:t>некоторые хорошие или плохие поступки</w:t>
            </w:r>
            <w:r w:rsidRPr="00400F7F">
              <w:t xml:space="preserve"> людей?</w:t>
            </w:r>
            <w:r>
              <w:t xml:space="preserve"> Зачем нам это нужно?</w:t>
            </w: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  <w:r>
              <w:t>4. Какие задачи для себя вы поставите?</w:t>
            </w: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Pr="00400F7F" w:rsidRDefault="002A3B8F" w:rsidP="00795E5F">
            <w:pPr>
              <w:pStyle w:val="ListParagraph"/>
              <w:ind w:left="0"/>
            </w:pPr>
          </w:p>
          <w:p w:rsidR="002A3B8F" w:rsidRPr="00400F7F" w:rsidRDefault="002A3B8F" w:rsidP="00795E5F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Strong"/>
                <w:b w:val="0"/>
                <w:color w:val="000000"/>
              </w:rPr>
              <w:t>5</w:t>
            </w:r>
            <w:r w:rsidRPr="00400F7F">
              <w:rPr>
                <w:rStyle w:val="Strong"/>
                <w:b w:val="0"/>
                <w:color w:val="000000"/>
              </w:rPr>
              <w:t>. Сегодня мы продолжим  с вами разговор о хороших и плохих поступках, продолжим работать над беглостью, выразительностью чтения, буд</w:t>
            </w:r>
            <w:r>
              <w:rPr>
                <w:rStyle w:val="Strong"/>
                <w:b w:val="0"/>
                <w:color w:val="000000"/>
              </w:rPr>
              <w:t>ем учиться работать все вместе,</w:t>
            </w:r>
            <w:r w:rsidRPr="00400F7F">
              <w:rPr>
                <w:rStyle w:val="Strong"/>
                <w:b w:val="0"/>
                <w:color w:val="000000"/>
              </w:rPr>
              <w:t xml:space="preserve"> в парах</w:t>
            </w:r>
            <w:r>
              <w:rPr>
                <w:rStyle w:val="Strong"/>
                <w:b w:val="0"/>
                <w:color w:val="000000"/>
              </w:rPr>
              <w:t xml:space="preserve"> и микрогруппах</w:t>
            </w:r>
            <w:r w:rsidRPr="00400F7F">
              <w:rPr>
                <w:rStyle w:val="Strong"/>
                <w:b w:val="0"/>
                <w:color w:val="000000"/>
              </w:rPr>
              <w:t>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Тема раздела «Что такое хорошо и что такое плохо».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D190C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90C">
              <w:rPr>
                <w:rFonts w:ascii="Times New Roman" w:hAnsi="Times New Roman"/>
                <w:sz w:val="24"/>
                <w:szCs w:val="24"/>
              </w:rPr>
              <w:t>В прочитанных рассказах и стихотворениях говорится о хороших и плохих поступках. Авторы приветствуют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смелость, правдивость, трудолюбие; осуждают ложь, лень, баловство.</w:t>
            </w:r>
          </w:p>
          <w:p w:rsidR="002A3B8F" w:rsidRDefault="002A3B8F" w:rsidP="00795E5F">
            <w:pPr>
              <w:pStyle w:val="ListParagraph"/>
              <w:ind w:left="0"/>
              <w:jc w:val="both"/>
              <w:rPr>
                <w:b/>
              </w:rPr>
            </w:pPr>
            <w:r w:rsidRPr="004D190C">
              <w:rPr>
                <w:b/>
              </w:rPr>
              <w:t>(Называют автора и название произведения, пользуются СОДЕРЖАНИЕМ учебника)</w:t>
            </w:r>
          </w:p>
          <w:p w:rsidR="002A3B8F" w:rsidRDefault="002A3B8F" w:rsidP="00795E5F">
            <w:pPr>
              <w:pStyle w:val="ListParagraph"/>
              <w:ind w:left="0"/>
              <w:jc w:val="both"/>
              <w:rPr>
                <w:b/>
              </w:rPr>
            </w:pPr>
          </w:p>
          <w:p w:rsidR="002A3B8F" w:rsidRDefault="002A3B8F" w:rsidP="00795E5F">
            <w:pPr>
              <w:pStyle w:val="ListParagraph"/>
              <w:ind w:left="0"/>
              <w:jc w:val="both"/>
            </w:pPr>
            <w:r w:rsidRPr="004C02BA">
              <w:t xml:space="preserve">Если мы </w:t>
            </w:r>
            <w:r>
              <w:t>будем совершать хорошие поступки, у нас много будет друзей и т.д.</w:t>
            </w:r>
          </w:p>
          <w:p w:rsidR="002A3B8F" w:rsidRDefault="002A3B8F" w:rsidP="00795E5F">
            <w:pPr>
              <w:pStyle w:val="ListParagraph"/>
              <w:ind w:left="0"/>
              <w:jc w:val="both"/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Будем читать новое произведение, знакомиться с автором, определять тему произведения.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C02BA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2A3B8F" w:rsidRPr="00795E5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5E5F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 и выделять необходимую информацию</w:t>
            </w: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B8F" w:rsidRPr="00795E5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</w:t>
            </w:r>
            <w:r w:rsidRPr="00795E5F">
              <w:rPr>
                <w:rFonts w:ascii="Times New Roman" w:hAnsi="Times New Roman"/>
                <w:b/>
                <w:sz w:val="24"/>
                <w:szCs w:val="24"/>
              </w:rPr>
              <w:t>ные:</w:t>
            </w: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дополнять высказанные мнения по существу полученного задания</w:t>
            </w: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B8F" w:rsidRPr="00795E5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5E5F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795E5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аргументировать свою позицию</w:t>
            </w:r>
          </w:p>
          <w:p w:rsidR="002A3B8F" w:rsidRPr="00400F7F" w:rsidRDefault="002A3B8F" w:rsidP="00ED02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8F" w:rsidRPr="00400F7F" w:rsidTr="00795E5F">
        <w:tc>
          <w:tcPr>
            <w:tcW w:w="2532" w:type="dxa"/>
          </w:tcPr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.Проверка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домашнего задания</w:t>
            </w:r>
          </w:p>
        </w:tc>
        <w:tc>
          <w:tcPr>
            <w:tcW w:w="5606" w:type="dxa"/>
          </w:tcPr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400F7F">
              <w:t>1.</w:t>
            </w:r>
            <w:r>
              <w:t>Работаем по плану.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400F7F">
              <w:t>Проверим домашнее задание.</w:t>
            </w:r>
          </w:p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400F7F">
              <w:t>-</w:t>
            </w:r>
            <w:r>
              <w:t xml:space="preserve"> С каким произведением вы работали дома?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  <w:r w:rsidRPr="00400F7F">
              <w:rPr>
                <w:b/>
              </w:rPr>
              <w:t xml:space="preserve">Мы </w:t>
            </w:r>
            <w:r>
              <w:rPr>
                <w:b/>
              </w:rPr>
              <w:t xml:space="preserve">начинаем </w:t>
            </w:r>
            <w:r w:rsidRPr="00400F7F">
              <w:rPr>
                <w:b/>
              </w:rPr>
              <w:t>конкурс чтецов.</w:t>
            </w:r>
          </w:p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400F7F">
              <w:t>-Кто выбрал задание 1 уровня? 2 уровня?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доске 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Памятка выразительного чтения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  <w:r w:rsidRPr="00161717">
              <w:rPr>
                <w:b/>
              </w:rPr>
              <w:t xml:space="preserve">Словесное </w:t>
            </w:r>
            <w:r>
              <w:rPr>
                <w:b/>
              </w:rPr>
              <w:t>взаимооценивание</w:t>
            </w:r>
            <w:r w:rsidRPr="00161717">
              <w:rPr>
                <w:b/>
              </w:rPr>
              <w:t>.</w:t>
            </w:r>
          </w:p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</w:p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</w:p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</w:p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>
              <w:t>2.</w:t>
            </w:r>
            <w:r w:rsidRPr="00400F7F">
              <w:t>Как вы думаете, что показывает, что друзья помирились?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>
              <w:t>-</w:t>
            </w:r>
            <w:r w:rsidRPr="00400F7F">
              <w:t xml:space="preserve"> Первый признак примирения – дружелюбная улыбка.</w:t>
            </w:r>
            <w:r>
              <w:t xml:space="preserve"> </w:t>
            </w:r>
            <w:r w:rsidRPr="00400F7F">
              <w:t>Конечно, улыбка украшает человека, нужна всем</w:t>
            </w:r>
            <w:r>
              <w:t>,</w:t>
            </w:r>
            <w:r w:rsidRPr="00400F7F">
              <w:t xml:space="preserve"> тем более друзьям</w:t>
            </w:r>
            <w:r>
              <w:t>.</w:t>
            </w:r>
          </w:p>
          <w:p w:rsidR="002A3B8F" w:rsidRPr="00A31BB5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  <w:r w:rsidRPr="00A31BB5">
              <w:rPr>
                <w:b/>
              </w:rPr>
              <w:t>ФИЗМИНУТКА для глаз «Улыбка»</w:t>
            </w:r>
          </w:p>
        </w:tc>
        <w:tc>
          <w:tcPr>
            <w:tcW w:w="3740" w:type="dxa"/>
          </w:tcPr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Читали и учили наизусть стихотворение В.Орлова «Кто первый?». Готовились к конкурсу чтецов.</w:t>
            </w:r>
          </w:p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>
              <w:t xml:space="preserve">Задание </w:t>
            </w:r>
            <w:r w:rsidRPr="00AB63E3">
              <w:rPr>
                <w:b/>
              </w:rPr>
              <w:t>1 уровня</w:t>
            </w:r>
            <w:r w:rsidRPr="00400F7F">
              <w:t xml:space="preserve"> </w:t>
            </w:r>
            <w:r>
              <w:t>– индивидуальное чтение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>
              <w:t xml:space="preserve">Задание </w:t>
            </w:r>
            <w:r w:rsidRPr="00AB63E3">
              <w:rPr>
                <w:b/>
              </w:rPr>
              <w:t>2 уровня</w:t>
            </w:r>
            <w:r>
              <w:t xml:space="preserve"> - инсценировка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оценивают чтецов в «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Лист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взаимооценки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используя 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Памятку с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ловесной оценки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(Великолепно, очень хорошо, хорошо, достаточно, недостаточно, плохо).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2A3B8F" w:rsidRPr="00BB5DE3" w:rsidRDefault="002A3B8F" w:rsidP="00795E5F">
            <w:pPr>
              <w:tabs>
                <w:tab w:val="left" w:pos="705"/>
              </w:tabs>
              <w:autoSpaceDE w:val="0"/>
              <w:autoSpaceDN w:val="0"/>
              <w:adjustRightInd w:val="0"/>
              <w:ind w:firstLine="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DE3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2A3B8F" w:rsidRPr="00BB5DE3" w:rsidRDefault="002A3B8F" w:rsidP="00795E5F">
            <w:pPr>
              <w:tabs>
                <w:tab w:val="left" w:pos="705"/>
              </w:tabs>
              <w:autoSpaceDE w:val="0"/>
              <w:autoSpaceDN w:val="0"/>
              <w:adjustRightInd w:val="0"/>
              <w:ind w:firstLine="1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B5DE3">
              <w:rPr>
                <w:rFonts w:ascii="Times New Roman" w:hAnsi="Times New Roman"/>
                <w:sz w:val="24"/>
                <w:szCs w:val="24"/>
              </w:rPr>
              <w:t xml:space="preserve">отрудничать с одноклассниками при </w:t>
            </w:r>
            <w:r>
              <w:rPr>
                <w:rFonts w:ascii="Times New Roman" w:hAnsi="Times New Roman"/>
                <w:sz w:val="24"/>
                <w:szCs w:val="24"/>
              </w:rPr>
              <w:t>проведении конкурса;</w:t>
            </w:r>
          </w:p>
          <w:p w:rsidR="002A3B8F" w:rsidRPr="00BB5DE3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слушать и </w:t>
            </w:r>
            <w:r w:rsidRPr="00BB5DE3">
              <w:rPr>
                <w:rFonts w:ascii="Times New Roman" w:hAnsi="Times New Roman"/>
                <w:sz w:val="24"/>
                <w:szCs w:val="24"/>
              </w:rPr>
              <w:t>слышать друг друга;</w:t>
            </w:r>
          </w:p>
          <w:p w:rsidR="002A3B8F" w:rsidRPr="00BB5DE3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BB5DE3">
              <w:rPr>
                <w:rFonts w:ascii="Times New Roman" w:hAnsi="Times New Roman"/>
                <w:sz w:val="24"/>
                <w:szCs w:val="24"/>
              </w:rPr>
              <w:t>учитывать другое мнение.</w:t>
            </w:r>
          </w:p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8F" w:rsidRPr="00400F7F" w:rsidTr="00795E5F">
        <w:tc>
          <w:tcPr>
            <w:tcW w:w="2532" w:type="dxa"/>
          </w:tcPr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Введение в тему</w:t>
            </w:r>
          </w:p>
        </w:tc>
        <w:tc>
          <w:tcPr>
            <w:tcW w:w="5606" w:type="dxa"/>
          </w:tcPr>
          <w:p w:rsidR="002A3B8F" w:rsidRPr="00400F7F" w:rsidRDefault="002A3B8F" w:rsidP="00795E5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1. Работа с выставкой книг</w:t>
            </w:r>
          </w:p>
          <w:p w:rsidR="002A3B8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- Что вы можете сказать о нашей книжной выставке?</w:t>
            </w:r>
          </w:p>
          <w:p w:rsidR="002A3B8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350531">
              <w:rPr>
                <w:rFonts w:ascii="Times New Roman" w:hAnsi="Times New Roman"/>
                <w:b/>
                <w:sz w:val="24"/>
                <w:szCs w:val="24"/>
              </w:rPr>
              <w:t>Это интересно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! 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 xml:space="preserve">Всего в русской литературе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есть 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три знаменитых писателя, носящих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фамилию Толстой. Поэтому, когда встречается фамилия Толстой,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нужно уточня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ть имя и отчество автора.</w:t>
            </w:r>
          </w:p>
          <w:p w:rsidR="002A3B8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-Что знаете об авторе?</w:t>
            </w:r>
          </w:p>
          <w:p w:rsidR="002A3B8F" w:rsidRPr="00D96DA0" w:rsidRDefault="002A3B8F" w:rsidP="00795E5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- Какие произведения Л.Н.Толстого мы уже прочитали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уроках литературного чтения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- Молодцы! Порядок на выставке навели, с автором определились.</w:t>
            </w:r>
          </w:p>
          <w:p w:rsidR="002A3B8F" w:rsidRPr="00400F7F" w:rsidRDefault="002A3B8F" w:rsidP="00795E5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2A3B8F" w:rsidRPr="00400F7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книжной выставке  представлены книги для детей Л.Н.Толстого. Но есть книга А.Н.Толстого «Золотой ключик или Приключения Буратино». Эта книга лишняя.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D96DA0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DA0">
              <w:rPr>
                <w:rFonts w:ascii="Times New Roman" w:hAnsi="Times New Roman"/>
                <w:sz w:val="24"/>
                <w:szCs w:val="24"/>
              </w:rPr>
              <w:t>Лев Николаевич Толстой родился 9 сентября 18</w:t>
            </w:r>
            <w:r>
              <w:rPr>
                <w:rFonts w:ascii="Times New Roman" w:hAnsi="Times New Roman"/>
                <w:sz w:val="24"/>
                <w:szCs w:val="24"/>
              </w:rPr>
              <w:t>28 года в усадьбе Ясная Поляна и т.д.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E056F4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E056F4">
              <w:rPr>
                <w:rFonts w:ascii="Times New Roman" w:hAnsi="Times New Roman"/>
                <w:sz w:val="24"/>
                <w:szCs w:val="24"/>
              </w:rPr>
              <w:t>Мы прочитали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«Два раза не умирать», «Кто прав?», «Правда всего дороже».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2A3B8F" w:rsidRPr="00BB5DE3" w:rsidRDefault="002A3B8F" w:rsidP="00BB5DE3">
            <w:pPr>
              <w:rPr>
                <w:rFonts w:ascii="Times New Roman" w:hAnsi="Times New Roman"/>
                <w:sz w:val="24"/>
                <w:szCs w:val="24"/>
              </w:rPr>
            </w:pPr>
            <w:r w:rsidRPr="00BB5DE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Познавательные:</w:t>
            </w:r>
            <w:r w:rsidRPr="00BB5D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3B8F" w:rsidRPr="00BB5DE3" w:rsidRDefault="002A3B8F" w:rsidP="00BB5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расширять</w:t>
            </w:r>
            <w:r w:rsidRPr="00BB5DE3">
              <w:rPr>
                <w:rFonts w:ascii="Times New Roman" w:hAnsi="Times New Roman"/>
                <w:sz w:val="24"/>
                <w:szCs w:val="24"/>
              </w:rPr>
              <w:t xml:space="preserve"> сво</w:t>
            </w:r>
            <w:r>
              <w:rPr>
                <w:rFonts w:ascii="Times New Roman" w:hAnsi="Times New Roman"/>
                <w:sz w:val="24"/>
                <w:szCs w:val="24"/>
              </w:rPr>
              <w:t>ю читатательскую компетентность</w:t>
            </w:r>
          </w:p>
          <w:p w:rsidR="002A3B8F" w:rsidRPr="00400F7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аргументировать свою позицию.</w:t>
            </w:r>
          </w:p>
          <w:p w:rsidR="002A3B8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8F" w:rsidRPr="00400F7F" w:rsidTr="00795E5F">
        <w:tc>
          <w:tcPr>
            <w:tcW w:w="2532" w:type="dxa"/>
          </w:tcPr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Первичное ч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тение и обсуждение произведения Л.Н.Толстого «Два товарища»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20" w:afterAutospacing="0" w:line="240" w:lineRule="atLeast"/>
            </w:pPr>
            <w:r w:rsidRPr="00350531">
              <w:rPr>
                <w:rStyle w:val="apple-converted-space"/>
                <w:iCs/>
              </w:rPr>
              <w:t>1</w:t>
            </w:r>
            <w:r w:rsidRPr="00400F7F">
              <w:rPr>
                <w:rStyle w:val="apple-converted-space"/>
                <w:b/>
                <w:iCs/>
              </w:rPr>
              <w:t>.</w:t>
            </w:r>
            <w:r w:rsidRPr="00400F7F">
              <w:t xml:space="preserve">-Обратите внимание на обложку этой книги. </w:t>
            </w:r>
          </w:p>
          <w:p w:rsidR="002A3B8F" w:rsidRPr="00350531" w:rsidRDefault="002A3B8F" w:rsidP="00795E5F">
            <w:pPr>
              <w:pStyle w:val="NormalWeb"/>
              <w:shd w:val="clear" w:color="auto" w:fill="FFFFFF"/>
              <w:spacing w:before="0" w:beforeAutospacing="0" w:after="120" w:afterAutospacing="0" w:line="240" w:lineRule="atLeast"/>
            </w:pPr>
            <w:r w:rsidRPr="00400F7F">
              <w:t>-Как вы думаете, о чём пойдёт речь в этом произведении?</w:t>
            </w:r>
            <w:r>
              <w:t xml:space="preserve"> </w:t>
            </w:r>
            <w:r w:rsidRPr="00400F7F">
              <w:t>Выскажите свои предположения.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</w:pPr>
            <w:r w:rsidRPr="00400F7F"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  <w:t xml:space="preserve">2.Мы познакомимся с произведением </w:t>
            </w:r>
            <w:r w:rsidRPr="00A552DE">
              <w:rPr>
                <w:rFonts w:ascii="Times New Roman" w:hAnsi="Times New Roman"/>
                <w:b/>
                <w:color w:val="28121E"/>
                <w:sz w:val="24"/>
                <w:szCs w:val="24"/>
                <w:lang w:eastAsia="ru-RU"/>
              </w:rPr>
              <w:t xml:space="preserve">Л.Н.Толстого </w:t>
            </w:r>
            <w:r w:rsidRPr="00350531">
              <w:rPr>
                <w:rFonts w:ascii="Times New Roman" w:hAnsi="Times New Roman"/>
                <w:b/>
                <w:color w:val="28121E"/>
                <w:sz w:val="24"/>
                <w:szCs w:val="24"/>
                <w:lang w:eastAsia="ru-RU"/>
              </w:rPr>
              <w:t>«Два товарища»</w:t>
            </w:r>
            <w:r>
              <w:rPr>
                <w:rFonts w:ascii="Times New Roman" w:hAnsi="Times New Roman"/>
                <w:b/>
                <w:color w:val="28121E"/>
                <w:sz w:val="24"/>
                <w:szCs w:val="24"/>
                <w:lang w:eastAsia="ru-RU"/>
              </w:rPr>
              <w:t xml:space="preserve">. </w:t>
            </w:r>
          </w:p>
          <w:p w:rsidR="002A3B8F" w:rsidRPr="00A31BB5" w:rsidRDefault="002A3B8F" w:rsidP="00795E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  <w:t>3.</w:t>
            </w:r>
            <w:r w:rsidRPr="00A31BB5">
              <w:rPr>
                <w:rFonts w:ascii="Times New Roman" w:hAnsi="Times New Roman"/>
                <w:b/>
                <w:sz w:val="24"/>
                <w:szCs w:val="24"/>
              </w:rPr>
              <w:t xml:space="preserve">Словарная работа. 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531"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 w:rsidRPr="00350531">
              <w:rPr>
                <w:rFonts w:ascii="Times New Roman" w:hAnsi="Times New Roman"/>
                <w:sz w:val="24"/>
                <w:szCs w:val="24"/>
              </w:rPr>
              <w:t>- Чтобы легко прочитать произведение, надо подготовиться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B8F" w:rsidRPr="00A31BB5" w:rsidRDefault="002A3B8F" w:rsidP="00795E5F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A31BB5">
              <w:rPr>
                <w:rFonts w:ascii="Times New Roman" w:hAnsi="Times New Roman"/>
                <w:sz w:val="24"/>
                <w:szCs w:val="24"/>
              </w:rPr>
              <w:t>Упражнение «Фотоглаз»</w:t>
            </w:r>
            <w:r w:rsidRPr="00A31BB5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  <w:p w:rsidR="002A3B8F" w:rsidRPr="00350531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350531">
              <w:t>Соедините половинки слов и п</w:t>
            </w:r>
            <w:r>
              <w:t>р</w:t>
            </w:r>
            <w:r w:rsidRPr="00350531">
              <w:t>очтите слитно: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400F7F">
              <w:t>ВЫ-СКО-ЧИЛ                    ПЕ-РЕ-СТАЛ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400F7F">
              <w:t>БРО-</w:t>
            </w:r>
            <w:r>
              <w:t>СИЛ-СЯ                     СМЕ-Ё</w:t>
            </w:r>
            <w:r w:rsidRPr="00400F7F">
              <w:t>Т-СЯ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400F7F">
              <w:t>СПРЯ-ТАЛ-СЯ                  В   О-ПА-СНОС-ТИ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400F7F">
              <w:t>ПРИ-ТВО-РИЛ-СЯ             УПАЛ  НАЗЕМЬ</w:t>
            </w:r>
          </w:p>
          <w:p w:rsidR="002A3B8F" w:rsidRPr="00350531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>
              <w:rPr>
                <w:rStyle w:val="Emphasis"/>
                <w:i w:val="0"/>
              </w:rPr>
              <w:t>-</w:t>
            </w:r>
            <w:r w:rsidRPr="00350531">
              <w:rPr>
                <w:rStyle w:val="Emphasis"/>
                <w:i w:val="0"/>
              </w:rPr>
              <w:t>Как понимаете «упал наземь»?</w:t>
            </w:r>
            <w:r w:rsidRPr="00350531">
              <w:rPr>
                <w:rStyle w:val="apple-converted-space"/>
                <w:i/>
                <w:iCs/>
              </w:rPr>
              <w:t> </w:t>
            </w:r>
            <w:r w:rsidRPr="00350531">
              <w:t>(на землю)</w:t>
            </w:r>
          </w:p>
          <w:p w:rsidR="002A3B8F" w:rsidRPr="00A31BB5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350531">
              <w:rPr>
                <w:rStyle w:val="Emphasis"/>
                <w:i w:val="0"/>
              </w:rPr>
              <w:t>-Объясните значение слова притворился</w:t>
            </w:r>
            <w:r w:rsidRPr="00350531">
              <w:rPr>
                <w:rStyle w:val="apple-converted-space"/>
                <w:i/>
                <w:iCs/>
              </w:rPr>
              <w:t> </w:t>
            </w:r>
            <w:r w:rsidRPr="00350531">
              <w:t>(принять какой-нибудь вид, чтобы обмануть кого-нибудь)</w:t>
            </w:r>
          </w:p>
          <w:p w:rsidR="002A3B8F" w:rsidRPr="00A31BB5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BB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A31BB5">
              <w:rPr>
                <w:rFonts w:ascii="Times New Roman" w:hAnsi="Times New Roman"/>
                <w:b/>
                <w:sz w:val="24"/>
                <w:szCs w:val="24"/>
              </w:rPr>
              <w:t>Первичное слушание</w:t>
            </w:r>
            <w:r w:rsidRPr="00A31B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Поведё</w:t>
            </w:r>
            <w:r>
              <w:rPr>
                <w:rFonts w:ascii="Times New Roman" w:hAnsi="Times New Roman"/>
                <w:sz w:val="24"/>
                <w:szCs w:val="24"/>
              </w:rPr>
              <w:t>т класс ….    Все читают про себя.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- Молодцы! Вы хорошо умеете слушать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A31BB5" w:rsidRDefault="002A3B8F" w:rsidP="00795E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1BB5">
              <w:rPr>
                <w:rFonts w:ascii="Times New Roman" w:hAnsi="Times New Roman"/>
                <w:sz w:val="24"/>
                <w:szCs w:val="24"/>
              </w:rPr>
              <w:t>5</w:t>
            </w:r>
            <w:r w:rsidRPr="00A31BB5">
              <w:rPr>
                <w:rFonts w:ascii="Times New Roman" w:hAnsi="Times New Roman"/>
                <w:b/>
                <w:sz w:val="24"/>
                <w:szCs w:val="24"/>
              </w:rPr>
              <w:t>.Беседа по выявлению первичного восприятия.</w:t>
            </w:r>
          </w:p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r w:rsidRPr="00400F7F">
              <w:t>Понравилась ли вам эта история? Что понравилось? Что не понравилось? Что вы почувствовали после чтения?</w:t>
            </w:r>
          </w:p>
          <w:p w:rsidR="002A3B8F" w:rsidRPr="00A31BB5" w:rsidRDefault="002A3B8F" w:rsidP="00795E5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</w:pPr>
          </w:p>
          <w:p w:rsidR="002A3B8F" w:rsidRPr="00A31BB5" w:rsidRDefault="002A3B8F" w:rsidP="00795E5F">
            <w:pPr>
              <w:pStyle w:val="NormalWeb"/>
              <w:shd w:val="clear" w:color="auto" w:fill="FFFFFF"/>
              <w:spacing w:before="0" w:beforeAutospacing="0" w:after="120" w:afterAutospacing="0" w:line="240" w:lineRule="atLeast"/>
              <w:rPr>
                <w:b/>
                <w:iCs/>
              </w:rPr>
            </w:pPr>
            <w:r w:rsidRPr="00A31BB5">
              <w:rPr>
                <w:iCs/>
              </w:rPr>
              <w:t>6.</w:t>
            </w:r>
            <w:r w:rsidRPr="00A31BB5">
              <w:rPr>
                <w:b/>
                <w:iCs/>
              </w:rPr>
              <w:t>Стадия осмысления.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Посмотрим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насколько вы запомнили факты нашей истории. </w:t>
            </w:r>
          </w:p>
          <w:p w:rsidR="002A3B8F" w:rsidRPr="00A552DE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«Самая внимательная пара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Pr="00A552DE">
              <w:rPr>
                <w:rFonts w:ascii="Times New Roman" w:hAnsi="Times New Roman"/>
                <w:sz w:val="24"/>
                <w:szCs w:val="24"/>
              </w:rPr>
              <w:t>(3 варианта ответов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интерактивной доске</w:t>
            </w:r>
            <w:r w:rsidRPr="00A552D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</w:rPr>
            </w:pPr>
            <w:r>
              <w:rPr>
                <w:rStyle w:val="Strong"/>
              </w:rPr>
              <w:t>1 вопрос</w:t>
            </w: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Где происходили события?</w:t>
            </w: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</w:rPr>
            </w:pP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</w:rPr>
            </w:pPr>
            <w:r>
              <w:rPr>
                <w:rStyle w:val="Strong"/>
              </w:rPr>
              <w:t>2 вопрос</w:t>
            </w: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</w:rPr>
            </w:pPr>
            <w:r w:rsidRPr="0086416B">
              <w:rPr>
                <w:rStyle w:val="Strong"/>
                <w:b w:val="0"/>
              </w:rPr>
              <w:t>Кто действующие герои рассказа?</w:t>
            </w:r>
            <w:r w:rsidRPr="0086416B">
              <w:rPr>
                <w:rStyle w:val="apple-converted-space"/>
                <w:b/>
                <w:bCs/>
              </w:rPr>
              <w:t> </w:t>
            </w: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b/>
                <w:i w:val="0"/>
              </w:rPr>
            </w:pPr>
          </w:p>
          <w:p w:rsidR="002A3B8F" w:rsidRPr="0086416B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b/>
                <w:i w:val="0"/>
              </w:rPr>
            </w:pPr>
            <w:r w:rsidRPr="0086416B">
              <w:rPr>
                <w:rStyle w:val="Emphasis"/>
                <w:b/>
                <w:i w:val="0"/>
              </w:rPr>
              <w:t>3 вопрос</w:t>
            </w: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С кем встретились мальчики?</w:t>
            </w: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</w:p>
          <w:p w:rsidR="002A3B8F" w:rsidRPr="0086416B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b/>
                <w:i w:val="0"/>
              </w:rPr>
            </w:pPr>
            <w:r w:rsidRPr="0086416B">
              <w:rPr>
                <w:rStyle w:val="Emphasis"/>
                <w:b/>
                <w:i w:val="0"/>
              </w:rPr>
              <w:t>4 вопрос</w:t>
            </w:r>
          </w:p>
          <w:p w:rsidR="002A3B8F" w:rsidRPr="0044414A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</w:rPr>
            </w:pPr>
            <w:r w:rsidRPr="0086416B">
              <w:rPr>
                <w:rStyle w:val="Strong"/>
                <w:b w:val="0"/>
              </w:rPr>
              <w:t xml:space="preserve">Как поступил первый мальчик? </w:t>
            </w: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b/>
                <w:i w:val="0"/>
              </w:rPr>
            </w:pP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b/>
                <w:i w:val="0"/>
              </w:rPr>
            </w:pP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b/>
                <w:i w:val="0"/>
              </w:rPr>
            </w:pPr>
            <w:r w:rsidRPr="0086416B">
              <w:rPr>
                <w:rStyle w:val="Emphasis"/>
                <w:b/>
                <w:i w:val="0"/>
              </w:rPr>
              <w:t>5 вопрос</w:t>
            </w:r>
          </w:p>
          <w:p w:rsidR="002A3B8F" w:rsidRPr="0044414A" w:rsidRDefault="002A3B8F" w:rsidP="00795E5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44414A">
              <w:rPr>
                <w:rStyle w:val="Strong"/>
                <w:b w:val="0"/>
              </w:rPr>
              <w:t>Как поступил второй мальчик?</w:t>
            </w:r>
          </w:p>
          <w:p w:rsidR="002A3B8F" w:rsidRPr="0086416B" w:rsidRDefault="002A3B8F" w:rsidP="00795E5F">
            <w:pPr>
              <w:pStyle w:val="NormalWeb"/>
              <w:spacing w:before="0" w:beforeAutospacing="0" w:after="0" w:afterAutospacing="0"/>
              <w:rPr>
                <w:b/>
                <w:i/>
              </w:rPr>
            </w:pP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b/>
                <w:i w:val="0"/>
              </w:rPr>
            </w:pP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b/>
                <w:i w:val="0"/>
              </w:rPr>
            </w:pPr>
          </w:p>
          <w:p w:rsidR="002A3B8F" w:rsidRPr="0086416B" w:rsidRDefault="002A3B8F" w:rsidP="00795E5F">
            <w:pPr>
              <w:pStyle w:val="NormalWeb"/>
              <w:spacing w:before="0" w:beforeAutospacing="0" w:after="0" w:afterAutospacing="0"/>
              <w:rPr>
                <w:b/>
                <w:i/>
              </w:rPr>
            </w:pPr>
            <w:r w:rsidRPr="0086416B">
              <w:rPr>
                <w:rStyle w:val="Emphasis"/>
                <w:b/>
                <w:i w:val="0"/>
              </w:rPr>
              <w:t>6 вопрос</w:t>
            </w:r>
          </w:p>
          <w:p w:rsidR="002A3B8F" w:rsidRPr="0044414A" w:rsidRDefault="002A3B8F" w:rsidP="00795E5F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44414A">
              <w:rPr>
                <w:rStyle w:val="Strong"/>
                <w:b w:val="0"/>
              </w:rPr>
              <w:t>Как</w:t>
            </w:r>
            <w:r>
              <w:rPr>
                <w:rStyle w:val="Strong"/>
                <w:b w:val="0"/>
              </w:rPr>
              <w:t xml:space="preserve"> повёл себя медведь</w:t>
            </w:r>
            <w:r w:rsidRPr="0044414A">
              <w:rPr>
                <w:rStyle w:val="Strong"/>
                <w:b w:val="0"/>
              </w:rPr>
              <w:t>?</w:t>
            </w:r>
          </w:p>
          <w:p w:rsidR="002A3B8F" w:rsidRPr="00400F7F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</w:rPr>
            </w:pPr>
          </w:p>
          <w:p w:rsidR="002A3B8F" w:rsidRDefault="002A3B8F" w:rsidP="00795E5F">
            <w:pPr>
              <w:pStyle w:val="NormalWeb"/>
              <w:spacing w:after="0"/>
            </w:pPr>
            <w:r w:rsidRPr="005C6894">
              <w:rPr>
                <w:rStyle w:val="Strong"/>
                <w:b w:val="0"/>
              </w:rPr>
              <w:t>2.</w:t>
            </w:r>
            <w:r>
              <w:rPr>
                <w:rStyle w:val="Strong"/>
                <w:b w:val="0"/>
              </w:rPr>
              <w:t xml:space="preserve"> </w:t>
            </w:r>
            <w:r w:rsidRPr="005C6894">
              <w:rPr>
                <w:rStyle w:val="Strong"/>
                <w:b w:val="0"/>
              </w:rPr>
              <w:t xml:space="preserve">Проверка: </w:t>
            </w:r>
            <w:r w:rsidRPr="0044414A">
              <w:rPr>
                <w:color w:val="000000"/>
                <w:sz w:val="120"/>
                <w:szCs w:val="120"/>
              </w:rPr>
              <w:t xml:space="preserve"> </w:t>
            </w:r>
            <w:r w:rsidRPr="0044414A">
              <w:t>БАВБА АБВ</w:t>
            </w:r>
            <w:r>
              <w:t xml:space="preserve"> </w:t>
            </w:r>
          </w:p>
          <w:p w:rsidR="002A3B8F" w:rsidRDefault="002A3B8F" w:rsidP="00795E5F">
            <w:pPr>
              <w:pStyle w:val="NormalWeb"/>
              <w:spacing w:after="0"/>
            </w:pPr>
            <w:r>
              <w:t>- Поднимите пары «домики», если у вас не было ошибок. Молодцы! Вы внимательные слушатели и читатели.</w:t>
            </w:r>
          </w:p>
          <w:p w:rsidR="002A3B8F" w:rsidRPr="0044414A" w:rsidRDefault="002A3B8F" w:rsidP="00795E5F">
            <w:pPr>
              <w:pStyle w:val="NormalWeb"/>
              <w:spacing w:after="0"/>
              <w:rPr>
                <w:bCs/>
              </w:rPr>
            </w:pPr>
          </w:p>
        </w:tc>
        <w:tc>
          <w:tcPr>
            <w:tcW w:w="3740" w:type="dxa"/>
          </w:tcPr>
          <w:p w:rsidR="002A3B8F" w:rsidRPr="00400F7F" w:rsidRDefault="002A3B8F" w:rsidP="00795E5F">
            <w:pPr>
              <w:spacing w:after="0" w:line="240" w:lineRule="auto"/>
              <w:ind w:firstLine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видим медведя и двух мальчиков.</w:t>
            </w: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205836" w:rsidRDefault="002A3B8F" w:rsidP="00795E5F">
            <w:pPr>
              <w:spacing w:after="0" w:line="240" w:lineRule="auto"/>
              <w:ind w:left="2" w:hanging="110"/>
              <w:rPr>
                <w:rFonts w:ascii="Times New Roman" w:hAnsi="Times New Roman"/>
                <w:sz w:val="24"/>
                <w:szCs w:val="24"/>
              </w:rPr>
            </w:pPr>
            <w:r w:rsidRPr="00205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Учащиеся читают слова сначала по слогам, затем целым словом.</w:t>
            </w: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Pr="00205836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836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/>
                <w:sz w:val="24"/>
                <w:szCs w:val="24"/>
              </w:rPr>
              <w:t>работают над значением слов из текста.</w:t>
            </w: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Pr="00A31BB5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A31BB5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итает один ученик. Все внимательно читают «вслед».</w:t>
            </w: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Pr="00A31BB5" w:rsidRDefault="002A3B8F" w:rsidP="00795E5F">
            <w:pPr>
              <w:spacing w:after="0" w:line="240" w:lineRule="auto"/>
              <w:ind w:right="1982" w:firstLine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A31BB5">
              <w:rPr>
                <w:rFonts w:ascii="Times New Roman" w:hAnsi="Times New Roman"/>
                <w:sz w:val="24"/>
                <w:szCs w:val="24"/>
              </w:rPr>
              <w:t>высказывают своё мнение.</w:t>
            </w:r>
          </w:p>
          <w:p w:rsidR="002A3B8F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3B8F" w:rsidRPr="00A31BB5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0F7F">
              <w:rPr>
                <w:rFonts w:ascii="Times New Roman" w:hAnsi="Times New Roman"/>
                <w:sz w:val="24"/>
                <w:szCs w:val="24"/>
                <w:u w:val="single"/>
              </w:rPr>
              <w:t>Образец ответа.</w:t>
            </w:r>
          </w:p>
          <w:p w:rsidR="002A3B8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4414A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44414A">
              <w:rPr>
                <w:rFonts w:ascii="Times New Roman" w:hAnsi="Times New Roman"/>
                <w:sz w:val="24"/>
                <w:szCs w:val="24"/>
              </w:rPr>
              <w:t>А) в саду</w:t>
            </w:r>
          </w:p>
          <w:p w:rsidR="002A3B8F" w:rsidRPr="00A31BB5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b/>
                <w:sz w:val="24"/>
                <w:szCs w:val="24"/>
              </w:rPr>
            </w:pPr>
            <w:r w:rsidRPr="00A31BB5">
              <w:rPr>
                <w:rFonts w:ascii="Times New Roman" w:hAnsi="Times New Roman"/>
                <w:b/>
                <w:sz w:val="24"/>
                <w:szCs w:val="24"/>
              </w:rPr>
              <w:t>Б) в лесу</w:t>
            </w:r>
          </w:p>
          <w:p w:rsidR="002A3B8F" w:rsidRPr="0044414A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44414A">
              <w:rPr>
                <w:rFonts w:ascii="Times New Roman" w:hAnsi="Times New Roman"/>
                <w:sz w:val="24"/>
                <w:szCs w:val="24"/>
              </w:rPr>
              <w:t>В) в поле</w:t>
            </w:r>
          </w:p>
          <w:p w:rsidR="002A3B8F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A31BB5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b/>
                <w:sz w:val="24"/>
                <w:szCs w:val="24"/>
              </w:rPr>
            </w:pPr>
            <w:r w:rsidRPr="00A31BB5">
              <w:rPr>
                <w:rFonts w:ascii="Times New Roman" w:hAnsi="Times New Roman"/>
                <w:b/>
                <w:sz w:val="24"/>
                <w:szCs w:val="24"/>
              </w:rPr>
              <w:t>А) два мальчика</w:t>
            </w:r>
          </w:p>
          <w:p w:rsidR="002A3B8F" w:rsidRPr="0044414A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44414A">
              <w:rPr>
                <w:rFonts w:ascii="Times New Roman" w:hAnsi="Times New Roman"/>
                <w:sz w:val="24"/>
                <w:szCs w:val="24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414A">
              <w:rPr>
                <w:rFonts w:ascii="Times New Roman" w:hAnsi="Times New Roman"/>
                <w:sz w:val="24"/>
                <w:szCs w:val="24"/>
              </w:rPr>
              <w:t>один мальчик</w:t>
            </w:r>
          </w:p>
          <w:p w:rsidR="002A3B8F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44414A">
              <w:rPr>
                <w:rFonts w:ascii="Times New Roman" w:hAnsi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414A">
              <w:rPr>
                <w:rFonts w:ascii="Times New Roman" w:hAnsi="Times New Roman"/>
                <w:sz w:val="24"/>
                <w:szCs w:val="24"/>
              </w:rPr>
              <w:t>взрослые</w:t>
            </w:r>
          </w:p>
          <w:p w:rsidR="002A3B8F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4414A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44414A">
              <w:rPr>
                <w:rFonts w:ascii="Times New Roman" w:hAnsi="Times New Roman"/>
                <w:sz w:val="24"/>
                <w:szCs w:val="24"/>
              </w:rPr>
              <w:t>А) с волком</w:t>
            </w:r>
          </w:p>
          <w:p w:rsidR="002A3B8F" w:rsidRPr="0044414A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44414A">
              <w:rPr>
                <w:rFonts w:ascii="Times New Roman" w:hAnsi="Times New Roman"/>
                <w:sz w:val="24"/>
                <w:szCs w:val="24"/>
              </w:rPr>
              <w:t>Б) с лисой</w:t>
            </w:r>
          </w:p>
          <w:p w:rsidR="002A3B8F" w:rsidRPr="00A31BB5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b/>
                <w:sz w:val="24"/>
                <w:szCs w:val="24"/>
              </w:rPr>
            </w:pPr>
            <w:r w:rsidRPr="00A31BB5">
              <w:rPr>
                <w:rFonts w:ascii="Times New Roman" w:hAnsi="Times New Roman"/>
                <w:b/>
                <w:sz w:val="24"/>
                <w:szCs w:val="24"/>
              </w:rPr>
              <w:t>В) с медведем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4414A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44414A">
              <w:rPr>
                <w:rFonts w:ascii="Times New Roman" w:hAnsi="Times New Roman"/>
                <w:sz w:val="24"/>
                <w:szCs w:val="24"/>
              </w:rPr>
              <w:t>А) убежал</w:t>
            </w:r>
          </w:p>
          <w:p w:rsidR="002A3B8F" w:rsidRPr="00A31BB5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b/>
                <w:sz w:val="24"/>
                <w:szCs w:val="24"/>
              </w:rPr>
            </w:pPr>
            <w:r w:rsidRPr="00A31BB5">
              <w:rPr>
                <w:rFonts w:ascii="Times New Roman" w:hAnsi="Times New Roman"/>
                <w:b/>
                <w:sz w:val="24"/>
                <w:szCs w:val="24"/>
              </w:rPr>
              <w:t xml:space="preserve">Б) влез на дерево </w:t>
            </w:r>
          </w:p>
          <w:p w:rsidR="002A3B8F" w:rsidRPr="0044414A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44414A">
              <w:rPr>
                <w:rFonts w:ascii="Times New Roman" w:hAnsi="Times New Roman"/>
                <w:sz w:val="24"/>
                <w:szCs w:val="24"/>
              </w:rPr>
              <w:t>В) спрятался в кусты</w:t>
            </w:r>
          </w:p>
          <w:p w:rsidR="002A3B8F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A31BB5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b/>
                <w:sz w:val="24"/>
                <w:szCs w:val="24"/>
              </w:rPr>
            </w:pPr>
            <w:r w:rsidRPr="00A31BB5">
              <w:rPr>
                <w:rFonts w:ascii="Times New Roman" w:hAnsi="Times New Roman"/>
                <w:b/>
                <w:sz w:val="24"/>
                <w:szCs w:val="24"/>
              </w:rPr>
              <w:t>А) упал наземь</w:t>
            </w:r>
          </w:p>
          <w:p w:rsidR="002A3B8F" w:rsidRPr="0044414A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44414A">
              <w:rPr>
                <w:rFonts w:ascii="Times New Roman" w:hAnsi="Times New Roman"/>
                <w:sz w:val="24"/>
                <w:szCs w:val="24"/>
              </w:rPr>
              <w:t>Б) влез на дерево</w:t>
            </w:r>
          </w:p>
          <w:p w:rsidR="002A3B8F" w:rsidRPr="0044414A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44414A">
              <w:rPr>
                <w:rFonts w:ascii="Times New Roman" w:hAnsi="Times New Roman"/>
                <w:sz w:val="24"/>
                <w:szCs w:val="24"/>
              </w:rPr>
              <w:t>В) спрятался в кусты</w:t>
            </w:r>
          </w:p>
          <w:p w:rsidR="002A3B8F" w:rsidRPr="0044414A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A31BB5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b/>
                <w:sz w:val="24"/>
                <w:szCs w:val="24"/>
              </w:rPr>
            </w:pPr>
            <w:r w:rsidRPr="00A31BB5">
              <w:rPr>
                <w:rFonts w:ascii="Times New Roman" w:hAnsi="Times New Roman"/>
                <w:b/>
                <w:sz w:val="24"/>
                <w:szCs w:val="24"/>
              </w:rPr>
              <w:t>А) понюхал</w:t>
            </w:r>
          </w:p>
          <w:p w:rsidR="002A3B8F" w:rsidRPr="00A31BB5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b/>
                <w:sz w:val="24"/>
                <w:szCs w:val="24"/>
              </w:rPr>
            </w:pPr>
            <w:r w:rsidRPr="00A31BB5">
              <w:rPr>
                <w:rFonts w:ascii="Times New Roman" w:hAnsi="Times New Roman"/>
                <w:b/>
                <w:sz w:val="24"/>
                <w:szCs w:val="24"/>
              </w:rPr>
              <w:t>Б) подумал</w:t>
            </w:r>
          </w:p>
          <w:p w:rsidR="002A3B8F" w:rsidRPr="0044414A" w:rsidRDefault="002A3B8F" w:rsidP="00795E5F">
            <w:pPr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A31BB5">
              <w:rPr>
                <w:rFonts w:ascii="Times New Roman" w:hAnsi="Times New Roman"/>
                <w:b/>
                <w:sz w:val="24"/>
                <w:szCs w:val="24"/>
              </w:rPr>
              <w:t>В) отошёл</w:t>
            </w:r>
          </w:p>
          <w:p w:rsidR="002A3B8F" w:rsidRPr="00400F7F" w:rsidRDefault="002A3B8F" w:rsidP="00795E5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2A3B8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A3B8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 xml:space="preserve">проявлять активность в решении познавательной задачи, </w:t>
            </w:r>
          </w:p>
          <w:p w:rsidR="002A3B8F" w:rsidRPr="00400F7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аргументировать свою позицию</w:t>
            </w:r>
          </w:p>
          <w:p w:rsidR="002A3B8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A3B8F" w:rsidRPr="00400F7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 xml:space="preserve">осуществлять поиск и </w:t>
            </w:r>
            <w:r>
              <w:rPr>
                <w:rFonts w:ascii="Times New Roman" w:hAnsi="Times New Roman"/>
                <w:sz w:val="24"/>
                <w:szCs w:val="24"/>
              </w:rPr>
              <w:t>выделять необходимую информацию</w:t>
            </w:r>
          </w:p>
          <w:p w:rsidR="002A3B8F" w:rsidRPr="00400F7F" w:rsidRDefault="002A3B8F" w:rsidP="00795E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</w:p>
          <w:p w:rsidR="002A3B8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принимать и с</w:t>
            </w:r>
            <w:r>
              <w:rPr>
                <w:rFonts w:ascii="Times New Roman" w:hAnsi="Times New Roman"/>
                <w:sz w:val="24"/>
                <w:szCs w:val="24"/>
              </w:rPr>
              <w:t>охранять учебную цель и задачу</w:t>
            </w:r>
          </w:p>
          <w:p w:rsidR="002A3B8F" w:rsidRPr="00400F7F" w:rsidRDefault="002A3B8F" w:rsidP="00795E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</w:p>
          <w:p w:rsidR="002A3B8F" w:rsidRPr="00400F7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выражать свои чувства, мысли, </w:t>
            </w:r>
          </w:p>
          <w:p w:rsidR="002A3B8F" w:rsidRPr="00400F7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проявлять эмоциональную реа</w:t>
            </w:r>
            <w:r>
              <w:rPr>
                <w:rFonts w:ascii="Times New Roman" w:hAnsi="Times New Roman"/>
                <w:sz w:val="24"/>
                <w:szCs w:val="24"/>
              </w:rPr>
              <w:t>кцию на текст, адекватную тексту</w:t>
            </w:r>
          </w:p>
          <w:p w:rsidR="002A3B8F" w:rsidRPr="00400F7F" w:rsidRDefault="002A3B8F" w:rsidP="00BB5D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8F" w:rsidRPr="00400F7F" w:rsidTr="00795E5F">
        <w:tc>
          <w:tcPr>
            <w:tcW w:w="2532" w:type="dxa"/>
          </w:tcPr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6.Вторичное ч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тение и обсуждение произведения Л.Н.Толстого «Два товарища</w:t>
            </w:r>
          </w:p>
        </w:tc>
        <w:tc>
          <w:tcPr>
            <w:tcW w:w="5606" w:type="dxa"/>
          </w:tcPr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b/>
              </w:rPr>
            </w:pPr>
            <w:r>
              <w:rPr>
                <w:rStyle w:val="Strong"/>
              </w:rPr>
              <w:t>1</w:t>
            </w:r>
            <w:r w:rsidRPr="00400F7F">
              <w:rPr>
                <w:rStyle w:val="Strong"/>
              </w:rPr>
              <w:t>.</w:t>
            </w:r>
            <w:r>
              <w:rPr>
                <w:b/>
              </w:rPr>
              <w:t>Вторичное чтение сказки (3-4 человека).</w:t>
            </w:r>
          </w:p>
          <w:p w:rsidR="002A3B8F" w:rsidRPr="005C6894" w:rsidRDefault="002A3B8F" w:rsidP="00795E5F">
            <w:pPr>
              <w:pStyle w:val="NormalWeb"/>
              <w:spacing w:before="0" w:beforeAutospacing="0" w:after="0" w:afterAutospacing="0"/>
            </w:pPr>
            <w:r w:rsidRPr="005C6894">
              <w:t>Выбор лучшего   чтеца.</w:t>
            </w:r>
          </w:p>
          <w:p w:rsidR="002A3B8F" w:rsidRPr="00400F7F" w:rsidRDefault="002A3B8F" w:rsidP="00795E5F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  <w:p w:rsidR="002A3B8F" w:rsidRPr="00400F7F" w:rsidRDefault="002A3B8F" w:rsidP="00795E5F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>
              <w:rPr>
                <w:rStyle w:val="Strong"/>
              </w:rPr>
              <w:t>2</w:t>
            </w:r>
            <w:r w:rsidRPr="00400F7F">
              <w:rPr>
                <w:rStyle w:val="Strong"/>
              </w:rPr>
              <w:t>. Вопросы по тексту, помогающие понять героев:</w:t>
            </w:r>
          </w:p>
          <w:p w:rsidR="002A3B8F" w:rsidRPr="00400F7F" w:rsidRDefault="002A3B8F" w:rsidP="00795E5F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0F7F">
              <w:rPr>
                <w:rFonts w:ascii="Times New Roman" w:hAnsi="Times New Roman"/>
                <w:sz w:val="24"/>
                <w:szCs w:val="24"/>
                <w:lang w:eastAsia="ru-RU"/>
              </w:rPr>
              <w:t>-Давайте  дад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 характеристику  нашим героям</w:t>
            </w:r>
            <w:r w:rsidRPr="0040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2A3B8F" w:rsidRPr="00BA4390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  <w:r w:rsidRPr="00400F7F">
              <w:rPr>
                <w:rStyle w:val="Strong"/>
              </w:rPr>
              <w:t xml:space="preserve">«Кто примером может быть?» </w:t>
            </w:r>
            <w:r w:rsidRPr="00BA4390">
              <w:rPr>
                <w:rStyle w:val="Strong"/>
                <w:b w:val="0"/>
              </w:rPr>
              <w:t>(на доске имена прилагательные нужно распределить к нужному мальчику)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>
              <w:rPr>
                <w:rStyle w:val="Strong"/>
              </w:rPr>
              <w:t xml:space="preserve">Мальчик 1    </w:t>
            </w:r>
            <w:r w:rsidRPr="00400F7F">
              <w:rPr>
                <w:rStyle w:val="Strong"/>
              </w:rPr>
              <w:t xml:space="preserve"> и</w:t>
            </w:r>
            <w:r>
              <w:rPr>
                <w:rStyle w:val="Strong"/>
              </w:rPr>
              <w:t xml:space="preserve"> </w:t>
            </w:r>
            <w:r w:rsidRPr="00400F7F">
              <w:rPr>
                <w:rStyle w:val="Strong"/>
              </w:rPr>
              <w:t xml:space="preserve">  Мальчик </w:t>
            </w:r>
            <w:r>
              <w:rPr>
                <w:rStyle w:val="Strong"/>
              </w:rPr>
              <w:t>2</w:t>
            </w:r>
          </w:p>
          <w:p w:rsidR="002A3B8F" w:rsidRPr="00795C7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  <w:r w:rsidRPr="00795C7F">
              <w:rPr>
                <w:rStyle w:val="Strong"/>
                <w:b w:val="0"/>
              </w:rPr>
              <w:t>- Какие слова-характеристики им подходят</w:t>
            </w:r>
            <w:r>
              <w:rPr>
                <w:rStyle w:val="Strong"/>
                <w:b w:val="0"/>
              </w:rPr>
              <w:t>? Почему?</w:t>
            </w:r>
          </w:p>
          <w:p w:rsidR="002A3B8F" w:rsidRPr="0055756E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  <w:r w:rsidRPr="0055756E">
              <w:rPr>
                <w:rStyle w:val="Strong"/>
                <w:b w:val="0"/>
              </w:rPr>
              <w:t>смелый                           герой</w:t>
            </w:r>
          </w:p>
          <w:p w:rsidR="002A3B8F" w:rsidRPr="0055756E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  <w:r w:rsidRPr="0055756E">
              <w:rPr>
                <w:rStyle w:val="Strong"/>
                <w:b w:val="0"/>
              </w:rPr>
              <w:t>находчивый                   надёжный</w:t>
            </w:r>
          </w:p>
          <w:p w:rsidR="002A3B8F" w:rsidRPr="0055756E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  <w:r w:rsidRPr="0055756E">
              <w:rPr>
                <w:rStyle w:val="Strong"/>
                <w:b w:val="0"/>
              </w:rPr>
              <w:t>трус                                  насмешливый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400F7F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795C7F">
              <w:t xml:space="preserve">Как вы думаете,  почему Лев Николаевич Толстой назвал свое произведение «Два товарища», а не </w:t>
            </w:r>
            <w:r>
              <w:t>«Д</w:t>
            </w:r>
            <w:r w:rsidRPr="00795C7F">
              <w:t>ва друга</w:t>
            </w:r>
            <w:r>
              <w:t>»?</w:t>
            </w:r>
            <w:r w:rsidRPr="00400F7F">
              <w:rPr>
                <w:color w:val="333333"/>
              </w:rPr>
              <w:t xml:space="preserve"> </w:t>
            </w:r>
            <w:r w:rsidRPr="00400F7F">
              <w:t>Объясните свой ответ.</w:t>
            </w:r>
          </w:p>
          <w:p w:rsidR="002A3B8F" w:rsidRPr="00795C7F" w:rsidRDefault="002A3B8F" w:rsidP="00795E5F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795C7F">
              <w:rPr>
                <w:rFonts w:ascii="Times New Roman" w:hAnsi="Times New Roman"/>
                <w:sz w:val="24"/>
                <w:szCs w:val="24"/>
                <w:lang w:eastAsia="ru-RU"/>
              </w:rPr>
              <w:t>Хотели бы вы иметь таких товарищей?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Почему?</w:t>
            </w: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  <w:r w:rsidRPr="00795C7F">
              <w:t>-Можно ли эту историю назвать поучительной, чему она учит?</w:t>
            </w:r>
          </w:p>
          <w:p w:rsidR="002A3B8F" w:rsidRDefault="002A3B8F" w:rsidP="00795E5F">
            <w:pPr>
              <w:pStyle w:val="ListParagraph"/>
              <w:ind w:left="0"/>
            </w:pPr>
          </w:p>
          <w:p w:rsidR="002A3B8F" w:rsidRDefault="002A3B8F" w:rsidP="00795E5F">
            <w:pPr>
              <w:pStyle w:val="ListParagraph"/>
              <w:ind w:left="0"/>
            </w:pPr>
            <w:r w:rsidRPr="00795C7F">
              <w:t>- А как бы вы сами поступили в похожей ситуации?</w:t>
            </w:r>
            <w:r w:rsidRPr="00400F7F">
              <w:br/>
            </w:r>
          </w:p>
          <w:p w:rsidR="002A3B8F" w:rsidRPr="00BA4390" w:rsidRDefault="002A3B8F" w:rsidP="00795E5F">
            <w:pPr>
              <w:pStyle w:val="ListParagraph"/>
              <w:ind w:left="0"/>
            </w:pPr>
            <w:r>
              <w:rPr>
                <w:shd w:val="clear" w:color="auto" w:fill="FFFFFF"/>
              </w:rPr>
              <w:t>3.</w:t>
            </w:r>
            <w:r w:rsidRPr="00795C7F">
              <w:rPr>
                <w:shd w:val="clear" w:color="auto" w:fill="FFFFFF"/>
              </w:rPr>
              <w:t xml:space="preserve">Мы с вами договорились составить </w:t>
            </w:r>
            <w:r w:rsidRPr="00795C7F">
              <w:rPr>
                <w:b/>
                <w:shd w:val="clear" w:color="auto" w:fill="FFFFFF"/>
              </w:rPr>
              <w:t>«Копилку качеств настоящего друга»</w:t>
            </w:r>
            <w:r w:rsidRPr="00795C7F">
              <w:rPr>
                <w:shd w:val="clear" w:color="auto" w:fill="FFFFFF"/>
              </w:rPr>
              <w:t xml:space="preserve"> и после прочтения очередного произведения из раздела «Что такое хорошо и что такое плохо?» записывать то качество, которое должно быть у друга.       </w:t>
            </w:r>
          </w:p>
          <w:p w:rsidR="002A3B8F" w:rsidRPr="00E300CB" w:rsidRDefault="002A3B8F" w:rsidP="00795E5F">
            <w:pPr>
              <w:pStyle w:val="NormalWeb"/>
              <w:spacing w:line="270" w:lineRule="atLeast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- </w:t>
            </w:r>
            <w:r w:rsidRPr="00795C7F">
              <w:rPr>
                <w:bCs/>
                <w:shd w:val="clear" w:color="auto" w:fill="FFFFFF"/>
              </w:rPr>
              <w:t xml:space="preserve">Какие </w:t>
            </w:r>
            <w:r w:rsidRPr="00795C7F">
              <w:rPr>
                <w:bCs/>
                <w:u w:val="single"/>
                <w:shd w:val="clear" w:color="auto" w:fill="FFFFFF"/>
              </w:rPr>
              <w:t>слова сегодня</w:t>
            </w:r>
            <w:r w:rsidRPr="00795C7F">
              <w:rPr>
                <w:bCs/>
                <w:shd w:val="clear" w:color="auto" w:fill="FFFFFF"/>
              </w:rPr>
              <w:t xml:space="preserve"> можно дописать в нашу «Копилку»?</w:t>
            </w:r>
          </w:p>
          <w:p w:rsidR="002A3B8F" w:rsidRPr="00400F7F" w:rsidRDefault="002A3B8F" w:rsidP="00795E5F">
            <w:pPr>
              <w:pStyle w:val="ListParagraph"/>
              <w:ind w:left="0"/>
            </w:pPr>
            <w:r w:rsidRPr="00400F7F">
              <w:t xml:space="preserve">Я вас </w:t>
            </w:r>
            <w:r>
              <w:t xml:space="preserve">считаю своими друзьями и предлагаю </w:t>
            </w:r>
            <w:r w:rsidRPr="00400F7F">
              <w:t>вместе про</w:t>
            </w:r>
            <w:r>
              <w:t>гуляться</w:t>
            </w:r>
            <w:r w:rsidRPr="00400F7F">
              <w:t>!</w:t>
            </w:r>
          </w:p>
          <w:p w:rsidR="002A3B8F" w:rsidRPr="00400F7F" w:rsidRDefault="002A3B8F" w:rsidP="00795E5F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Двигательная ф</w:t>
            </w:r>
            <w:r w:rsidRPr="00400F7F">
              <w:rPr>
                <w:b/>
              </w:rPr>
              <w:t>изминутка «Как идёшь»</w:t>
            </w:r>
          </w:p>
          <w:p w:rsidR="002A3B8F" w:rsidRPr="00400F7F" w:rsidRDefault="002A3B8F" w:rsidP="00795E5F">
            <w:pPr>
              <w:pStyle w:val="ListParagraph"/>
              <w:ind w:left="0"/>
            </w:pPr>
          </w:p>
        </w:tc>
        <w:tc>
          <w:tcPr>
            <w:tcW w:w="3740" w:type="dxa"/>
          </w:tcPr>
          <w:p w:rsidR="002A3B8F" w:rsidRPr="00A31BB5" w:rsidRDefault="002A3B8F" w:rsidP="00795E5F">
            <w:pPr>
              <w:pStyle w:val="NormalWeb"/>
              <w:spacing w:before="0" w:beforeAutospacing="0" w:after="0" w:afterAutospacing="0"/>
            </w:pPr>
            <w:r w:rsidRPr="00A31BB5">
              <w:t>Читают учащиеся по абзацам.</w:t>
            </w:r>
          </w:p>
          <w:p w:rsidR="002A3B8F" w:rsidRPr="00400F7F" w:rsidRDefault="002A3B8F" w:rsidP="00795E5F">
            <w:pPr>
              <w:pStyle w:val="NormalWeb"/>
              <w:shd w:val="clear" w:color="auto" w:fill="FFFFFF"/>
              <w:spacing w:before="0" w:beforeAutospacing="0" w:after="120" w:afterAutospacing="0" w:line="240" w:lineRule="atLeast"/>
            </w:pPr>
            <w:r w:rsidRPr="00400F7F">
              <w:t>Оценивание чтения детьми (громкость, безошибочность, выразительность).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выходят к интерактивной доске и ставят слова в нужное место.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55756E" w:rsidRDefault="002A3B8F" w:rsidP="00795E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 говорит о мальчиках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усмешкой, иронией. В</w:t>
            </w:r>
            <w:r w:rsidRPr="00BA4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так друзья! В беде выяснилось</w:t>
            </w:r>
            <w:r w:rsidRPr="00BA439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что дружба не настоящая</w:t>
            </w:r>
            <w:r w:rsidRPr="00BA439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55756E" w:rsidRDefault="002A3B8F" w:rsidP="00795E5F">
            <w:pPr>
              <w:spacing w:after="0" w:line="240" w:lineRule="auto"/>
              <w:rPr>
                <w:rFonts w:ascii="Times New Roman" w:hAnsi="Times New Roman"/>
                <w:color w:val="28121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учит н</w:t>
            </w:r>
            <w:r w:rsidRPr="0055756E">
              <w:rPr>
                <w:rFonts w:ascii="Times New Roman" w:hAnsi="Times New Roman"/>
                <w:sz w:val="24"/>
                <w:szCs w:val="24"/>
              </w:rPr>
              <w:t>е бросать друзей в беде.</w:t>
            </w:r>
          </w:p>
          <w:p w:rsidR="002A3B8F" w:rsidRDefault="002A3B8F" w:rsidP="00795E5F">
            <w:pPr>
              <w:spacing w:after="0" w:line="240" w:lineRule="auto"/>
              <w:rPr>
                <w:shd w:val="clear" w:color="auto" w:fill="FFFFFF"/>
              </w:rPr>
            </w:pPr>
            <w:r w:rsidRPr="00400F7F">
              <w:rPr>
                <w:shd w:val="clear" w:color="auto" w:fill="FFFFFF"/>
              </w:rPr>
              <w:t xml:space="preserve"> 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было позвать бежать с собой, помочь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влезть на </w:t>
            </w:r>
            <w:r>
              <w:rPr>
                <w:rFonts w:ascii="Times New Roman" w:hAnsi="Times New Roman"/>
                <w:sz w:val="24"/>
                <w:szCs w:val="24"/>
              </w:rPr>
              <w:t>дерево…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pStyle w:val="NormalWeb"/>
              <w:spacing w:line="270" w:lineRule="atLeast"/>
              <w:rPr>
                <w:shd w:val="clear" w:color="auto" w:fill="FFFFFF"/>
              </w:rPr>
            </w:pPr>
          </w:p>
          <w:p w:rsidR="002A3B8F" w:rsidRDefault="002A3B8F" w:rsidP="00795E5F">
            <w:pPr>
              <w:pStyle w:val="NormalWeb"/>
              <w:spacing w:line="270" w:lineRule="atLeast"/>
              <w:rPr>
                <w:shd w:val="clear" w:color="auto" w:fill="FFFFFF"/>
              </w:rPr>
            </w:pPr>
          </w:p>
          <w:p w:rsidR="002A3B8F" w:rsidRPr="00400F7F" w:rsidRDefault="002A3B8F" w:rsidP="00795E5F">
            <w:pPr>
              <w:pStyle w:val="NormalWeb"/>
              <w:spacing w:line="27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Можно дополнить нашу «Копилку» словами н</w:t>
            </w:r>
            <w:r w:rsidRPr="00400F7F">
              <w:rPr>
                <w:shd w:val="clear" w:color="auto" w:fill="FFFFFF"/>
              </w:rPr>
              <w:t>адёжный</w:t>
            </w:r>
            <w:r>
              <w:rPr>
                <w:shd w:val="clear" w:color="auto" w:fill="FFFFFF"/>
              </w:rPr>
              <w:t>, заботливый, смелый.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color w:val="28121E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2A3B8F" w:rsidRDefault="002A3B8F" w:rsidP="008122A7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A3B8F" w:rsidRDefault="002A3B8F" w:rsidP="008122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 и выделять необходимую информацию,</w:t>
            </w:r>
          </w:p>
          <w:p w:rsidR="002A3B8F" w:rsidRDefault="002A3B8F" w:rsidP="00812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обсуждать проблемные вопросы </w:t>
            </w: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827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3B8F" w:rsidRDefault="002A3B8F" w:rsidP="00827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827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логическую цепь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рассуждений</w:t>
            </w: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556F60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F60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556F60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 xml:space="preserve">проявлять активность в решении познавательной задачи, </w:t>
            </w:r>
          </w:p>
          <w:p w:rsidR="002A3B8F" w:rsidRPr="00400F7F" w:rsidRDefault="002A3B8F" w:rsidP="00556F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аргументировать свою позицию</w:t>
            </w:r>
          </w:p>
          <w:p w:rsidR="002A3B8F" w:rsidRPr="00556F60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F60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выражать свои чувства, мысли</w:t>
            </w: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117EE7" w:rsidRDefault="002A3B8F" w:rsidP="008122A7"/>
          <w:p w:rsidR="002A3B8F" w:rsidRPr="005D10F0" w:rsidRDefault="002A3B8F" w:rsidP="008122A7">
            <w:pPr>
              <w:tabs>
                <w:tab w:val="left" w:pos="705"/>
              </w:tabs>
              <w:autoSpaceDE w:val="0"/>
              <w:autoSpaceDN w:val="0"/>
              <w:adjustRightInd w:val="0"/>
              <w:ind w:firstLine="1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8122A7">
            <w:pPr>
              <w:tabs>
                <w:tab w:val="left" w:pos="705"/>
              </w:tabs>
              <w:autoSpaceDE w:val="0"/>
              <w:autoSpaceDN w:val="0"/>
              <w:adjustRightInd w:val="0"/>
              <w:spacing w:line="360" w:lineRule="auto"/>
              <w:ind w:firstLine="15"/>
              <w:jc w:val="both"/>
              <w:rPr>
                <w:sz w:val="20"/>
                <w:szCs w:val="20"/>
              </w:rPr>
            </w:pPr>
            <w:r w:rsidRPr="00F7677A">
              <w:rPr>
                <w:sz w:val="20"/>
                <w:szCs w:val="20"/>
              </w:rPr>
              <w:t>.</w:t>
            </w:r>
          </w:p>
          <w:p w:rsidR="002A3B8F" w:rsidRPr="005D10F0" w:rsidRDefault="002A3B8F" w:rsidP="008122A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81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8F" w:rsidRPr="00400F7F" w:rsidTr="00795E5F">
        <w:trPr>
          <w:trHeight w:val="533"/>
        </w:trPr>
        <w:tc>
          <w:tcPr>
            <w:tcW w:w="2532" w:type="dxa"/>
          </w:tcPr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.Самостоятельная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группах 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самопроверкой 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2A3B8F" w:rsidRDefault="002A3B8F" w:rsidP="00795E5F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300C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1.-</w:t>
            </w:r>
            <w:r w:rsidRPr="00E300CB">
              <w:rPr>
                <w:rFonts w:ascii="Times New Roman" w:hAnsi="Times New Roman"/>
                <w:sz w:val="24"/>
                <w:szCs w:val="24"/>
              </w:rPr>
              <w:t xml:space="preserve">Задание для </w:t>
            </w:r>
            <w:r w:rsidRPr="000A76EA">
              <w:rPr>
                <w:rFonts w:ascii="Times New Roman" w:hAnsi="Times New Roman"/>
                <w:b/>
                <w:sz w:val="24"/>
                <w:szCs w:val="24"/>
              </w:rPr>
              <w:t>самых умных</w:t>
            </w:r>
            <w:r>
              <w:rPr>
                <w:rFonts w:ascii="Times New Roman" w:hAnsi="Times New Roman"/>
                <w:sz w:val="24"/>
                <w:szCs w:val="24"/>
              </w:rPr>
              <w:t>.  (Минигруппы по 4 человека</w:t>
            </w:r>
            <w:r w:rsidRPr="00E300CB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2A3B8F" w:rsidRPr="000A76EA" w:rsidRDefault="002A3B8F" w:rsidP="00795E5F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300CB">
              <w:rPr>
                <w:rFonts w:ascii="Times New Roman" w:hAnsi="Times New Roman"/>
                <w:sz w:val="24"/>
                <w:szCs w:val="24"/>
              </w:rPr>
              <w:t xml:space="preserve">Вам предложены части пословиц. </w:t>
            </w:r>
            <w:r>
              <w:rPr>
                <w:rFonts w:ascii="Times New Roman" w:hAnsi="Times New Roman"/>
                <w:sz w:val="24"/>
                <w:szCs w:val="24"/>
              </w:rPr>
              <w:t>Посовещавшись, н</w:t>
            </w:r>
            <w:r w:rsidRPr="00E300CB">
              <w:rPr>
                <w:rFonts w:ascii="Times New Roman" w:hAnsi="Times New Roman"/>
                <w:sz w:val="24"/>
                <w:szCs w:val="24"/>
              </w:rPr>
              <w:t>ужно правильно собрать пословицы и решить, какая из пословиц подходит к нашему произведению?</w:t>
            </w:r>
          </w:p>
          <w:p w:rsidR="002A3B8F" w:rsidRPr="00E300CB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E300CB">
              <w:rPr>
                <w:rFonts w:ascii="Times New Roman" w:hAnsi="Times New Roman"/>
                <w:sz w:val="24"/>
                <w:szCs w:val="24"/>
              </w:rPr>
              <w:t xml:space="preserve">Нет друга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300C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щи,                       </w:t>
            </w:r>
            <w:r w:rsidRPr="00E300CB">
              <w:rPr>
                <w:rFonts w:ascii="Times New Roman" w:hAnsi="Times New Roman"/>
                <w:sz w:val="24"/>
                <w:szCs w:val="24"/>
              </w:rPr>
              <w:t>в беде.</w:t>
            </w:r>
          </w:p>
          <w:p w:rsidR="002A3B8F" w:rsidRPr="00E300CB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E300CB">
              <w:rPr>
                <w:rFonts w:ascii="Times New Roman" w:hAnsi="Times New Roman"/>
                <w:sz w:val="24"/>
                <w:szCs w:val="24"/>
              </w:rPr>
              <w:t>Друг познаё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тся                      </w:t>
            </w:r>
            <w:r w:rsidRPr="00E300CB">
              <w:rPr>
                <w:rFonts w:ascii="Times New Roman" w:hAnsi="Times New Roman"/>
                <w:sz w:val="24"/>
                <w:szCs w:val="24"/>
              </w:rPr>
              <w:t>и свет не мил.</w:t>
            </w:r>
          </w:p>
          <w:p w:rsidR="002A3B8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E300CB">
              <w:rPr>
                <w:rFonts w:ascii="Times New Roman" w:hAnsi="Times New Roman"/>
                <w:sz w:val="24"/>
                <w:szCs w:val="24"/>
              </w:rPr>
              <w:t xml:space="preserve">Когда нет друга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E300CB">
              <w:rPr>
                <w:rFonts w:ascii="Times New Roman" w:hAnsi="Times New Roman"/>
                <w:sz w:val="24"/>
                <w:szCs w:val="24"/>
              </w:rPr>
              <w:t xml:space="preserve">а нашёл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300CB">
              <w:rPr>
                <w:rFonts w:ascii="Times New Roman" w:hAnsi="Times New Roman"/>
                <w:sz w:val="24"/>
                <w:szCs w:val="24"/>
              </w:rPr>
              <w:t>береги.</w:t>
            </w:r>
          </w:p>
          <w:p w:rsidR="002A3B8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Проверка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интерактивной доске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B8F" w:rsidRPr="000A76EA" w:rsidRDefault="002A3B8F" w:rsidP="00795E5F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Какая пословица подходит </w:t>
            </w:r>
            <w:r w:rsidRPr="00E300CB">
              <w:rPr>
                <w:rFonts w:ascii="Times New Roman" w:hAnsi="Times New Roman"/>
                <w:sz w:val="24"/>
                <w:szCs w:val="24"/>
              </w:rPr>
              <w:t xml:space="preserve"> к нашему произведению?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Докажите.</w:t>
            </w:r>
          </w:p>
          <w:p w:rsidR="002A3B8F" w:rsidRPr="00E534E6" w:rsidRDefault="002A3B8F" w:rsidP="00795E5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</w:t>
            </w:r>
            <w:r w:rsidRPr="00D830D9">
              <w:rPr>
                <w:rFonts w:ascii="Times New Roman" w:hAnsi="Times New Roman"/>
                <w:color w:val="000000"/>
                <w:sz w:val="24"/>
                <w:szCs w:val="24"/>
              </w:rPr>
              <w:t>формулир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уйте</w:t>
            </w:r>
            <w:r w:rsidRPr="00D83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свои «Правила дружбы», которые помогут вам построить отношения с вашим другом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40" w:type="dxa"/>
          </w:tcPr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Получились пословицы.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друга - ищи, а нашёл – береги.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 познаётся в беде.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нет друга и свет не мил.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доказывают свой выбор.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работают в мини -группах. Представляют 2-3 самых важных правила, учитывая тему урока.</w:t>
            </w:r>
          </w:p>
        </w:tc>
        <w:tc>
          <w:tcPr>
            <w:tcW w:w="3960" w:type="dxa"/>
          </w:tcPr>
          <w:p w:rsidR="002A3B8F" w:rsidRPr="00400F7F" w:rsidRDefault="002A3B8F" w:rsidP="00795E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2A3B8F" w:rsidRPr="00400F7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проявлять активность во взаимодействии,</w:t>
            </w:r>
          </w:p>
          <w:p w:rsidR="002A3B8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м</w:t>
            </w:r>
            <w:r>
              <w:rPr>
                <w:rFonts w:ascii="Times New Roman" w:hAnsi="Times New Roman"/>
                <w:sz w:val="24"/>
                <w:szCs w:val="24"/>
              </w:rPr>
              <w:t>нению в совместной деятельности</w:t>
            </w:r>
          </w:p>
          <w:p w:rsidR="002A3B8F" w:rsidRPr="00CB36EC" w:rsidRDefault="002A3B8F" w:rsidP="000D00F7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B36E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Регулятивные:</w:t>
            </w:r>
          </w:p>
          <w:p w:rsidR="002A3B8F" w:rsidRPr="00400F7F" w:rsidRDefault="002A3B8F" w:rsidP="00CB36EC">
            <w:pPr>
              <w:rPr>
                <w:rFonts w:ascii="Times New Roman" w:hAnsi="Times New Roman"/>
                <w:sz w:val="24"/>
                <w:szCs w:val="24"/>
              </w:rPr>
            </w:pPr>
            <w:r w:rsidRPr="00CB36E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CB36EC">
              <w:rPr>
                <w:rFonts w:ascii="Times New Roman" w:hAnsi="Times New Roman"/>
                <w:sz w:val="24"/>
                <w:szCs w:val="24"/>
              </w:rPr>
              <w:t xml:space="preserve"> корректировать собственные действия.</w:t>
            </w:r>
          </w:p>
          <w:p w:rsidR="002A3B8F" w:rsidRPr="00400F7F" w:rsidRDefault="002A3B8F" w:rsidP="00795E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применять правила  делового сотрудничества.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8F" w:rsidRPr="00400F7F" w:rsidTr="00795E5F">
        <w:trPr>
          <w:trHeight w:val="70"/>
        </w:trPr>
        <w:tc>
          <w:tcPr>
            <w:tcW w:w="2532" w:type="dxa"/>
          </w:tcPr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8.Рефлексия деятельности</w:t>
            </w:r>
          </w:p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2A3B8F" w:rsidRPr="00400F7F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  <w:color w:val="000000"/>
              </w:rPr>
            </w:pPr>
            <w:r>
              <w:rPr>
                <w:rStyle w:val="Strong"/>
                <w:color w:val="000000"/>
              </w:rPr>
              <w:t>1.Блиц-опрос</w:t>
            </w:r>
          </w:p>
          <w:p w:rsidR="002A3B8F" w:rsidRPr="000A76EA" w:rsidRDefault="002A3B8F" w:rsidP="00795E5F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0A76EA">
              <w:rPr>
                <w:rStyle w:val="Strong"/>
                <w:b w:val="0"/>
                <w:color w:val="000000"/>
              </w:rPr>
              <w:t>-Назовите произведение, с которым мы работали на уроке?</w:t>
            </w:r>
          </w:p>
          <w:p w:rsidR="002A3B8F" w:rsidRPr="000A76EA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color w:val="000000"/>
              </w:rPr>
            </w:pPr>
            <w:r>
              <w:rPr>
                <w:rStyle w:val="Strong"/>
                <w:b w:val="0"/>
                <w:color w:val="000000"/>
              </w:rPr>
              <w:t>-</w:t>
            </w:r>
            <w:r w:rsidRPr="000A76EA">
              <w:rPr>
                <w:rStyle w:val="Strong"/>
                <w:b w:val="0"/>
                <w:color w:val="000000"/>
              </w:rPr>
              <w:t>Кто автор?</w:t>
            </w:r>
            <w:r w:rsidRPr="000A76EA">
              <w:rPr>
                <w:rStyle w:val="apple-converted-space"/>
                <w:bCs/>
                <w:color w:val="000000"/>
              </w:rPr>
              <w:t> </w:t>
            </w:r>
          </w:p>
          <w:p w:rsidR="002A3B8F" w:rsidRPr="000A76EA" w:rsidRDefault="002A3B8F" w:rsidP="00795E5F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Strong"/>
                <w:b w:val="0"/>
                <w:color w:val="000000"/>
              </w:rPr>
              <w:t>-</w:t>
            </w:r>
            <w:r w:rsidRPr="000A76EA">
              <w:rPr>
                <w:rStyle w:val="Strong"/>
                <w:b w:val="0"/>
                <w:color w:val="000000"/>
              </w:rPr>
              <w:t>О ком этот рассказ?</w:t>
            </w:r>
          </w:p>
          <w:p w:rsidR="002A3B8F" w:rsidRPr="000A76EA" w:rsidRDefault="002A3B8F" w:rsidP="00795E5F">
            <w:pPr>
              <w:pStyle w:val="NormalWeb"/>
              <w:spacing w:before="0" w:beforeAutospacing="0" w:after="0" w:afterAutospacing="0"/>
              <w:rPr>
                <w:iCs/>
                <w:color w:val="000000"/>
              </w:rPr>
            </w:pPr>
            <w:r>
              <w:rPr>
                <w:rStyle w:val="Emphasis"/>
                <w:i w:val="0"/>
                <w:color w:val="000000"/>
              </w:rPr>
              <w:t>-</w:t>
            </w:r>
            <w:r w:rsidRPr="000A76EA">
              <w:rPr>
                <w:rStyle w:val="Emphasis"/>
                <w:i w:val="0"/>
                <w:color w:val="000000"/>
              </w:rPr>
              <w:t>Почему это произведение находится в разделе «Что такое хорошо и что такое плохо»?</w:t>
            </w:r>
          </w:p>
          <w:p w:rsidR="002A3B8F" w:rsidRPr="00400F7F" w:rsidRDefault="002A3B8F" w:rsidP="00795E5F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Strong"/>
                <w:b w:val="0"/>
                <w:color w:val="000000"/>
              </w:rPr>
              <w:t>-</w:t>
            </w:r>
            <w:r w:rsidRPr="000A76EA">
              <w:rPr>
                <w:rStyle w:val="Strong"/>
                <w:b w:val="0"/>
                <w:color w:val="000000"/>
              </w:rPr>
              <w:t xml:space="preserve">Чему учит </w:t>
            </w:r>
            <w:r>
              <w:rPr>
                <w:rStyle w:val="Strong"/>
                <w:b w:val="0"/>
                <w:color w:val="000000"/>
              </w:rPr>
              <w:t xml:space="preserve">произведение </w:t>
            </w:r>
            <w:r w:rsidRPr="000A76EA">
              <w:rPr>
                <w:rStyle w:val="Strong"/>
                <w:b w:val="0"/>
                <w:color w:val="000000"/>
              </w:rPr>
              <w:t>Л. Толстого?</w:t>
            </w:r>
            <w:r w:rsidRPr="00400F7F">
              <w:rPr>
                <w:rStyle w:val="apple-converted-space"/>
                <w:b/>
                <w:bCs/>
                <w:color w:val="000000"/>
              </w:rPr>
              <w:t> 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b/>
                <w:color w:val="2812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  <w:t>2.</w:t>
            </w:r>
            <w:r w:rsidRPr="00AF2D3F">
              <w:rPr>
                <w:rFonts w:ascii="Times New Roman" w:hAnsi="Times New Roman"/>
                <w:b/>
                <w:color w:val="28121E"/>
                <w:sz w:val="24"/>
                <w:szCs w:val="24"/>
                <w:lang w:eastAsia="ru-RU"/>
              </w:rPr>
              <w:t>Итог урока</w:t>
            </w:r>
          </w:p>
          <w:p w:rsidR="002A3B8F" w:rsidRPr="00AF2D3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D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-Выполнили ли мы план урока?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Справились с задачами?</w:t>
            </w:r>
          </w:p>
          <w:p w:rsidR="002A3B8F" w:rsidRPr="00400F7F" w:rsidRDefault="002A3B8F" w:rsidP="00795E5F">
            <w:pPr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-Понравился вам урок?</w:t>
            </w:r>
          </w:p>
          <w:p w:rsidR="002A3B8F" w:rsidRPr="00400F7F" w:rsidRDefault="002A3B8F" w:rsidP="00795E5F">
            <w:pPr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-Что понравилось больше всего?</w:t>
            </w:r>
          </w:p>
          <w:p w:rsidR="002A3B8F" w:rsidRPr="00400F7F" w:rsidRDefault="002A3B8F" w:rsidP="00795E5F">
            <w:pPr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-Что показалось трудным на уроке?</w:t>
            </w:r>
          </w:p>
          <w:p w:rsidR="002A3B8F" w:rsidRPr="00400F7F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  <w:color w:val="000000"/>
              </w:rPr>
            </w:pPr>
            <w:r>
              <w:rPr>
                <w:lang w:eastAsia="en-US"/>
              </w:rPr>
              <w:t xml:space="preserve">     </w:t>
            </w:r>
            <w:r w:rsidRPr="00400F7F">
              <w:rPr>
                <w:lang w:eastAsia="en-US"/>
              </w:rPr>
              <w:t>- Поставьте себе оценку</w:t>
            </w:r>
            <w:r>
              <w:rPr>
                <w:lang w:eastAsia="en-US"/>
              </w:rPr>
              <w:t xml:space="preserve"> (словесную)</w:t>
            </w:r>
            <w:r w:rsidRPr="00400F7F">
              <w:rPr>
                <w:lang w:eastAsia="en-US"/>
              </w:rPr>
              <w:t xml:space="preserve"> за урок.</w:t>
            </w:r>
          </w:p>
          <w:p w:rsidR="002A3B8F" w:rsidRPr="00400F7F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  <w:color w:val="000000"/>
              </w:rPr>
            </w:pPr>
          </w:p>
          <w:p w:rsidR="002A3B8F" w:rsidRPr="00400F7F" w:rsidRDefault="002A3B8F" w:rsidP="00795E5F">
            <w:pPr>
              <w:pStyle w:val="NormalWeb"/>
              <w:spacing w:before="0" w:beforeAutospacing="0" w:after="0" w:afterAutospacing="0"/>
            </w:pPr>
          </w:p>
        </w:tc>
        <w:tc>
          <w:tcPr>
            <w:tcW w:w="3740" w:type="dxa"/>
          </w:tcPr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 xml:space="preserve">Ответы </w:t>
            </w:r>
            <w:r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  <w:p w:rsidR="002A3B8F" w:rsidRPr="00B51939" w:rsidRDefault="002A3B8F" w:rsidP="00795E5F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B51939">
              <w:rPr>
                <w:rStyle w:val="Emphasis"/>
                <w:i w:val="0"/>
                <w:color w:val="000000"/>
              </w:rPr>
              <w:t>«Два товарища»</w:t>
            </w: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color w:val="000000"/>
              </w:rPr>
            </w:pPr>
          </w:p>
          <w:p w:rsidR="002A3B8F" w:rsidRPr="00B51939" w:rsidRDefault="002A3B8F" w:rsidP="00795E5F">
            <w:pPr>
              <w:pStyle w:val="NormalWeb"/>
              <w:spacing w:before="0" w:beforeAutospacing="0" w:after="0" w:afterAutospacing="0"/>
              <w:rPr>
                <w:iCs/>
                <w:color w:val="000000"/>
              </w:rPr>
            </w:pPr>
            <w:r>
              <w:rPr>
                <w:rStyle w:val="Emphasis"/>
                <w:i w:val="0"/>
                <w:color w:val="000000"/>
              </w:rPr>
              <w:t>Лев Николаевич Толстой</w:t>
            </w: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color w:val="000000"/>
              </w:rPr>
            </w:pPr>
            <w:r>
              <w:rPr>
                <w:rStyle w:val="Emphasis"/>
                <w:i w:val="0"/>
                <w:color w:val="000000"/>
              </w:rPr>
              <w:t>О двух мальчиках</w:t>
            </w:r>
          </w:p>
          <w:p w:rsidR="002A3B8F" w:rsidRPr="00B51939" w:rsidRDefault="002A3B8F" w:rsidP="00795E5F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Emphasis"/>
                <w:i w:val="0"/>
                <w:color w:val="000000"/>
              </w:rPr>
              <w:t>Мальчиков нельзя назвать товарищами</w:t>
            </w:r>
          </w:p>
          <w:p w:rsidR="002A3B8F" w:rsidRPr="00B51939" w:rsidRDefault="002A3B8F" w:rsidP="00795E5F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Emphasis"/>
                <w:i w:val="0"/>
                <w:color w:val="000000"/>
              </w:rPr>
              <w:t>Н</w:t>
            </w:r>
            <w:r w:rsidRPr="00B51939">
              <w:rPr>
                <w:rStyle w:val="Emphasis"/>
                <w:i w:val="0"/>
                <w:color w:val="000000"/>
              </w:rPr>
              <w:t>е бросать друзей в беде</w:t>
            </w:r>
          </w:p>
          <w:p w:rsidR="002A3B8F" w:rsidRPr="00B51939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  <w:t>На интерактивной доске (отмечают +)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</w:pP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  <w:t>Учащиеся высказывают своё мнение.</w:t>
            </w: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8121E"/>
                <w:sz w:val="24"/>
                <w:szCs w:val="24"/>
                <w:lang w:eastAsia="ru-RU"/>
              </w:rPr>
              <w:t>Оценивают в листах «Моя самооценка»</w:t>
            </w:r>
          </w:p>
        </w:tc>
        <w:tc>
          <w:tcPr>
            <w:tcW w:w="3960" w:type="dxa"/>
          </w:tcPr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B8F" w:rsidRPr="00400F7F" w:rsidRDefault="002A3B8F" w:rsidP="00795E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</w:p>
          <w:p w:rsidR="002A3B8F" w:rsidRPr="00CB36EC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оценивать собственную и коллективную деятельность.</w:t>
            </w:r>
          </w:p>
          <w:p w:rsidR="002A3B8F" w:rsidRPr="00CB36EC" w:rsidRDefault="002A3B8F" w:rsidP="00CB3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6EC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</w:p>
          <w:p w:rsidR="002A3B8F" w:rsidRPr="00400F7F" w:rsidRDefault="002A3B8F" w:rsidP="00CB3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выделять то,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что уже усвоено</w:t>
            </w:r>
          </w:p>
          <w:p w:rsidR="002A3B8F" w:rsidRPr="00400F7F" w:rsidRDefault="002A3B8F" w:rsidP="00CB3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что ещё подлежит усвоению</w:t>
            </w:r>
          </w:p>
          <w:p w:rsidR="002A3B8F" w:rsidRDefault="002A3B8F" w:rsidP="00CB36E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3B8F" w:rsidRDefault="002A3B8F" w:rsidP="00CB36EC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A3B8F" w:rsidRPr="00400F7F" w:rsidRDefault="002A3B8F" w:rsidP="00CB36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выделять необходимую информацию, обосновывать выбор</w:t>
            </w:r>
          </w:p>
          <w:p w:rsidR="002A3B8F" w:rsidRPr="00400F7F" w:rsidRDefault="002A3B8F" w:rsidP="00795E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8F" w:rsidRPr="00400F7F" w:rsidTr="00795E5F">
        <w:trPr>
          <w:trHeight w:val="70"/>
        </w:trPr>
        <w:tc>
          <w:tcPr>
            <w:tcW w:w="2532" w:type="dxa"/>
          </w:tcPr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  <w:p w:rsidR="002A3B8F" w:rsidRPr="00400F7F" w:rsidRDefault="002A3B8F" w:rsidP="00795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6" w:type="dxa"/>
          </w:tcPr>
          <w:p w:rsidR="002A3B8F" w:rsidRPr="00AF2D3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>
              <w:t xml:space="preserve">-Я вам сегодня дарю </w:t>
            </w:r>
            <w:r w:rsidRPr="00992761">
              <w:rPr>
                <w:b/>
              </w:rPr>
              <w:t>ромашку Дружбы</w:t>
            </w:r>
            <w:r w:rsidRPr="00AF2D3F">
              <w:t xml:space="preserve"> с домашним заданием на выбор:</w:t>
            </w:r>
          </w:p>
          <w:p w:rsidR="002A3B8F" w:rsidRPr="00AF2D3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AF2D3F">
              <w:t>1.Прочитать  с.94-95</w:t>
            </w:r>
            <w:r>
              <w:t xml:space="preserve"> </w:t>
            </w:r>
            <w:r w:rsidRPr="00AF2D3F">
              <w:t>и нарисовать свою иллюстрацию.</w:t>
            </w:r>
          </w:p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 w:rsidRPr="00AF2D3F">
              <w:t xml:space="preserve">2.Пересказать </w:t>
            </w:r>
            <w:r>
              <w:t xml:space="preserve">историю о двух товарищах </w:t>
            </w:r>
            <w:r w:rsidRPr="00AF2D3F">
              <w:t>и придумать</w:t>
            </w:r>
            <w:r>
              <w:t xml:space="preserve"> продолжение</w:t>
            </w:r>
            <w:r w:rsidRPr="00AF2D3F">
              <w:t>.</w:t>
            </w:r>
          </w:p>
          <w:p w:rsidR="002A3B8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>
              <w:t>3. Составить рассказ «Мой друг».</w:t>
            </w:r>
          </w:p>
          <w:p w:rsidR="002A3B8F" w:rsidRPr="00AF2D3F" w:rsidRDefault="002A3B8F" w:rsidP="00795E5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</w:pPr>
            <w:r>
              <w:t>Интересный вопрос: как можно на самом деле спастись от медведя? Найдите ответ.</w:t>
            </w:r>
          </w:p>
          <w:p w:rsidR="002A3B8F" w:rsidRPr="00AF2D3F" w:rsidRDefault="002A3B8F" w:rsidP="00795E5F">
            <w:pPr>
              <w:pStyle w:val="NoSpacing"/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D3F">
              <w:rPr>
                <w:rFonts w:ascii="Times New Roman" w:hAnsi="Times New Roman"/>
                <w:sz w:val="24"/>
                <w:szCs w:val="24"/>
                <w:lang w:eastAsia="ru-RU"/>
              </w:rPr>
              <w:t>-Все вы сегодня молодцы, работали хорошо, были активны, спасибо за урок!</w:t>
            </w:r>
          </w:p>
          <w:p w:rsidR="002A3B8F" w:rsidRPr="00AF2D3F" w:rsidRDefault="002A3B8F" w:rsidP="00795E5F">
            <w:pPr>
              <w:pStyle w:val="NoSpacing"/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D3F">
              <w:rPr>
                <w:rFonts w:ascii="Times New Roman" w:hAnsi="Times New Roman"/>
                <w:sz w:val="24"/>
                <w:szCs w:val="24"/>
                <w:lang w:eastAsia="ru-RU"/>
              </w:rPr>
              <w:t>Наш урок окончен.</w:t>
            </w:r>
          </w:p>
          <w:p w:rsidR="002A3B8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3B8F" w:rsidRPr="00AF2D3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D3F">
              <w:rPr>
                <w:rFonts w:ascii="Times New Roman" w:hAnsi="Times New Roman"/>
                <w:sz w:val="24"/>
                <w:szCs w:val="24"/>
                <w:lang w:eastAsia="ru-RU"/>
              </w:rPr>
              <w:t>Песня «Дружба крепкая не сломается…»</w:t>
            </w:r>
          </w:p>
          <w:p w:rsidR="002A3B8F" w:rsidRPr="00AF2D3F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3B8F" w:rsidRPr="00400F7F" w:rsidRDefault="002A3B8F" w:rsidP="00795E5F">
            <w:pPr>
              <w:pStyle w:val="NormalWeb"/>
              <w:spacing w:before="0" w:beforeAutospacing="0" w:after="0" w:afterAutospacing="0"/>
              <w:rPr>
                <w:rStyle w:val="Strong"/>
                <w:color w:val="000000"/>
              </w:rPr>
            </w:pPr>
          </w:p>
          <w:p w:rsidR="002A3B8F" w:rsidRPr="00400F7F" w:rsidRDefault="002A3B8F" w:rsidP="00795E5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3740" w:type="dxa"/>
          </w:tcPr>
          <w:p w:rsidR="002A3B8F" w:rsidRPr="00B51939" w:rsidRDefault="002A3B8F" w:rsidP="00795E5F">
            <w:pPr>
              <w:pStyle w:val="NormalWeb"/>
              <w:spacing w:before="0" w:beforeAutospacing="0" w:after="0" w:afterAutospacing="0"/>
              <w:rPr>
                <w:i/>
                <w:color w:val="000000"/>
              </w:rPr>
            </w:pPr>
            <w:r w:rsidRPr="00B51939">
              <w:rPr>
                <w:rStyle w:val="Emphasis"/>
                <w:i w:val="0"/>
                <w:color w:val="000000"/>
              </w:rPr>
              <w:t>Памятка</w:t>
            </w:r>
            <w:r>
              <w:rPr>
                <w:rStyle w:val="Emphasis"/>
                <w:i w:val="0"/>
                <w:color w:val="000000"/>
              </w:rPr>
              <w:t xml:space="preserve"> «Готовлю пересказ»</w:t>
            </w:r>
            <w:r w:rsidRPr="00B51939">
              <w:rPr>
                <w:rStyle w:val="Emphasis"/>
                <w:i w:val="0"/>
                <w:color w:val="000000"/>
              </w:rPr>
              <w:t>:</w:t>
            </w:r>
          </w:p>
          <w:p w:rsidR="002A3B8F" w:rsidRDefault="002A3B8F" w:rsidP="00795E5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color w:val="000000"/>
              </w:rPr>
            </w:pPr>
            <w:r w:rsidRPr="00B51939">
              <w:rPr>
                <w:rStyle w:val="Emphasis"/>
                <w:i w:val="0"/>
                <w:color w:val="000000"/>
              </w:rPr>
              <w:t>1.</w:t>
            </w:r>
            <w:r>
              <w:rPr>
                <w:rStyle w:val="Emphasis"/>
                <w:i w:val="0"/>
                <w:color w:val="000000"/>
              </w:rPr>
              <w:t xml:space="preserve">Прочитаю текст про </w:t>
            </w:r>
            <w:r w:rsidRPr="00B51939">
              <w:rPr>
                <w:rStyle w:val="Emphasis"/>
                <w:i w:val="0"/>
                <w:color w:val="000000"/>
              </w:rPr>
              <w:t>себя, отмечая, что является главным</w:t>
            </w:r>
            <w:r>
              <w:rPr>
                <w:rStyle w:val="Emphasis"/>
                <w:i w:val="0"/>
                <w:color w:val="000000"/>
              </w:rPr>
              <w:t>.</w:t>
            </w:r>
          </w:p>
          <w:p w:rsidR="002A3B8F" w:rsidRPr="00B51939" w:rsidRDefault="002A3B8F" w:rsidP="00795E5F">
            <w:pPr>
              <w:pStyle w:val="NormalWeb"/>
              <w:spacing w:before="0" w:beforeAutospacing="0" w:after="0" w:afterAutospacing="0"/>
              <w:rPr>
                <w:i/>
                <w:color w:val="000000"/>
              </w:rPr>
            </w:pPr>
            <w:r w:rsidRPr="00B51939">
              <w:rPr>
                <w:rStyle w:val="Emphasis"/>
                <w:i w:val="0"/>
                <w:color w:val="000000"/>
              </w:rPr>
              <w:t>2.Составлю рассказ, опираясь на главное.</w:t>
            </w:r>
          </w:p>
          <w:p w:rsidR="002A3B8F" w:rsidRPr="00B51939" w:rsidRDefault="002A3B8F" w:rsidP="00795E5F">
            <w:pPr>
              <w:pStyle w:val="NormalWeb"/>
              <w:spacing w:before="0" w:beforeAutospacing="0" w:after="0" w:afterAutospacing="0"/>
              <w:rPr>
                <w:i/>
                <w:color w:val="000000"/>
              </w:rPr>
            </w:pPr>
            <w:r w:rsidRPr="00B51939">
              <w:rPr>
                <w:rStyle w:val="Emphasis"/>
                <w:i w:val="0"/>
                <w:color w:val="000000"/>
              </w:rPr>
              <w:t>3.</w:t>
            </w:r>
            <w:r w:rsidRPr="00B51939">
              <w:rPr>
                <w:rStyle w:val="apple-converted-space"/>
                <w:i/>
                <w:iCs/>
                <w:color w:val="000000"/>
              </w:rPr>
              <w:t> </w:t>
            </w:r>
            <w:r w:rsidRPr="00B51939">
              <w:rPr>
                <w:rStyle w:val="Emphasis"/>
                <w:i w:val="0"/>
                <w:color w:val="000000"/>
              </w:rPr>
              <w:t>Пользуясь текстом, продумаю рассказ еще раз.</w:t>
            </w:r>
          </w:p>
          <w:p w:rsidR="002A3B8F" w:rsidRPr="00B51939" w:rsidRDefault="002A3B8F" w:rsidP="00795E5F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51939">
              <w:rPr>
                <w:rStyle w:val="Emphasis"/>
                <w:rFonts w:ascii="Times New Roman" w:hAnsi="Times New Roman"/>
                <w:i w:val="0"/>
                <w:color w:val="000000"/>
                <w:sz w:val="24"/>
                <w:szCs w:val="24"/>
              </w:rPr>
              <w:t>4.</w:t>
            </w:r>
            <w:r>
              <w:rPr>
                <w:rStyle w:val="Emphasis"/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П</w:t>
            </w:r>
            <w:r w:rsidRPr="00B51939">
              <w:rPr>
                <w:rStyle w:val="Emphasis"/>
                <w:rFonts w:ascii="Times New Roman" w:hAnsi="Times New Roman"/>
                <w:i w:val="0"/>
                <w:color w:val="000000"/>
                <w:sz w:val="24"/>
                <w:szCs w:val="24"/>
              </w:rPr>
              <w:t>ерескажу</w:t>
            </w:r>
            <w:r>
              <w:rPr>
                <w:rStyle w:val="Emphasis"/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и дополню.</w:t>
            </w:r>
          </w:p>
          <w:p w:rsidR="002A3B8F" w:rsidRDefault="002A3B8F" w:rsidP="00795E5F">
            <w:pPr>
              <w:spacing w:after="0" w:line="240" w:lineRule="auto"/>
              <w:rPr>
                <w:rStyle w:val="Emphasis"/>
                <w:rFonts w:ascii="Arial" w:hAnsi="Arial" w:cs="Arial"/>
                <w:color w:val="000000"/>
                <w:sz w:val="18"/>
                <w:szCs w:val="18"/>
              </w:rPr>
            </w:pPr>
          </w:p>
          <w:p w:rsidR="002A3B8F" w:rsidRPr="00992761" w:rsidRDefault="002A3B8F" w:rsidP="00795E5F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Times New Roman" w:hAnsi="Times New Roman"/>
                <w:i w:val="0"/>
                <w:color w:val="000000"/>
                <w:sz w:val="24"/>
                <w:szCs w:val="24"/>
              </w:rPr>
              <w:t>Слова-помощники для рассказа «Мой друг»:</w:t>
            </w:r>
          </w:p>
          <w:p w:rsidR="002A3B8F" w:rsidRPr="00992761" w:rsidRDefault="002A3B8F" w:rsidP="00795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Pr="0099276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равдивый, честный, льстивый, надёжный, завистливый, обидчивый, доброжелательный, бескорыстный, уступчивый, равнодушный, терпимый, заботливый, грубый, отзывчивый</w:t>
            </w:r>
          </w:p>
        </w:tc>
        <w:tc>
          <w:tcPr>
            <w:tcW w:w="3960" w:type="dxa"/>
          </w:tcPr>
          <w:p w:rsidR="002A3B8F" w:rsidRPr="00400F7F" w:rsidRDefault="002A3B8F" w:rsidP="00CB36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0F7F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</w:p>
          <w:p w:rsidR="002A3B8F" w:rsidRPr="00400F7F" w:rsidRDefault="002A3B8F" w:rsidP="00CB36EC">
            <w:pPr>
              <w:rPr>
                <w:rFonts w:ascii="Times New Roman" w:hAnsi="Times New Roman"/>
                <w:sz w:val="24"/>
                <w:szCs w:val="24"/>
              </w:rPr>
            </w:pPr>
            <w:r w:rsidRPr="00400F7F">
              <w:rPr>
                <w:rFonts w:ascii="Times New Roman" w:hAnsi="Times New Roman"/>
                <w:sz w:val="24"/>
                <w:szCs w:val="24"/>
              </w:rPr>
              <w:t>формировать наличие мотивации к творчес</w:t>
            </w:r>
            <w:r>
              <w:rPr>
                <w:rFonts w:ascii="Times New Roman" w:hAnsi="Times New Roman"/>
                <w:sz w:val="24"/>
                <w:szCs w:val="24"/>
              </w:rPr>
              <w:t>кому труду, работе на результат</w:t>
            </w:r>
            <w:r w:rsidRPr="00400F7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2A3B8F" w:rsidRPr="00A62EC6" w:rsidRDefault="002A3B8F" w:rsidP="006152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3B8F" w:rsidRDefault="002A3B8F" w:rsidP="00637815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2A3B8F" w:rsidRPr="00400F7F" w:rsidRDefault="002A3B8F" w:rsidP="0063781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A3B8F" w:rsidRDefault="002A3B8F" w:rsidP="006378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3B8F" w:rsidRDefault="002A3B8F" w:rsidP="00332C1B"/>
    <w:sectPr w:rsidR="002A3B8F" w:rsidSect="00A62EC6">
      <w:pgSz w:w="16838" w:h="11906" w:orient="landscape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AA2C1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9A485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B7845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04E8B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19EC8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6C1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5D81D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19E74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869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41C99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823058"/>
    <w:multiLevelType w:val="hybridMultilevel"/>
    <w:tmpl w:val="ADB806BA"/>
    <w:lvl w:ilvl="0" w:tplc="83FCBB42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C344937"/>
    <w:multiLevelType w:val="hybridMultilevel"/>
    <w:tmpl w:val="FAB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825DC4"/>
    <w:multiLevelType w:val="multilevel"/>
    <w:tmpl w:val="0419001F"/>
    <w:numStyleLink w:val="111111"/>
  </w:abstractNum>
  <w:abstractNum w:abstractNumId="13">
    <w:nsid w:val="135F5B4D"/>
    <w:multiLevelType w:val="hybridMultilevel"/>
    <w:tmpl w:val="467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B1A653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1C14748F"/>
    <w:multiLevelType w:val="multilevel"/>
    <w:tmpl w:val="DB62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5658E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27B21EB2"/>
    <w:multiLevelType w:val="hybridMultilevel"/>
    <w:tmpl w:val="2FA4FE60"/>
    <w:lvl w:ilvl="0" w:tplc="357C623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  <w:rPr>
        <w:rFonts w:cs="Times New Roman"/>
      </w:rPr>
    </w:lvl>
  </w:abstractNum>
  <w:abstractNum w:abstractNumId="18">
    <w:nsid w:val="371B4160"/>
    <w:multiLevelType w:val="hybridMultilevel"/>
    <w:tmpl w:val="617642B2"/>
    <w:lvl w:ilvl="0" w:tplc="AED6EE12">
      <w:start w:val="1"/>
      <w:numFmt w:val="bullet"/>
      <w:lvlText w:val=""/>
      <w:lvlJc w:val="left"/>
      <w:pPr>
        <w:tabs>
          <w:tab w:val="num" w:pos="680"/>
        </w:tabs>
        <w:ind w:left="62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635BC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F777D82"/>
    <w:multiLevelType w:val="hybridMultilevel"/>
    <w:tmpl w:val="EC16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9E22648"/>
    <w:multiLevelType w:val="hybridMultilevel"/>
    <w:tmpl w:val="34BA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AB250A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3">
    <w:nsid w:val="5A763D1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5C3951F9"/>
    <w:multiLevelType w:val="hybridMultilevel"/>
    <w:tmpl w:val="123E20C6"/>
    <w:lvl w:ilvl="0" w:tplc="AED6EE12">
      <w:start w:val="1"/>
      <w:numFmt w:val="bullet"/>
      <w:lvlText w:val=""/>
      <w:lvlJc w:val="left"/>
      <w:pPr>
        <w:tabs>
          <w:tab w:val="num" w:pos="680"/>
        </w:tabs>
        <w:ind w:left="62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4E38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>
    <w:nsid w:val="629831E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>
    <w:nsid w:val="64E60FFD"/>
    <w:multiLevelType w:val="hybridMultilevel"/>
    <w:tmpl w:val="9F483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D907DB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>
    <w:nsid w:val="6F38049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>
    <w:nsid w:val="71C73FE9"/>
    <w:multiLevelType w:val="hybridMultilevel"/>
    <w:tmpl w:val="9E1E8982"/>
    <w:lvl w:ilvl="0" w:tplc="527E353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E931BE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18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1"/>
  </w:num>
  <w:num w:numId="17">
    <w:abstractNumId w:val="13"/>
  </w:num>
  <w:num w:numId="18">
    <w:abstractNumId w:val="30"/>
  </w:num>
  <w:num w:numId="19">
    <w:abstractNumId w:val="15"/>
  </w:num>
  <w:num w:numId="20">
    <w:abstractNumId w:val="20"/>
  </w:num>
  <w:num w:numId="21">
    <w:abstractNumId w:val="27"/>
  </w:num>
  <w:num w:numId="22">
    <w:abstractNumId w:val="22"/>
  </w:num>
  <w:num w:numId="23">
    <w:abstractNumId w:val="12"/>
  </w:num>
  <w:num w:numId="24">
    <w:abstractNumId w:val="31"/>
  </w:num>
  <w:num w:numId="25">
    <w:abstractNumId w:val="29"/>
  </w:num>
  <w:num w:numId="26">
    <w:abstractNumId w:val="16"/>
  </w:num>
  <w:num w:numId="27">
    <w:abstractNumId w:val="28"/>
  </w:num>
  <w:num w:numId="28">
    <w:abstractNumId w:val="23"/>
  </w:num>
  <w:num w:numId="29">
    <w:abstractNumId w:val="25"/>
  </w:num>
  <w:num w:numId="30">
    <w:abstractNumId w:val="14"/>
  </w:num>
  <w:num w:numId="31">
    <w:abstractNumId w:val="26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167E"/>
    <w:rsid w:val="00000143"/>
    <w:rsid w:val="00014CD5"/>
    <w:rsid w:val="00040A3B"/>
    <w:rsid w:val="00050271"/>
    <w:rsid w:val="00050982"/>
    <w:rsid w:val="0007024D"/>
    <w:rsid w:val="000706DE"/>
    <w:rsid w:val="000711F2"/>
    <w:rsid w:val="000865F7"/>
    <w:rsid w:val="000A76EA"/>
    <w:rsid w:val="000C52CB"/>
    <w:rsid w:val="000D00F7"/>
    <w:rsid w:val="00101296"/>
    <w:rsid w:val="00107757"/>
    <w:rsid w:val="00117EE7"/>
    <w:rsid w:val="00121547"/>
    <w:rsid w:val="0014169B"/>
    <w:rsid w:val="001448AD"/>
    <w:rsid w:val="00145EBA"/>
    <w:rsid w:val="00161717"/>
    <w:rsid w:val="0018220D"/>
    <w:rsid w:val="001A0D9A"/>
    <w:rsid w:val="001B475A"/>
    <w:rsid w:val="001B4F62"/>
    <w:rsid w:val="001C0ED7"/>
    <w:rsid w:val="001C2A25"/>
    <w:rsid w:val="001F0C3F"/>
    <w:rsid w:val="00205836"/>
    <w:rsid w:val="002172B8"/>
    <w:rsid w:val="00245C14"/>
    <w:rsid w:val="00246FAA"/>
    <w:rsid w:val="0026396E"/>
    <w:rsid w:val="002A0D02"/>
    <w:rsid w:val="002A3B8F"/>
    <w:rsid w:val="002B0C12"/>
    <w:rsid w:val="002B3284"/>
    <w:rsid w:val="002B549A"/>
    <w:rsid w:val="002D31C1"/>
    <w:rsid w:val="002E417C"/>
    <w:rsid w:val="002E6780"/>
    <w:rsid w:val="00311E81"/>
    <w:rsid w:val="00332C1B"/>
    <w:rsid w:val="00333B28"/>
    <w:rsid w:val="00335252"/>
    <w:rsid w:val="003474BA"/>
    <w:rsid w:val="003476DE"/>
    <w:rsid w:val="00350531"/>
    <w:rsid w:val="00375A25"/>
    <w:rsid w:val="003909CE"/>
    <w:rsid w:val="003A241C"/>
    <w:rsid w:val="003A3AFE"/>
    <w:rsid w:val="003E0090"/>
    <w:rsid w:val="003F4282"/>
    <w:rsid w:val="003F4F06"/>
    <w:rsid w:val="00400F7F"/>
    <w:rsid w:val="00424574"/>
    <w:rsid w:val="00425E28"/>
    <w:rsid w:val="00434983"/>
    <w:rsid w:val="004349CC"/>
    <w:rsid w:val="0044414A"/>
    <w:rsid w:val="00454E43"/>
    <w:rsid w:val="0047688A"/>
    <w:rsid w:val="00480F26"/>
    <w:rsid w:val="0048322A"/>
    <w:rsid w:val="004905F8"/>
    <w:rsid w:val="004A68CF"/>
    <w:rsid w:val="004B347C"/>
    <w:rsid w:val="004B6829"/>
    <w:rsid w:val="004C02BA"/>
    <w:rsid w:val="004D190C"/>
    <w:rsid w:val="004D7618"/>
    <w:rsid w:val="004E0A36"/>
    <w:rsid w:val="00513943"/>
    <w:rsid w:val="00541782"/>
    <w:rsid w:val="00543EA9"/>
    <w:rsid w:val="00555272"/>
    <w:rsid w:val="00556F60"/>
    <w:rsid w:val="0055756E"/>
    <w:rsid w:val="00561512"/>
    <w:rsid w:val="00587B87"/>
    <w:rsid w:val="005A0CF4"/>
    <w:rsid w:val="005A66F9"/>
    <w:rsid w:val="005A7D8E"/>
    <w:rsid w:val="005A7F1A"/>
    <w:rsid w:val="005C6894"/>
    <w:rsid w:val="005D10F0"/>
    <w:rsid w:val="005E3B5D"/>
    <w:rsid w:val="005E71F7"/>
    <w:rsid w:val="00600261"/>
    <w:rsid w:val="00607921"/>
    <w:rsid w:val="00612858"/>
    <w:rsid w:val="00615248"/>
    <w:rsid w:val="00624A2E"/>
    <w:rsid w:val="00636FCF"/>
    <w:rsid w:val="0063754D"/>
    <w:rsid w:val="00637815"/>
    <w:rsid w:val="0064034B"/>
    <w:rsid w:val="00645FFB"/>
    <w:rsid w:val="00656DE7"/>
    <w:rsid w:val="00662364"/>
    <w:rsid w:val="0069550B"/>
    <w:rsid w:val="006B1ADB"/>
    <w:rsid w:val="006B3814"/>
    <w:rsid w:val="006C2B0D"/>
    <w:rsid w:val="006C64C3"/>
    <w:rsid w:val="006C6947"/>
    <w:rsid w:val="006C7B1B"/>
    <w:rsid w:val="006D6BAF"/>
    <w:rsid w:val="006E7BE1"/>
    <w:rsid w:val="00712D4A"/>
    <w:rsid w:val="00724B8F"/>
    <w:rsid w:val="00727BA6"/>
    <w:rsid w:val="007363C7"/>
    <w:rsid w:val="00775067"/>
    <w:rsid w:val="00795C7F"/>
    <w:rsid w:val="00795E5F"/>
    <w:rsid w:val="007A21D5"/>
    <w:rsid w:val="007A453A"/>
    <w:rsid w:val="00802232"/>
    <w:rsid w:val="008077C9"/>
    <w:rsid w:val="008122A7"/>
    <w:rsid w:val="00820CBF"/>
    <w:rsid w:val="00823A5A"/>
    <w:rsid w:val="00827883"/>
    <w:rsid w:val="00842ED5"/>
    <w:rsid w:val="00854A87"/>
    <w:rsid w:val="0086416B"/>
    <w:rsid w:val="008700ED"/>
    <w:rsid w:val="00870209"/>
    <w:rsid w:val="00890AAB"/>
    <w:rsid w:val="008921A6"/>
    <w:rsid w:val="00897813"/>
    <w:rsid w:val="008A07BB"/>
    <w:rsid w:val="008B38B1"/>
    <w:rsid w:val="008B692B"/>
    <w:rsid w:val="008D294A"/>
    <w:rsid w:val="008D7FE7"/>
    <w:rsid w:val="00910CFF"/>
    <w:rsid w:val="009159B2"/>
    <w:rsid w:val="0093060C"/>
    <w:rsid w:val="00944532"/>
    <w:rsid w:val="00950739"/>
    <w:rsid w:val="00953546"/>
    <w:rsid w:val="00963932"/>
    <w:rsid w:val="0097601D"/>
    <w:rsid w:val="0099167E"/>
    <w:rsid w:val="00991AFA"/>
    <w:rsid w:val="00992761"/>
    <w:rsid w:val="00992ADD"/>
    <w:rsid w:val="009A23EB"/>
    <w:rsid w:val="009A76FC"/>
    <w:rsid w:val="009C3748"/>
    <w:rsid w:val="009F2D67"/>
    <w:rsid w:val="009F3824"/>
    <w:rsid w:val="00A03892"/>
    <w:rsid w:val="00A31BB5"/>
    <w:rsid w:val="00A345AD"/>
    <w:rsid w:val="00A552DE"/>
    <w:rsid w:val="00A62EC6"/>
    <w:rsid w:val="00A84CED"/>
    <w:rsid w:val="00A94C73"/>
    <w:rsid w:val="00AB63E3"/>
    <w:rsid w:val="00AB7753"/>
    <w:rsid w:val="00AD3ABF"/>
    <w:rsid w:val="00AD500F"/>
    <w:rsid w:val="00AF2D3F"/>
    <w:rsid w:val="00B3072A"/>
    <w:rsid w:val="00B35C31"/>
    <w:rsid w:val="00B37A8A"/>
    <w:rsid w:val="00B51939"/>
    <w:rsid w:val="00B555FF"/>
    <w:rsid w:val="00B75E2C"/>
    <w:rsid w:val="00B80595"/>
    <w:rsid w:val="00B86A57"/>
    <w:rsid w:val="00BA4390"/>
    <w:rsid w:val="00BB43CF"/>
    <w:rsid w:val="00BB5DE3"/>
    <w:rsid w:val="00BC2071"/>
    <w:rsid w:val="00BD6AF9"/>
    <w:rsid w:val="00C0505D"/>
    <w:rsid w:val="00C05DAA"/>
    <w:rsid w:val="00C47CD1"/>
    <w:rsid w:val="00C66187"/>
    <w:rsid w:val="00C75550"/>
    <w:rsid w:val="00CB36EC"/>
    <w:rsid w:val="00CD2EBC"/>
    <w:rsid w:val="00CD3E81"/>
    <w:rsid w:val="00CD75B7"/>
    <w:rsid w:val="00CE7924"/>
    <w:rsid w:val="00D140E9"/>
    <w:rsid w:val="00D16F17"/>
    <w:rsid w:val="00D235B6"/>
    <w:rsid w:val="00D830D9"/>
    <w:rsid w:val="00D96127"/>
    <w:rsid w:val="00D96DA0"/>
    <w:rsid w:val="00DA684A"/>
    <w:rsid w:val="00DD6C01"/>
    <w:rsid w:val="00E02609"/>
    <w:rsid w:val="00E056F4"/>
    <w:rsid w:val="00E300CB"/>
    <w:rsid w:val="00E430B2"/>
    <w:rsid w:val="00E43C4A"/>
    <w:rsid w:val="00E534E6"/>
    <w:rsid w:val="00E67C47"/>
    <w:rsid w:val="00E86990"/>
    <w:rsid w:val="00E90FC7"/>
    <w:rsid w:val="00EC4184"/>
    <w:rsid w:val="00ED0225"/>
    <w:rsid w:val="00EE2184"/>
    <w:rsid w:val="00EF210C"/>
    <w:rsid w:val="00F0374B"/>
    <w:rsid w:val="00F15F2D"/>
    <w:rsid w:val="00F21785"/>
    <w:rsid w:val="00F244FF"/>
    <w:rsid w:val="00F40443"/>
    <w:rsid w:val="00F53D70"/>
    <w:rsid w:val="00F7677A"/>
    <w:rsid w:val="00FC3D95"/>
    <w:rsid w:val="00FC65BC"/>
    <w:rsid w:val="00FE040E"/>
    <w:rsid w:val="00FF4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67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916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99167E"/>
    <w:rPr>
      <w:lang w:eastAsia="en-US"/>
    </w:rPr>
  </w:style>
  <w:style w:type="paragraph" w:styleId="ListParagraph">
    <w:name w:val="List Paragraph"/>
    <w:basedOn w:val="Normal"/>
    <w:uiPriority w:val="99"/>
    <w:qFormat/>
    <w:rsid w:val="0099167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712D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locked/>
    <w:rsid w:val="00AD500F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D500F"/>
    <w:rPr>
      <w:rFonts w:ascii="Calibri" w:hAnsi="Calibri" w:cs="Times New Roman"/>
      <w:b/>
      <w:bCs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DefaultParagraphFont"/>
    <w:uiPriority w:val="99"/>
    <w:rsid w:val="00890AAB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890AAB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locked/>
    <w:rsid w:val="00890AAB"/>
    <w:rPr>
      <w:rFonts w:cs="Times New Roman"/>
      <w:i/>
      <w:iCs/>
    </w:rPr>
  </w:style>
  <w:style w:type="character" w:styleId="HTMLCode">
    <w:name w:val="HTML Code"/>
    <w:basedOn w:val="DefaultParagraphFont"/>
    <w:uiPriority w:val="99"/>
    <w:rsid w:val="00842ED5"/>
    <w:rPr>
      <w:rFonts w:ascii="Courier New" w:hAnsi="Courier New" w:cs="Courier New"/>
      <w:sz w:val="20"/>
      <w:szCs w:val="20"/>
    </w:rPr>
  </w:style>
  <w:style w:type="numbering" w:styleId="111111">
    <w:name w:val="Outline List 2"/>
    <w:basedOn w:val="NoList"/>
    <w:uiPriority w:val="99"/>
    <w:semiHidden/>
    <w:unhideWhenUsed/>
    <w:rsid w:val="00E00B39"/>
    <w:pPr>
      <w:numPr>
        <w:numId w:val="2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04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880</TotalTime>
  <Pages>9</Pages>
  <Words>1953</Words>
  <Characters>11136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1</cp:lastModifiedBy>
  <cp:revision>83</cp:revision>
  <cp:lastPrinted>2015-06-16T04:25:00Z</cp:lastPrinted>
  <dcterms:created xsi:type="dcterms:W3CDTF">2014-01-22T18:05:00Z</dcterms:created>
  <dcterms:modified xsi:type="dcterms:W3CDTF">2015-06-16T04:55:00Z</dcterms:modified>
</cp:coreProperties>
</file>