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23" w:rsidRPr="00FE121C" w:rsidRDefault="007C4123">
      <w:pPr>
        <w:rPr>
          <w:rFonts w:ascii="Arial" w:hAnsi="Arial" w:cs="Arial"/>
          <w:b/>
          <w:sz w:val="24"/>
          <w:szCs w:val="24"/>
          <w:u w:val="single"/>
        </w:rPr>
      </w:pPr>
      <w:r w:rsidRPr="00FE121C">
        <w:rPr>
          <w:rFonts w:ascii="Arial" w:hAnsi="Arial" w:cs="Arial"/>
          <w:b/>
          <w:sz w:val="24"/>
          <w:szCs w:val="24"/>
        </w:rPr>
        <w:t xml:space="preserve">                 </w:t>
      </w:r>
      <w:r w:rsidRPr="00FE121C">
        <w:rPr>
          <w:rFonts w:ascii="Arial" w:hAnsi="Arial" w:cs="Arial"/>
          <w:b/>
          <w:sz w:val="24"/>
          <w:szCs w:val="24"/>
          <w:u w:val="single"/>
        </w:rPr>
        <w:t>Открытый урок 2 класс по русскому языку.</w:t>
      </w:r>
    </w:p>
    <w:p w:rsidR="007C4123" w:rsidRPr="00CF3CB4" w:rsidRDefault="007C412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Тема урока</w:t>
      </w:r>
      <w:r w:rsidRPr="00CF3CB4">
        <w:rPr>
          <w:rFonts w:ascii="Arial" w:hAnsi="Arial" w:cs="Arial"/>
          <w:b/>
          <w:sz w:val="28"/>
          <w:szCs w:val="28"/>
        </w:rPr>
        <w:t>: Связь имени прилагательного с именем существительным.</w:t>
      </w:r>
    </w:p>
    <w:p w:rsidR="007C4123" w:rsidRDefault="007C41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Учитель: Чернышова Светлана Николаевна.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Цель урока: </w:t>
      </w:r>
      <w:r>
        <w:rPr>
          <w:rFonts w:ascii="Arial" w:hAnsi="Arial" w:cs="Arial"/>
          <w:sz w:val="24"/>
          <w:szCs w:val="24"/>
        </w:rPr>
        <w:t>познакомить со смысловым значением имён прилагательных; показать связь имени прилагательного с именем существительным.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Тип урока: </w:t>
      </w:r>
      <w:r>
        <w:rPr>
          <w:rFonts w:ascii="Arial" w:hAnsi="Arial" w:cs="Arial"/>
          <w:sz w:val="24"/>
          <w:szCs w:val="24"/>
        </w:rPr>
        <w:t>Урок обобщения и систематизации знаний.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Форма урока: </w:t>
      </w:r>
      <w:r>
        <w:rPr>
          <w:rFonts w:ascii="Arial" w:hAnsi="Arial" w:cs="Arial"/>
          <w:sz w:val="24"/>
          <w:szCs w:val="24"/>
        </w:rPr>
        <w:t>обобщение знаний об имени прилагательном на основе растительного мира.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Методы обучения: </w:t>
      </w:r>
      <w:r>
        <w:rPr>
          <w:rFonts w:ascii="Arial" w:hAnsi="Arial" w:cs="Arial"/>
          <w:sz w:val="24"/>
          <w:szCs w:val="24"/>
        </w:rPr>
        <w:t>проблемно – поисковый, объяснительно – иллюстративный, словесный, работа с книгой, использование ИКТ.</w:t>
      </w:r>
    </w:p>
    <w:p w:rsidR="007C4123" w:rsidRDefault="007C41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sz w:val="24"/>
          <w:szCs w:val="24"/>
        </w:rPr>
        <w:t>Формирование УУД на уроке: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Личностные: </w:t>
      </w:r>
      <w:r>
        <w:rPr>
          <w:rFonts w:ascii="Arial" w:hAnsi="Arial" w:cs="Arial"/>
          <w:sz w:val="24"/>
          <w:szCs w:val="24"/>
        </w:rPr>
        <w:t>осознание значимости в речи имён прилагательных; актуализация мыслительной и творческой деятельности; формирование умения работать по словесной и письменной инструкции и алгоритму.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Регулятивные: </w:t>
      </w:r>
      <w:r>
        <w:rPr>
          <w:rFonts w:ascii="Arial" w:hAnsi="Arial" w:cs="Arial"/>
          <w:sz w:val="24"/>
          <w:szCs w:val="24"/>
        </w:rPr>
        <w:t xml:space="preserve">отработка умения анализировать объекты с целью выделения признаков, структурировать знания; сличение способа действия при анализе имён прилагательных, орфографической работе и его результата с заданным эталоном с целью обнаружения отклонений и отличий от эталона; внесение необходимых дополнений и корректив в способ действия в случае расхождения эталона, реального действия и его продукта. 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Коммуникативные: </w:t>
      </w:r>
      <w:r>
        <w:rPr>
          <w:rFonts w:ascii="Arial" w:hAnsi="Arial" w:cs="Arial"/>
          <w:sz w:val="24"/>
          <w:szCs w:val="24"/>
        </w:rPr>
        <w:t>умение с достаточно полной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Метапредметные: </w:t>
      </w:r>
      <w:r>
        <w:rPr>
          <w:rFonts w:ascii="Arial" w:hAnsi="Arial" w:cs="Arial"/>
          <w:sz w:val="24"/>
          <w:szCs w:val="24"/>
        </w:rPr>
        <w:t>принимать учебную задачу; планировать свою деятельность в соответствии с поставленной задачей; осуществлять итоговый и пошаговый контроль деятельности; участвовать в коллективном обсуждении проблемы, интересоваться чужим мнением и высказывать своё собственное.</w:t>
      </w:r>
    </w:p>
    <w:p w:rsidR="007C4123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Предметные: </w:t>
      </w:r>
      <w:r>
        <w:rPr>
          <w:rFonts w:ascii="Arial" w:hAnsi="Arial" w:cs="Arial"/>
          <w:sz w:val="24"/>
          <w:szCs w:val="24"/>
        </w:rPr>
        <w:t>имеют прочные знания об имени прилагательном как части речи, его признаках, связи с именем существительным.</w:t>
      </w:r>
    </w:p>
    <w:p w:rsidR="007C4123" w:rsidRPr="00B3395D" w:rsidRDefault="007C41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Оборудование:</w:t>
      </w:r>
      <w:r>
        <w:rPr>
          <w:rFonts w:ascii="Arial" w:hAnsi="Arial" w:cs="Arial"/>
          <w:sz w:val="24"/>
          <w:szCs w:val="24"/>
        </w:rPr>
        <w:t xml:space="preserve"> раздаточный материал для групповой работы, инструкции по выполнению заданий, карточки с заданиями, изделие цветик – семицветик.</w:t>
      </w:r>
    </w:p>
    <w:p w:rsidR="007C4123" w:rsidRPr="005D6646" w:rsidRDefault="007C4123">
      <w:pPr>
        <w:rPr>
          <w:rFonts w:ascii="Arial" w:hAnsi="Arial" w:cs="Arial"/>
          <w:sz w:val="24"/>
          <w:szCs w:val="24"/>
        </w:rPr>
      </w:pPr>
    </w:p>
    <w:p w:rsidR="007C4123" w:rsidRPr="0012016E" w:rsidRDefault="007C4123">
      <w:pPr>
        <w:rPr>
          <w:rFonts w:ascii="Arial" w:hAnsi="Arial" w:cs="Arial"/>
          <w:sz w:val="24"/>
          <w:szCs w:val="24"/>
        </w:rPr>
      </w:pP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Ход урока: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1.Организационный момент.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2.Самоопределение к деятельности.</w:t>
      </w:r>
    </w:p>
    <w:p w:rsidR="007C4123" w:rsidRDefault="007C4123" w:rsidP="00120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Лети, лети лепесток</w:t>
      </w:r>
    </w:p>
    <w:p w:rsidR="007C4123" w:rsidRDefault="007C4123" w:rsidP="00120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Через запад на восток</w:t>
      </w:r>
    </w:p>
    <w:p w:rsidR="007C4123" w:rsidRDefault="007C4123" w:rsidP="00120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Через север, через юг.</w:t>
      </w:r>
    </w:p>
    <w:p w:rsidR="007C4123" w:rsidRDefault="007C4123" w:rsidP="00120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Возвращайся, сделав круг.</w:t>
      </w:r>
    </w:p>
    <w:p w:rsidR="007C4123" w:rsidRDefault="007C4123" w:rsidP="00120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Лишь коснёшься ты земли</w:t>
      </w:r>
    </w:p>
    <w:p w:rsidR="007C4123" w:rsidRDefault="007C4123" w:rsidP="00120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Быть по- моему вели…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Из какой сказки эти строки? Кто автор?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Вот и я вам принесла на сегодняшний урок волшебный предмет.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Что, это? (Достаю цветик – семицветик). Почему его так назвали? А как вы думаете, что это за часть речи? Докажите.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А теперь скажите какие у него лепестки? Какие цвета вы видите? Что вы сейчас делали? С помощью какой части речи? Расскажите, что вы о ней знаете? С какой частью речи больше всего связано имя прилагательное?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Так о чём мы сегодня на уроке будем говорить? Что закрепить? Что Узнать?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у нашего цветка есть вам задания, которые мы с вами должны постараться сделать.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3.Минутка чистописания.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 w:rsidRPr="007D131D">
        <w:rPr>
          <w:rFonts w:ascii="Arial" w:hAnsi="Arial" w:cs="Arial"/>
          <w:sz w:val="24"/>
          <w:szCs w:val="24"/>
          <w:u w:val="single"/>
        </w:rPr>
        <w:t>Итак, первый лепесток, первое задание</w:t>
      </w:r>
      <w:r>
        <w:rPr>
          <w:rFonts w:ascii="Arial" w:hAnsi="Arial" w:cs="Arial"/>
          <w:sz w:val="24"/>
          <w:szCs w:val="24"/>
        </w:rPr>
        <w:t>. Сделайте минутку чистописания.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Дети работают в тетрадях по чистописанию и показ учителем некоторых элементов.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4.Работа по теме урока.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 w:rsidRPr="007D131D">
        <w:rPr>
          <w:rFonts w:ascii="Arial" w:hAnsi="Arial" w:cs="Arial"/>
          <w:sz w:val="24"/>
          <w:szCs w:val="24"/>
          <w:u w:val="single"/>
        </w:rPr>
        <w:t>А теперь второй лепесток.</w:t>
      </w:r>
      <w:r>
        <w:rPr>
          <w:rFonts w:ascii="Arial" w:hAnsi="Arial" w:cs="Arial"/>
          <w:sz w:val="24"/>
          <w:szCs w:val="24"/>
        </w:rPr>
        <w:t xml:space="preserve">Давайте с вами опишем наш цветик—семицветик с помощью прилагательных. Какой он? Давайте запишем в тетрадь наши высказывания  про цветок. 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Так для чего нам имена прилагательные? А почему его так назвали?  ( по разным признакам) Давайте послушаем правило про имя прилагательное. ( по компьютеру)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5.Работа в группах.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 w:rsidRPr="009936AE">
        <w:rPr>
          <w:rFonts w:ascii="Arial" w:hAnsi="Arial" w:cs="Arial"/>
          <w:sz w:val="24"/>
          <w:szCs w:val="24"/>
          <w:u w:val="single"/>
        </w:rPr>
        <w:t>Третий лепесток нам даёт задание для работы в группах</w:t>
      </w:r>
      <w:r>
        <w:rPr>
          <w:rFonts w:ascii="Arial" w:hAnsi="Arial" w:cs="Arial"/>
          <w:sz w:val="24"/>
          <w:szCs w:val="24"/>
        </w:rPr>
        <w:t xml:space="preserve">. Мы с вами разбиваемся на группы и каждой группе надо описать свой предмет. ( достаю: яблоко, лимон, апельсин, лук, морковь, перец) План описания у вас на столах. И составить предложение с этим предметом. Отчёт по каждой группе. Запишите каждая группа своё предложение в тетрадь и найдите грамматическую основу. 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6.Физкультминутка.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 w:rsidRPr="000E7CCB">
        <w:rPr>
          <w:rFonts w:ascii="Arial" w:hAnsi="Arial" w:cs="Arial"/>
          <w:sz w:val="24"/>
          <w:szCs w:val="24"/>
          <w:u w:val="single"/>
        </w:rPr>
        <w:t>Четвёртый лепесток просит нас отдохнуть.</w:t>
      </w:r>
      <w:r>
        <w:rPr>
          <w:rFonts w:ascii="Arial" w:hAnsi="Arial" w:cs="Arial"/>
          <w:sz w:val="24"/>
          <w:szCs w:val="24"/>
        </w:rPr>
        <w:t xml:space="preserve"> Но отдыхайте, а сами будьте на чеку, если услышите нужные слова к нашей теме, запоминайте.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Какие существительные с прилагательными вы услышали в песне? Так какой снова можно сделать вывод?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7.Закрепление изученного материала.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 w:rsidRPr="000E7CCB">
        <w:rPr>
          <w:rFonts w:ascii="Arial" w:hAnsi="Arial" w:cs="Arial"/>
          <w:sz w:val="24"/>
          <w:szCs w:val="24"/>
          <w:u w:val="single"/>
        </w:rPr>
        <w:t xml:space="preserve">Пятый лепесток даёт нам задание по учебнику. </w:t>
      </w:r>
      <w:r>
        <w:rPr>
          <w:rFonts w:ascii="Arial" w:hAnsi="Arial" w:cs="Arial"/>
          <w:sz w:val="24"/>
          <w:szCs w:val="24"/>
        </w:rPr>
        <w:t>Упражнение 153 на странице 89.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Читаем, задание. Выполнение после разбора по шагам.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8.Рефлексия.</w:t>
      </w:r>
    </w:p>
    <w:p w:rsidR="007C4123" w:rsidRPr="005B4CD8" w:rsidRDefault="007C4123" w:rsidP="0012016E">
      <w:pPr>
        <w:rPr>
          <w:rFonts w:ascii="Arial" w:hAnsi="Arial" w:cs="Arial"/>
          <w:sz w:val="24"/>
          <w:szCs w:val="24"/>
          <w:u w:val="single"/>
        </w:rPr>
      </w:pPr>
      <w:r w:rsidRPr="005B4CD8">
        <w:rPr>
          <w:rFonts w:ascii="Arial" w:hAnsi="Arial" w:cs="Arial"/>
          <w:sz w:val="24"/>
          <w:szCs w:val="24"/>
          <w:u w:val="single"/>
        </w:rPr>
        <w:t>Шестой лепесток хочет проверить, как вы запомнили тему урока.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Подберите подходящие имена прилагательные к именам существительным. ( по тетради Голубь) Взаимопроверка.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Кому задание выполнить было легко?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Кто затруднился, но теперь всё понятно?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 Кто не смог сделать задание?</w:t>
      </w:r>
    </w:p>
    <w:p w:rsidR="007C4123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9.Вывод по уроку и домашнее задание.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--Что узнали?</w:t>
      </w:r>
    </w:p>
    <w:p w:rsidR="007C4123" w:rsidRDefault="007C4123" w:rsidP="00120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--Чему научились? Достигнуты ли цели?</w:t>
      </w:r>
    </w:p>
    <w:p w:rsidR="007C4123" w:rsidRPr="00CF650C" w:rsidRDefault="007C4123" w:rsidP="0012016E">
      <w:pPr>
        <w:rPr>
          <w:rFonts w:ascii="Arial" w:hAnsi="Arial" w:cs="Arial"/>
          <w:sz w:val="24"/>
          <w:szCs w:val="24"/>
          <w:u w:val="single"/>
        </w:rPr>
      </w:pPr>
      <w:r w:rsidRPr="00CF650C">
        <w:rPr>
          <w:rFonts w:ascii="Arial" w:hAnsi="Arial" w:cs="Arial"/>
          <w:sz w:val="24"/>
          <w:szCs w:val="24"/>
          <w:u w:val="single"/>
        </w:rPr>
        <w:t>Седьмой лепесток даёт задание на дом.</w:t>
      </w:r>
    </w:p>
    <w:p w:rsidR="007C4123" w:rsidRPr="00CF650C" w:rsidRDefault="007C4123" w:rsidP="00120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Дома вы должны будете выбрать свой любимый предмет и описать его не называя.</w:t>
      </w:r>
      <w:r>
        <w:rPr>
          <w:rFonts w:ascii="Arial" w:hAnsi="Arial" w:cs="Arial"/>
          <w:b/>
          <w:sz w:val="24"/>
          <w:szCs w:val="24"/>
        </w:rPr>
        <w:t>10.Выставить оценки.</w:t>
      </w:r>
      <w:bookmarkStart w:id="0" w:name="_GoBack"/>
      <w:bookmarkEnd w:id="0"/>
    </w:p>
    <w:sectPr w:rsidR="007C4123" w:rsidRPr="00CF650C" w:rsidSect="003C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01D7"/>
    <w:rsid w:val="000E7CCB"/>
    <w:rsid w:val="0012016E"/>
    <w:rsid w:val="00294EBB"/>
    <w:rsid w:val="003C7BA8"/>
    <w:rsid w:val="005B4CD8"/>
    <w:rsid w:val="005D6646"/>
    <w:rsid w:val="007833E5"/>
    <w:rsid w:val="007C4123"/>
    <w:rsid w:val="007D131D"/>
    <w:rsid w:val="0086529D"/>
    <w:rsid w:val="009936AE"/>
    <w:rsid w:val="00B3395D"/>
    <w:rsid w:val="00B771A2"/>
    <w:rsid w:val="00BC0751"/>
    <w:rsid w:val="00C72FEE"/>
    <w:rsid w:val="00CF3CB4"/>
    <w:rsid w:val="00CF650C"/>
    <w:rsid w:val="00D2763C"/>
    <w:rsid w:val="00D601D7"/>
    <w:rsid w:val="00E24E48"/>
    <w:rsid w:val="00EA389D"/>
    <w:rsid w:val="00FE1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B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4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181</TotalTime>
  <Pages>3</Pages>
  <Words>724</Words>
  <Characters>4127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Alexandr</cp:lastModifiedBy>
  <cp:revision>7</cp:revision>
  <cp:lastPrinted>2016-04-11T09:23:00Z</cp:lastPrinted>
  <dcterms:created xsi:type="dcterms:W3CDTF">2016-04-09T07:15:00Z</dcterms:created>
  <dcterms:modified xsi:type="dcterms:W3CDTF">2016-06-01T11:52:00Z</dcterms:modified>
</cp:coreProperties>
</file>