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8F" w:rsidRPr="006C5515" w:rsidRDefault="00033F8F" w:rsidP="006C5515">
      <w:pPr>
        <w:rPr>
          <w:b/>
          <w:bCs/>
          <w:sz w:val="24"/>
          <w:szCs w:val="24"/>
        </w:rPr>
      </w:pPr>
      <w:r w:rsidRPr="006C5515">
        <w:rPr>
          <w:b/>
          <w:bCs/>
          <w:sz w:val="24"/>
          <w:szCs w:val="24"/>
        </w:rPr>
        <w:t>Оратовская Анна Евгеньевна</w:t>
      </w:r>
    </w:p>
    <w:p w:rsidR="00033F8F" w:rsidRPr="006C5515" w:rsidRDefault="00033F8F" w:rsidP="006C5515">
      <w:pPr>
        <w:rPr>
          <w:b/>
          <w:bCs/>
          <w:sz w:val="24"/>
          <w:szCs w:val="24"/>
        </w:rPr>
      </w:pPr>
      <w:r w:rsidRPr="006C5515">
        <w:rPr>
          <w:b/>
          <w:bCs/>
          <w:sz w:val="24"/>
          <w:szCs w:val="24"/>
        </w:rPr>
        <w:t xml:space="preserve">Учитель английского языка МОУ «СОШ №23» </w:t>
      </w:r>
    </w:p>
    <w:p w:rsidR="00033F8F" w:rsidRPr="006C5515" w:rsidRDefault="00033F8F" w:rsidP="006C5515">
      <w:pPr>
        <w:rPr>
          <w:b/>
          <w:bCs/>
          <w:sz w:val="24"/>
          <w:szCs w:val="24"/>
        </w:rPr>
      </w:pPr>
      <w:r w:rsidRPr="006C5515">
        <w:rPr>
          <w:b/>
          <w:bCs/>
          <w:sz w:val="24"/>
          <w:szCs w:val="24"/>
        </w:rPr>
        <w:t>г.Воркута</w:t>
      </w:r>
    </w:p>
    <w:p w:rsidR="00033F8F" w:rsidRDefault="00033F8F" w:rsidP="006C5515">
      <w:pPr>
        <w:rPr>
          <w:bCs/>
          <w:sz w:val="24"/>
          <w:szCs w:val="24"/>
        </w:rPr>
      </w:pPr>
      <w:r w:rsidRPr="00CA2526">
        <w:rPr>
          <w:bCs/>
          <w:sz w:val="24"/>
          <w:szCs w:val="24"/>
        </w:rPr>
        <w:t xml:space="preserve">        </w:t>
      </w:r>
    </w:p>
    <w:p w:rsidR="00033F8F" w:rsidRPr="006C5515" w:rsidRDefault="00033F8F" w:rsidP="006C5515">
      <w:pPr>
        <w:jc w:val="center"/>
        <w:rPr>
          <w:b/>
          <w:bCs/>
          <w:color w:val="000000"/>
          <w:sz w:val="28"/>
          <w:szCs w:val="28"/>
        </w:rPr>
      </w:pPr>
      <w:r w:rsidRPr="006C5515">
        <w:rPr>
          <w:rStyle w:val="Strong"/>
          <w:color w:val="000000"/>
          <w:sz w:val="28"/>
          <w:szCs w:val="28"/>
        </w:rPr>
        <w:t>Технологическая карта урока по учебному предмету «Английский язык» во 2-м классе на тему «Цвета» («</w:t>
      </w:r>
      <w:r w:rsidRPr="006C5515">
        <w:rPr>
          <w:rStyle w:val="Strong"/>
          <w:color w:val="000000"/>
          <w:sz w:val="28"/>
          <w:szCs w:val="28"/>
          <w:lang w:val="en-US"/>
        </w:rPr>
        <w:t>Colours</w:t>
      </w:r>
      <w:r w:rsidRPr="006C5515">
        <w:rPr>
          <w:rStyle w:val="Strong"/>
          <w:color w:val="000000"/>
          <w:sz w:val="28"/>
          <w:szCs w:val="28"/>
        </w:rPr>
        <w:t>»)</w:t>
      </w:r>
    </w:p>
    <w:p w:rsidR="00033F8F" w:rsidRPr="00CA2526" w:rsidRDefault="00033F8F" w:rsidP="006C5515">
      <w:pPr>
        <w:rPr>
          <w:bCs/>
          <w:sz w:val="24"/>
          <w:szCs w:val="24"/>
        </w:rPr>
      </w:pPr>
      <w:r w:rsidRPr="00CA2526">
        <w:rPr>
          <w:bCs/>
          <w:sz w:val="24"/>
          <w:szCs w:val="24"/>
        </w:rPr>
        <w:t xml:space="preserve">                                                 </w:t>
      </w:r>
    </w:p>
    <w:p w:rsidR="00033F8F" w:rsidRPr="006C5515" w:rsidRDefault="00033F8F" w:rsidP="00526C75">
      <w:pPr>
        <w:pStyle w:val="Pa16"/>
        <w:jc w:val="both"/>
        <w:rPr>
          <w:rFonts w:ascii="Times New Roman" w:hAnsi="Times New Roman"/>
          <w:sz w:val="22"/>
          <w:szCs w:val="22"/>
        </w:rPr>
      </w:pPr>
      <w:r w:rsidRPr="007A4B36">
        <w:rPr>
          <w:rFonts w:ascii="Times New Roman" w:hAnsi="Times New Roman"/>
          <w:b/>
          <w:sz w:val="22"/>
          <w:szCs w:val="22"/>
        </w:rPr>
        <w:t>Тип урока</w:t>
      </w:r>
      <w:r w:rsidRPr="007A4B36">
        <w:rPr>
          <w:rFonts w:ascii="Times New Roman" w:hAnsi="Times New Roman"/>
          <w:sz w:val="22"/>
          <w:szCs w:val="22"/>
        </w:rPr>
        <w:t>: комбинированный.</w:t>
      </w:r>
    </w:p>
    <w:p w:rsidR="00033F8F" w:rsidRPr="006C5515" w:rsidRDefault="00033F8F" w:rsidP="006C5515">
      <w:pPr>
        <w:rPr>
          <w:sz w:val="24"/>
          <w:szCs w:val="24"/>
          <w:lang w:eastAsia="en-US"/>
        </w:rPr>
      </w:pPr>
      <w:r w:rsidRPr="006C5515">
        <w:rPr>
          <w:b/>
          <w:bCs/>
          <w:sz w:val="24"/>
          <w:szCs w:val="24"/>
          <w:lang w:eastAsia="en-US"/>
        </w:rPr>
        <w:t>Авторы УМК:</w:t>
      </w:r>
      <w:r w:rsidRPr="006C5515">
        <w:rPr>
          <w:sz w:val="24"/>
          <w:szCs w:val="24"/>
          <w:lang w:eastAsia="en-US"/>
        </w:rPr>
        <w:t xml:space="preserve"> “</w:t>
      </w:r>
      <w:r w:rsidRPr="006C5515">
        <w:rPr>
          <w:sz w:val="24"/>
          <w:szCs w:val="24"/>
          <w:lang w:val="en-US" w:eastAsia="en-US"/>
        </w:rPr>
        <w:t>Enjoy</w:t>
      </w:r>
      <w:r w:rsidRPr="006C5515">
        <w:rPr>
          <w:sz w:val="24"/>
          <w:szCs w:val="24"/>
          <w:lang w:eastAsia="en-US"/>
        </w:rPr>
        <w:t xml:space="preserve"> </w:t>
      </w:r>
      <w:r w:rsidRPr="006C5515">
        <w:rPr>
          <w:sz w:val="24"/>
          <w:szCs w:val="24"/>
          <w:lang w:val="en-US" w:eastAsia="en-US"/>
        </w:rPr>
        <w:t>English</w:t>
      </w:r>
      <w:r w:rsidRPr="006C5515">
        <w:rPr>
          <w:sz w:val="24"/>
          <w:szCs w:val="24"/>
          <w:lang w:eastAsia="en-US"/>
        </w:rPr>
        <w:t xml:space="preserve"> – </w:t>
      </w:r>
      <w:smartTag w:uri="urn:schemas-microsoft-com:office:smarttags" w:element="metricconverter">
        <w:smartTagPr>
          <w:attr w:name="ProductID" w:val="2”"/>
        </w:smartTagPr>
        <w:r w:rsidRPr="006C5515">
          <w:rPr>
            <w:sz w:val="24"/>
            <w:szCs w:val="24"/>
            <w:lang w:eastAsia="en-US"/>
          </w:rPr>
          <w:t>2”</w:t>
        </w:r>
      </w:smartTag>
      <w:r>
        <w:rPr>
          <w:sz w:val="24"/>
          <w:szCs w:val="24"/>
          <w:lang w:eastAsia="en-US"/>
        </w:rPr>
        <w:t>, Б</w:t>
      </w:r>
      <w:r w:rsidRPr="006C5515">
        <w:rPr>
          <w:sz w:val="24"/>
          <w:szCs w:val="24"/>
          <w:lang w:eastAsia="en-US"/>
        </w:rPr>
        <w:t>иболетова М.З., Денисенко О.А., Трубанёва Н.Н.</w:t>
      </w:r>
    </w:p>
    <w:p w:rsidR="00033F8F" w:rsidRDefault="00033F8F" w:rsidP="009522E1">
      <w:pPr>
        <w:pStyle w:val="Pa16"/>
        <w:jc w:val="both"/>
        <w:rPr>
          <w:rFonts w:ascii="Times New Roman" w:hAnsi="Times New Roman"/>
          <w:sz w:val="22"/>
          <w:szCs w:val="22"/>
        </w:rPr>
      </w:pPr>
      <w:r w:rsidRPr="007A4B36">
        <w:rPr>
          <w:rFonts w:ascii="Times New Roman" w:hAnsi="Times New Roman"/>
          <w:b/>
          <w:iCs/>
          <w:sz w:val="22"/>
          <w:szCs w:val="22"/>
        </w:rPr>
        <w:t>Цель урока (</w:t>
      </w:r>
      <w:r w:rsidRPr="007A4B36">
        <w:rPr>
          <w:rFonts w:ascii="Times New Roman" w:hAnsi="Times New Roman"/>
          <w:i/>
          <w:iCs/>
          <w:sz w:val="22"/>
          <w:szCs w:val="22"/>
        </w:rPr>
        <w:t>доминирующая</w:t>
      </w:r>
      <w:r w:rsidRPr="007A4B36">
        <w:rPr>
          <w:rFonts w:ascii="Times New Roman" w:hAnsi="Times New Roman"/>
          <w:b/>
          <w:iCs/>
          <w:sz w:val="22"/>
          <w:szCs w:val="22"/>
        </w:rPr>
        <w:t>):</w:t>
      </w:r>
      <w:r w:rsidRPr="007A4B36">
        <w:rPr>
          <w:rFonts w:ascii="Times New Roman" w:hAnsi="Times New Roman"/>
          <w:b/>
          <w:sz w:val="22"/>
          <w:szCs w:val="22"/>
        </w:rPr>
        <w:t xml:space="preserve"> </w:t>
      </w:r>
      <w:r w:rsidRPr="007A4B36">
        <w:rPr>
          <w:rFonts w:ascii="Times New Roman" w:hAnsi="Times New Roman"/>
          <w:sz w:val="22"/>
          <w:szCs w:val="22"/>
        </w:rPr>
        <w:t xml:space="preserve">Создать условия для усвоения учащимися умения составлять предложения с опорой на схему, использовать лексику по теме «Цвет», графического отображения буквы </w:t>
      </w:r>
      <w:r w:rsidRPr="007A4B36">
        <w:rPr>
          <w:rFonts w:ascii="Times New Roman" w:hAnsi="Times New Roman"/>
          <w:b/>
          <w:i/>
          <w:sz w:val="22"/>
          <w:szCs w:val="22"/>
          <w:lang w:val="en-US"/>
        </w:rPr>
        <w:t>Nn</w:t>
      </w:r>
      <w:r w:rsidRPr="007A4B36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7A4B36">
        <w:rPr>
          <w:rFonts w:ascii="Times New Roman" w:hAnsi="Times New Roman"/>
          <w:sz w:val="22"/>
          <w:szCs w:val="22"/>
        </w:rPr>
        <w:t>и знаков транскрипции, овладения навыками устной и письменной речи; способствовать развитию воображения, мышления, творческих способностей.</w:t>
      </w:r>
    </w:p>
    <w:p w:rsidR="00033F8F" w:rsidRPr="00640476" w:rsidRDefault="00033F8F" w:rsidP="00640476">
      <w:pPr>
        <w:rPr>
          <w:lang w:eastAsia="en-US"/>
        </w:rPr>
      </w:pPr>
    </w:p>
    <w:p w:rsidR="00033F8F" w:rsidRPr="007A4B36" w:rsidRDefault="00033F8F" w:rsidP="00526C75">
      <w:pPr>
        <w:rPr>
          <w:b/>
          <w:sz w:val="22"/>
          <w:szCs w:val="22"/>
        </w:rPr>
      </w:pPr>
      <w:r w:rsidRPr="007A4B36">
        <w:rPr>
          <w:b/>
          <w:sz w:val="22"/>
          <w:szCs w:val="22"/>
        </w:rPr>
        <w:t xml:space="preserve"> ПЛАНИРУЕМЫЕ РЕЗУЛЬТАТЫ УРОКА:</w:t>
      </w:r>
    </w:p>
    <w:p w:rsidR="00033F8F" w:rsidRPr="007A4B36" w:rsidRDefault="00033F8F" w:rsidP="00526C75">
      <w:pPr>
        <w:pStyle w:val="ListParagraph"/>
        <w:numPr>
          <w:ilvl w:val="0"/>
          <w:numId w:val="1"/>
        </w:numPr>
        <w:jc w:val="both"/>
        <w:rPr>
          <w:b/>
          <w:i/>
          <w:sz w:val="22"/>
          <w:szCs w:val="22"/>
        </w:rPr>
      </w:pPr>
      <w:r w:rsidRPr="007A4B36">
        <w:rPr>
          <w:b/>
          <w:i/>
          <w:sz w:val="22"/>
          <w:szCs w:val="22"/>
        </w:rPr>
        <w:t xml:space="preserve">Метапредметные (развивающие): </w:t>
      </w:r>
    </w:p>
    <w:p w:rsidR="00033F8F" w:rsidRPr="007A4B36" w:rsidRDefault="00033F8F" w:rsidP="008C6872">
      <w:pPr>
        <w:rPr>
          <w:sz w:val="22"/>
          <w:szCs w:val="22"/>
        </w:rPr>
      </w:pPr>
      <w:r w:rsidRPr="007A4B36">
        <w:rPr>
          <w:i/>
          <w:sz w:val="22"/>
          <w:szCs w:val="22"/>
        </w:rPr>
        <w:t>- Коммуникативные:</w:t>
      </w:r>
      <w:r w:rsidRPr="007A4B36">
        <w:rPr>
          <w:sz w:val="22"/>
          <w:szCs w:val="22"/>
        </w:rPr>
        <w:t xml:space="preserve"> слушают и понимают речь учителя и одноклассников; договариваются с одноклассниками совместно с учителем о правилах поведения и общения и следуют им.</w:t>
      </w:r>
    </w:p>
    <w:p w:rsidR="00033F8F" w:rsidRPr="007A4B36" w:rsidRDefault="00033F8F" w:rsidP="008C6872">
      <w:pPr>
        <w:rPr>
          <w:sz w:val="22"/>
          <w:szCs w:val="22"/>
        </w:rPr>
      </w:pPr>
      <w:r w:rsidRPr="007A4B36">
        <w:rPr>
          <w:i/>
          <w:sz w:val="22"/>
          <w:szCs w:val="22"/>
        </w:rPr>
        <w:t>- Регулятивные:</w:t>
      </w:r>
      <w:r w:rsidRPr="007A4B36">
        <w:rPr>
          <w:sz w:val="22"/>
          <w:szCs w:val="22"/>
        </w:rPr>
        <w:t xml:space="preserve"> определяют и формулируют цель деятельности на уроке с помощью учителя; высказывают своё предположение (версию) на основе работы с материалом учебника; оценивают правильность выполнения действий на уровне адекватности ретроспективной оценки.</w:t>
      </w:r>
    </w:p>
    <w:p w:rsidR="00033F8F" w:rsidRPr="007A4B36" w:rsidRDefault="00033F8F" w:rsidP="008C6872">
      <w:pPr>
        <w:rPr>
          <w:sz w:val="22"/>
          <w:szCs w:val="22"/>
        </w:rPr>
      </w:pPr>
      <w:r w:rsidRPr="007A4B36">
        <w:rPr>
          <w:i/>
          <w:sz w:val="22"/>
          <w:szCs w:val="22"/>
        </w:rPr>
        <w:t>- Познавательные:</w:t>
      </w:r>
      <w:r w:rsidRPr="007A4B36">
        <w:rPr>
          <w:sz w:val="22"/>
          <w:szCs w:val="22"/>
        </w:rPr>
        <w:t xml:space="preserve"> ориентируются в учебнике (на развороте, в оглавлении, в условных обозначениях); осознанно строят речевое высказывание в устной форме; выделяют необходимую информацию из аудиотекста.</w:t>
      </w:r>
    </w:p>
    <w:p w:rsidR="00033F8F" w:rsidRPr="007A4B36" w:rsidRDefault="00033F8F" w:rsidP="00794A87">
      <w:pPr>
        <w:pStyle w:val="Pa16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7A4B36">
        <w:rPr>
          <w:rFonts w:ascii="Times New Roman" w:hAnsi="Times New Roman"/>
          <w:b/>
          <w:i/>
          <w:sz w:val="22"/>
          <w:szCs w:val="22"/>
        </w:rPr>
        <w:t xml:space="preserve">Предметные (образовательные): </w:t>
      </w:r>
      <w:r w:rsidRPr="007A4B36">
        <w:rPr>
          <w:rFonts w:ascii="Times New Roman" w:hAnsi="Times New Roman"/>
          <w:sz w:val="22"/>
          <w:szCs w:val="22"/>
        </w:rPr>
        <w:t xml:space="preserve">адекватно произносят и различают на слух звуки; воспроизводят графически корректно букву </w:t>
      </w:r>
      <w:r w:rsidRPr="007A4B36">
        <w:rPr>
          <w:rFonts w:ascii="Times New Roman" w:hAnsi="Times New Roman"/>
          <w:b/>
          <w:i/>
          <w:sz w:val="22"/>
          <w:szCs w:val="22"/>
          <w:lang w:val="en-US"/>
        </w:rPr>
        <w:t>Nn</w:t>
      </w:r>
      <w:r w:rsidRPr="007A4B36">
        <w:rPr>
          <w:rFonts w:ascii="Times New Roman" w:hAnsi="Times New Roman"/>
          <w:sz w:val="22"/>
          <w:szCs w:val="22"/>
        </w:rPr>
        <w:t xml:space="preserve">; оперируют необходимым языковым и речевым материалом; используя новый лексический материал по теме «Цвет» отвечают на вопросы. </w:t>
      </w:r>
    </w:p>
    <w:p w:rsidR="00033F8F" w:rsidRDefault="00033F8F" w:rsidP="00846116">
      <w:pPr>
        <w:pStyle w:val="ListParagraph"/>
        <w:numPr>
          <w:ilvl w:val="0"/>
          <w:numId w:val="1"/>
        </w:numPr>
        <w:jc w:val="both"/>
        <w:rPr>
          <w:sz w:val="22"/>
          <w:szCs w:val="22"/>
        </w:rPr>
      </w:pPr>
      <w:r w:rsidRPr="007A4B36">
        <w:rPr>
          <w:b/>
          <w:i/>
          <w:sz w:val="22"/>
          <w:szCs w:val="22"/>
        </w:rPr>
        <w:t>Личностные (воспитательные):</w:t>
      </w:r>
      <w:r w:rsidRPr="007A4B36">
        <w:rPr>
          <w:sz w:val="22"/>
          <w:szCs w:val="22"/>
        </w:rPr>
        <w:t xml:space="preserve"> осознают роль языка и речи в жизни людей; примеряют на себя роль социально активной, мобильной, толерантной и адаптивной личности; имеют желание учиться.</w:t>
      </w:r>
    </w:p>
    <w:p w:rsidR="00033F8F" w:rsidRPr="007A4B36" w:rsidRDefault="00033F8F" w:rsidP="00640476">
      <w:pPr>
        <w:pStyle w:val="ListParagraph"/>
        <w:ind w:left="360"/>
        <w:jc w:val="both"/>
        <w:rPr>
          <w:sz w:val="22"/>
          <w:szCs w:val="22"/>
        </w:rPr>
      </w:pPr>
    </w:p>
    <w:p w:rsidR="00033F8F" w:rsidRPr="007A4B36" w:rsidRDefault="00033F8F" w:rsidP="00526C75">
      <w:pPr>
        <w:rPr>
          <w:sz w:val="22"/>
          <w:szCs w:val="22"/>
        </w:rPr>
      </w:pPr>
      <w:r w:rsidRPr="007A4B36">
        <w:rPr>
          <w:b/>
          <w:sz w:val="22"/>
          <w:szCs w:val="22"/>
        </w:rPr>
        <w:t>Основные методы:</w:t>
      </w:r>
      <w:r w:rsidRPr="007A4B36">
        <w:rPr>
          <w:sz w:val="22"/>
          <w:szCs w:val="22"/>
        </w:rPr>
        <w:t xml:space="preserve"> объяснительно-иллюстративный, репродуктивный.</w:t>
      </w:r>
    </w:p>
    <w:p w:rsidR="00033F8F" w:rsidRPr="007A4B36" w:rsidRDefault="00033F8F" w:rsidP="00526C75">
      <w:pPr>
        <w:rPr>
          <w:sz w:val="22"/>
          <w:szCs w:val="22"/>
        </w:rPr>
      </w:pPr>
      <w:r w:rsidRPr="007A4B36">
        <w:rPr>
          <w:b/>
          <w:sz w:val="22"/>
          <w:szCs w:val="22"/>
        </w:rPr>
        <w:t>Формы организации познавательной деятельности учащихся:</w:t>
      </w:r>
      <w:r w:rsidRPr="007A4B36">
        <w:rPr>
          <w:sz w:val="22"/>
          <w:szCs w:val="22"/>
        </w:rPr>
        <w:t xml:space="preserve"> фронтальная, индивидуальная.</w:t>
      </w:r>
    </w:p>
    <w:p w:rsidR="00033F8F" w:rsidRDefault="00033F8F" w:rsidP="008C1012">
      <w:pPr>
        <w:rPr>
          <w:sz w:val="22"/>
          <w:szCs w:val="22"/>
          <w:u w:val="single"/>
        </w:rPr>
      </w:pPr>
      <w:r w:rsidRPr="007A4B36">
        <w:rPr>
          <w:b/>
          <w:sz w:val="22"/>
          <w:szCs w:val="22"/>
        </w:rPr>
        <w:t xml:space="preserve">Оборудование: </w:t>
      </w:r>
      <w:r w:rsidRPr="007A4B36">
        <w:rPr>
          <w:sz w:val="22"/>
          <w:szCs w:val="22"/>
          <w:u w:val="single"/>
        </w:rPr>
        <w:t>презентация, рабочая тетрадь, учебник.</w:t>
      </w:r>
    </w:p>
    <w:p w:rsidR="00033F8F" w:rsidRPr="00CA2526" w:rsidRDefault="00033F8F" w:rsidP="00526C75">
      <w:pPr>
        <w:rPr>
          <w:b/>
          <w:sz w:val="24"/>
          <w:szCs w:val="24"/>
          <w:lang w:eastAsia="en-US"/>
        </w:rPr>
      </w:pPr>
    </w:p>
    <w:p w:rsidR="00033F8F" w:rsidRPr="00A133B7" w:rsidRDefault="00033F8F" w:rsidP="00526C75">
      <w:pPr>
        <w:rPr>
          <w:b/>
          <w:sz w:val="22"/>
          <w:szCs w:val="22"/>
          <w:lang w:eastAsia="en-US"/>
        </w:rPr>
      </w:pPr>
      <w:r w:rsidRPr="00A133B7">
        <w:rPr>
          <w:b/>
          <w:sz w:val="22"/>
          <w:szCs w:val="22"/>
          <w:lang w:eastAsia="en-US"/>
        </w:rPr>
        <w:t>План урока: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4110"/>
        <w:gridCol w:w="6"/>
        <w:gridCol w:w="1359"/>
      </w:tblGrid>
      <w:tr w:rsidR="00033F8F" w:rsidRPr="00A133B7" w:rsidTr="009577A2">
        <w:trPr>
          <w:trHeight w:val="179"/>
        </w:trPr>
        <w:tc>
          <w:tcPr>
            <w:tcW w:w="570" w:type="dxa"/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4116" w:type="dxa"/>
            <w:gridSpan w:val="2"/>
          </w:tcPr>
          <w:p w:rsidR="00033F8F" w:rsidRPr="00A133B7" w:rsidRDefault="00033F8F" w:rsidP="008020B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Этап урока</w:t>
            </w:r>
          </w:p>
        </w:tc>
        <w:tc>
          <w:tcPr>
            <w:tcW w:w="1359" w:type="dxa"/>
          </w:tcPr>
          <w:p w:rsidR="00033F8F" w:rsidRPr="00A133B7" w:rsidRDefault="00033F8F" w:rsidP="008020B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Регламент</w:t>
            </w:r>
          </w:p>
        </w:tc>
      </w:tr>
      <w:tr w:rsidR="00033F8F" w:rsidRPr="00A133B7" w:rsidTr="009577A2">
        <w:trPr>
          <w:trHeight w:val="214"/>
        </w:trPr>
        <w:tc>
          <w:tcPr>
            <w:tcW w:w="570" w:type="dxa"/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16" w:type="dxa"/>
            <w:gridSpan w:val="2"/>
          </w:tcPr>
          <w:p w:rsidR="00033F8F" w:rsidRPr="00A133B7" w:rsidRDefault="00033F8F" w:rsidP="00354045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A133B7">
              <w:rPr>
                <w:i/>
                <w:sz w:val="22"/>
                <w:szCs w:val="22"/>
                <w:lang w:eastAsia="en-US"/>
              </w:rPr>
              <w:t>Орг. Момент. Приветствие.</w:t>
            </w:r>
          </w:p>
        </w:tc>
        <w:tc>
          <w:tcPr>
            <w:tcW w:w="1359" w:type="dxa"/>
          </w:tcPr>
          <w:p w:rsidR="00033F8F" w:rsidRPr="00A133B7" w:rsidRDefault="00033F8F" w:rsidP="005D164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033F8F" w:rsidRPr="00A133B7" w:rsidTr="009577A2">
        <w:trPr>
          <w:trHeight w:val="226"/>
        </w:trPr>
        <w:tc>
          <w:tcPr>
            <w:tcW w:w="570" w:type="dxa"/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16" w:type="dxa"/>
            <w:gridSpan w:val="2"/>
          </w:tcPr>
          <w:p w:rsidR="00033F8F" w:rsidRPr="00A133B7" w:rsidRDefault="00033F8F" w:rsidP="00354045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A133B7">
              <w:rPr>
                <w:i/>
                <w:sz w:val="22"/>
                <w:szCs w:val="22"/>
                <w:lang w:eastAsia="en-US"/>
              </w:rPr>
              <w:t>Фонетическая зарядка.</w:t>
            </w:r>
          </w:p>
        </w:tc>
        <w:tc>
          <w:tcPr>
            <w:tcW w:w="1359" w:type="dxa"/>
          </w:tcPr>
          <w:p w:rsidR="00033F8F" w:rsidRPr="00A133B7" w:rsidRDefault="00033F8F" w:rsidP="005D164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033F8F" w:rsidRPr="00A133B7" w:rsidTr="009577A2">
        <w:trPr>
          <w:trHeight w:val="214"/>
        </w:trPr>
        <w:tc>
          <w:tcPr>
            <w:tcW w:w="570" w:type="dxa"/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16" w:type="dxa"/>
            <w:gridSpan w:val="2"/>
          </w:tcPr>
          <w:p w:rsidR="00033F8F" w:rsidRPr="00A133B7" w:rsidRDefault="00033F8F" w:rsidP="00A355F3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A133B7">
              <w:rPr>
                <w:i/>
                <w:sz w:val="22"/>
                <w:szCs w:val="22"/>
                <w:lang w:eastAsia="en-US"/>
              </w:rPr>
              <w:t>Повторение модального глагола :</w:t>
            </w:r>
            <w:r w:rsidRPr="00A133B7">
              <w:rPr>
                <w:i/>
                <w:sz w:val="22"/>
                <w:szCs w:val="22"/>
                <w:lang w:val="en-US" w:eastAsia="en-US"/>
              </w:rPr>
              <w:t>Can</w:t>
            </w:r>
            <w:r w:rsidRPr="00A133B7">
              <w:rPr>
                <w:i/>
                <w:sz w:val="22"/>
                <w:szCs w:val="22"/>
                <w:lang w:eastAsia="en-US"/>
              </w:rPr>
              <w:t>.</w:t>
            </w:r>
            <w:r w:rsidRPr="00A133B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359" w:type="dxa"/>
          </w:tcPr>
          <w:p w:rsidR="00033F8F" w:rsidRPr="00A133B7" w:rsidRDefault="00033F8F" w:rsidP="005D164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033F8F" w:rsidRPr="00A133B7" w:rsidTr="009577A2">
        <w:trPr>
          <w:trHeight w:val="214"/>
        </w:trPr>
        <w:tc>
          <w:tcPr>
            <w:tcW w:w="570" w:type="dxa"/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16" w:type="dxa"/>
            <w:gridSpan w:val="2"/>
          </w:tcPr>
          <w:p w:rsidR="00033F8F" w:rsidRPr="00A133B7" w:rsidRDefault="00033F8F" w:rsidP="00354045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A133B7">
              <w:rPr>
                <w:i/>
                <w:sz w:val="22"/>
                <w:szCs w:val="22"/>
                <w:lang w:eastAsia="en-US"/>
              </w:rPr>
              <w:t>Речевая разминка (разучивание стихотворения).</w:t>
            </w:r>
          </w:p>
        </w:tc>
        <w:tc>
          <w:tcPr>
            <w:tcW w:w="1359" w:type="dxa"/>
          </w:tcPr>
          <w:p w:rsidR="00033F8F" w:rsidRPr="00A133B7" w:rsidRDefault="00033F8F" w:rsidP="005D164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033F8F" w:rsidRPr="00A133B7" w:rsidTr="009577A2">
        <w:trPr>
          <w:trHeight w:val="214"/>
        </w:trPr>
        <w:tc>
          <w:tcPr>
            <w:tcW w:w="570" w:type="dxa"/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16" w:type="dxa"/>
            <w:gridSpan w:val="2"/>
          </w:tcPr>
          <w:p w:rsidR="00033F8F" w:rsidRPr="00A133B7" w:rsidRDefault="00033F8F" w:rsidP="00354045">
            <w:pPr>
              <w:jc w:val="center"/>
              <w:rPr>
                <w:i/>
                <w:sz w:val="22"/>
                <w:szCs w:val="22"/>
                <w:lang w:eastAsia="en-US"/>
              </w:rPr>
            </w:pPr>
            <w:r w:rsidRPr="00A133B7">
              <w:rPr>
                <w:i/>
                <w:sz w:val="22"/>
                <w:szCs w:val="22"/>
                <w:lang w:eastAsia="en-US"/>
              </w:rPr>
              <w:t>Повторение лексических единиц прошлого урока.</w:t>
            </w:r>
          </w:p>
        </w:tc>
        <w:tc>
          <w:tcPr>
            <w:tcW w:w="1359" w:type="dxa"/>
          </w:tcPr>
          <w:p w:rsidR="00033F8F" w:rsidRPr="00A133B7" w:rsidRDefault="00033F8F" w:rsidP="005D164A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A133B7">
              <w:rPr>
                <w:b/>
                <w:sz w:val="22"/>
                <w:szCs w:val="22"/>
                <w:lang w:eastAsia="en-US"/>
              </w:rPr>
              <w:t>15</w:t>
            </w:r>
          </w:p>
        </w:tc>
      </w:tr>
      <w:tr w:rsidR="00033F8F" w:rsidRPr="00A133B7" w:rsidTr="009C44E9">
        <w:tblPrEx>
          <w:tblLook w:val="0000"/>
        </w:tblPrEx>
        <w:trPr>
          <w:trHeight w:val="189"/>
        </w:trPr>
        <w:tc>
          <w:tcPr>
            <w:tcW w:w="570" w:type="dxa"/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</w:rPr>
            </w:pPr>
            <w:r w:rsidRPr="00A133B7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110" w:type="dxa"/>
          </w:tcPr>
          <w:p w:rsidR="00033F8F" w:rsidRPr="00A133B7" w:rsidRDefault="00033F8F" w:rsidP="00354045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i/>
                <w:sz w:val="22"/>
                <w:szCs w:val="22"/>
              </w:rPr>
            </w:pPr>
            <w:r w:rsidRPr="00A133B7">
              <w:rPr>
                <w:i/>
                <w:sz w:val="22"/>
                <w:szCs w:val="22"/>
              </w:rPr>
              <w:t>Динамическая пауза.</w:t>
            </w:r>
          </w:p>
        </w:tc>
        <w:tc>
          <w:tcPr>
            <w:tcW w:w="1365" w:type="dxa"/>
            <w:gridSpan w:val="2"/>
          </w:tcPr>
          <w:p w:rsidR="00033F8F" w:rsidRPr="00A133B7" w:rsidRDefault="00033F8F" w:rsidP="00354045">
            <w:pPr>
              <w:jc w:val="center"/>
              <w:rPr>
                <w:b/>
                <w:sz w:val="22"/>
                <w:szCs w:val="22"/>
              </w:rPr>
            </w:pPr>
            <w:r w:rsidRPr="00A133B7">
              <w:rPr>
                <w:b/>
                <w:sz w:val="22"/>
                <w:szCs w:val="22"/>
              </w:rPr>
              <w:t>6</w:t>
            </w:r>
          </w:p>
        </w:tc>
      </w:tr>
      <w:tr w:rsidR="00033F8F" w:rsidRPr="00A133B7" w:rsidTr="00637AA1">
        <w:tblPrEx>
          <w:tblLook w:val="0000"/>
        </w:tblPrEx>
        <w:trPr>
          <w:trHeight w:val="255"/>
        </w:trPr>
        <w:tc>
          <w:tcPr>
            <w:tcW w:w="570" w:type="dxa"/>
            <w:tcBorders>
              <w:right w:val="nil"/>
            </w:tcBorders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</w:rPr>
            </w:pPr>
            <w:r w:rsidRPr="00A133B7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110" w:type="dxa"/>
            <w:tcBorders>
              <w:right w:val="nil"/>
            </w:tcBorders>
          </w:tcPr>
          <w:p w:rsidR="00033F8F" w:rsidRPr="00A133B7" w:rsidRDefault="00033F8F" w:rsidP="00932383">
            <w:pPr>
              <w:jc w:val="center"/>
              <w:rPr>
                <w:i/>
                <w:sz w:val="22"/>
                <w:szCs w:val="22"/>
              </w:rPr>
            </w:pPr>
            <w:r w:rsidRPr="00A133B7">
              <w:rPr>
                <w:i/>
                <w:sz w:val="22"/>
                <w:szCs w:val="22"/>
                <w:lang w:eastAsia="en-US"/>
              </w:rPr>
              <w:t>Новая тема</w:t>
            </w:r>
          </w:p>
        </w:tc>
        <w:tc>
          <w:tcPr>
            <w:tcW w:w="1365" w:type="dxa"/>
            <w:gridSpan w:val="2"/>
          </w:tcPr>
          <w:p w:rsidR="00033F8F" w:rsidRPr="00A133B7" w:rsidRDefault="00033F8F" w:rsidP="00354045">
            <w:pPr>
              <w:jc w:val="center"/>
              <w:rPr>
                <w:b/>
                <w:sz w:val="22"/>
                <w:szCs w:val="22"/>
              </w:rPr>
            </w:pPr>
            <w:r w:rsidRPr="00A133B7">
              <w:rPr>
                <w:b/>
                <w:sz w:val="22"/>
                <w:szCs w:val="22"/>
              </w:rPr>
              <w:t>2</w:t>
            </w:r>
          </w:p>
        </w:tc>
      </w:tr>
      <w:tr w:rsidR="00033F8F" w:rsidRPr="00A133B7" w:rsidTr="00637AA1">
        <w:tblPrEx>
          <w:tblLook w:val="0000"/>
        </w:tblPrEx>
        <w:trPr>
          <w:trHeight w:val="255"/>
        </w:trPr>
        <w:tc>
          <w:tcPr>
            <w:tcW w:w="570" w:type="dxa"/>
            <w:tcBorders>
              <w:right w:val="nil"/>
            </w:tcBorders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</w:rPr>
            </w:pPr>
            <w:r w:rsidRPr="00A133B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110" w:type="dxa"/>
            <w:tcBorders>
              <w:right w:val="nil"/>
            </w:tcBorders>
          </w:tcPr>
          <w:p w:rsidR="00033F8F" w:rsidRPr="00A133B7" w:rsidRDefault="00033F8F" w:rsidP="00354045">
            <w:pPr>
              <w:jc w:val="center"/>
              <w:rPr>
                <w:i/>
                <w:sz w:val="22"/>
                <w:szCs w:val="22"/>
              </w:rPr>
            </w:pPr>
            <w:r w:rsidRPr="00A133B7">
              <w:rPr>
                <w:i/>
                <w:sz w:val="22"/>
                <w:szCs w:val="22"/>
              </w:rPr>
              <w:t>Аудирование (с охватом содержания).</w:t>
            </w:r>
          </w:p>
        </w:tc>
        <w:tc>
          <w:tcPr>
            <w:tcW w:w="1365" w:type="dxa"/>
            <w:gridSpan w:val="2"/>
          </w:tcPr>
          <w:p w:rsidR="00033F8F" w:rsidRPr="00A133B7" w:rsidRDefault="00033F8F" w:rsidP="00354045">
            <w:pPr>
              <w:jc w:val="center"/>
              <w:rPr>
                <w:b/>
                <w:sz w:val="22"/>
                <w:szCs w:val="22"/>
              </w:rPr>
            </w:pPr>
            <w:r w:rsidRPr="00A133B7">
              <w:rPr>
                <w:b/>
                <w:sz w:val="22"/>
                <w:szCs w:val="22"/>
              </w:rPr>
              <w:t>5</w:t>
            </w:r>
          </w:p>
        </w:tc>
      </w:tr>
      <w:tr w:rsidR="00033F8F" w:rsidRPr="00A133B7" w:rsidTr="00637AA1">
        <w:tblPrEx>
          <w:tblLook w:val="0000"/>
        </w:tblPrEx>
        <w:trPr>
          <w:trHeight w:val="255"/>
        </w:trPr>
        <w:tc>
          <w:tcPr>
            <w:tcW w:w="570" w:type="dxa"/>
            <w:tcBorders>
              <w:right w:val="nil"/>
            </w:tcBorders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</w:rPr>
            </w:pPr>
            <w:r w:rsidRPr="00A133B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110" w:type="dxa"/>
            <w:tcBorders>
              <w:right w:val="nil"/>
            </w:tcBorders>
          </w:tcPr>
          <w:p w:rsidR="00033F8F" w:rsidRPr="00A133B7" w:rsidRDefault="00033F8F" w:rsidP="00354045">
            <w:pPr>
              <w:jc w:val="center"/>
              <w:rPr>
                <w:i/>
                <w:sz w:val="22"/>
                <w:szCs w:val="22"/>
              </w:rPr>
            </w:pPr>
            <w:r w:rsidRPr="00A133B7">
              <w:rPr>
                <w:i/>
                <w:sz w:val="22"/>
                <w:szCs w:val="22"/>
              </w:rPr>
              <w:t>Знакомство с новой буквой.</w:t>
            </w:r>
          </w:p>
        </w:tc>
        <w:tc>
          <w:tcPr>
            <w:tcW w:w="1365" w:type="dxa"/>
            <w:gridSpan w:val="2"/>
          </w:tcPr>
          <w:p w:rsidR="00033F8F" w:rsidRPr="00A133B7" w:rsidRDefault="00033F8F" w:rsidP="00354045">
            <w:pPr>
              <w:jc w:val="center"/>
              <w:rPr>
                <w:b/>
                <w:sz w:val="22"/>
                <w:szCs w:val="22"/>
              </w:rPr>
            </w:pPr>
            <w:r w:rsidRPr="00A133B7">
              <w:rPr>
                <w:b/>
                <w:sz w:val="22"/>
                <w:szCs w:val="22"/>
              </w:rPr>
              <w:t>5</w:t>
            </w:r>
          </w:p>
        </w:tc>
      </w:tr>
      <w:tr w:rsidR="00033F8F" w:rsidRPr="00A133B7" w:rsidTr="00637AA1">
        <w:tblPrEx>
          <w:tblLook w:val="0000"/>
        </w:tblPrEx>
        <w:trPr>
          <w:trHeight w:val="255"/>
        </w:trPr>
        <w:tc>
          <w:tcPr>
            <w:tcW w:w="570" w:type="dxa"/>
            <w:tcBorders>
              <w:right w:val="nil"/>
            </w:tcBorders>
          </w:tcPr>
          <w:p w:rsidR="00033F8F" w:rsidRPr="00A133B7" w:rsidRDefault="00033F8F" w:rsidP="00673539">
            <w:pPr>
              <w:jc w:val="center"/>
              <w:rPr>
                <w:b/>
                <w:sz w:val="22"/>
                <w:szCs w:val="22"/>
              </w:rPr>
            </w:pPr>
            <w:r w:rsidRPr="00A133B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110" w:type="dxa"/>
            <w:tcBorders>
              <w:right w:val="nil"/>
            </w:tcBorders>
          </w:tcPr>
          <w:p w:rsidR="00033F8F" w:rsidRPr="00A133B7" w:rsidRDefault="00033F8F" w:rsidP="00354045">
            <w:pPr>
              <w:jc w:val="center"/>
              <w:rPr>
                <w:i/>
                <w:sz w:val="22"/>
                <w:szCs w:val="22"/>
              </w:rPr>
            </w:pPr>
            <w:r w:rsidRPr="00A133B7">
              <w:rPr>
                <w:i/>
                <w:sz w:val="22"/>
                <w:szCs w:val="22"/>
              </w:rPr>
              <w:t>Рефлексия и домашнее задание.</w:t>
            </w:r>
          </w:p>
        </w:tc>
        <w:tc>
          <w:tcPr>
            <w:tcW w:w="1365" w:type="dxa"/>
            <w:gridSpan w:val="2"/>
          </w:tcPr>
          <w:p w:rsidR="00033F8F" w:rsidRPr="00A133B7" w:rsidRDefault="00033F8F" w:rsidP="00354045">
            <w:pPr>
              <w:jc w:val="center"/>
              <w:rPr>
                <w:b/>
                <w:sz w:val="22"/>
                <w:szCs w:val="22"/>
              </w:rPr>
            </w:pPr>
            <w:r w:rsidRPr="00A133B7">
              <w:rPr>
                <w:b/>
                <w:sz w:val="22"/>
                <w:szCs w:val="22"/>
              </w:rPr>
              <w:t>1</w:t>
            </w:r>
          </w:p>
        </w:tc>
      </w:tr>
    </w:tbl>
    <w:p w:rsidR="00033F8F" w:rsidRDefault="00033F8F" w:rsidP="006C551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</w:t>
      </w:r>
    </w:p>
    <w:p w:rsidR="00033F8F" w:rsidRDefault="00033F8F" w:rsidP="006C5515">
      <w:pPr>
        <w:jc w:val="center"/>
        <w:rPr>
          <w:b/>
          <w:sz w:val="22"/>
          <w:szCs w:val="22"/>
        </w:rPr>
      </w:pPr>
    </w:p>
    <w:p w:rsidR="00033F8F" w:rsidRDefault="00033F8F" w:rsidP="006C5515">
      <w:pPr>
        <w:jc w:val="center"/>
        <w:rPr>
          <w:b/>
          <w:sz w:val="22"/>
          <w:szCs w:val="22"/>
        </w:rPr>
      </w:pPr>
    </w:p>
    <w:p w:rsidR="00033F8F" w:rsidRDefault="00033F8F" w:rsidP="006C5515">
      <w:pPr>
        <w:jc w:val="center"/>
        <w:rPr>
          <w:b/>
          <w:sz w:val="22"/>
          <w:szCs w:val="22"/>
        </w:rPr>
      </w:pPr>
    </w:p>
    <w:p w:rsidR="00033F8F" w:rsidRPr="006C5515" w:rsidRDefault="00033F8F" w:rsidP="006C5515">
      <w:pPr>
        <w:jc w:val="center"/>
        <w:rPr>
          <w:b/>
          <w:sz w:val="22"/>
          <w:szCs w:val="22"/>
        </w:rPr>
      </w:pPr>
      <w:r w:rsidRPr="009522E1">
        <w:rPr>
          <w:b/>
          <w:sz w:val="24"/>
          <w:szCs w:val="24"/>
          <w:lang w:eastAsia="en-US"/>
        </w:rPr>
        <w:t>Ход урока</w:t>
      </w:r>
    </w:p>
    <w:p w:rsidR="00033F8F" w:rsidRDefault="00033F8F" w:rsidP="00C77984">
      <w:pPr>
        <w:rPr>
          <w:b/>
          <w:lang w:eastAsia="en-US"/>
        </w:rPr>
      </w:pPr>
    </w:p>
    <w:tbl>
      <w:tblPr>
        <w:tblW w:w="5554" w:type="pct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7"/>
        <w:gridCol w:w="3970"/>
        <w:gridCol w:w="1984"/>
        <w:gridCol w:w="1559"/>
        <w:gridCol w:w="1701"/>
      </w:tblGrid>
      <w:tr w:rsidR="00033F8F" w:rsidRPr="00A52377" w:rsidTr="00544B35">
        <w:trPr>
          <w:trHeight w:val="93"/>
        </w:trPr>
        <w:tc>
          <w:tcPr>
            <w:tcW w:w="667" w:type="pct"/>
          </w:tcPr>
          <w:p w:rsidR="00033F8F" w:rsidRPr="00544B35" w:rsidRDefault="00033F8F" w:rsidP="00544B3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>Этапы</w:t>
            </w:r>
          </w:p>
          <w:p w:rsidR="00033F8F" w:rsidRPr="00544B35" w:rsidRDefault="00033F8F" w:rsidP="00544B3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 xml:space="preserve"> урока</w:t>
            </w:r>
          </w:p>
        </w:tc>
        <w:tc>
          <w:tcPr>
            <w:tcW w:w="1867" w:type="pct"/>
          </w:tcPr>
          <w:p w:rsidR="00033F8F" w:rsidRPr="00544B35" w:rsidRDefault="00033F8F" w:rsidP="00544B3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44B35">
              <w:rPr>
                <w:b/>
                <w:bCs/>
                <w:color w:val="000000"/>
                <w:sz w:val="24"/>
                <w:szCs w:val="24"/>
              </w:rPr>
              <w:t xml:space="preserve">Деятельность учителя </w:t>
            </w:r>
          </w:p>
          <w:p w:rsidR="00033F8F" w:rsidRPr="00544B35" w:rsidRDefault="00033F8F" w:rsidP="00544B35">
            <w:pPr>
              <w:jc w:val="center"/>
              <w:rPr>
                <w:i/>
                <w:sz w:val="24"/>
                <w:szCs w:val="24"/>
                <w:lang w:eastAsia="en-US"/>
              </w:rPr>
            </w:pPr>
          </w:p>
        </w:tc>
        <w:tc>
          <w:tcPr>
            <w:tcW w:w="933" w:type="pct"/>
          </w:tcPr>
          <w:p w:rsidR="00033F8F" w:rsidRPr="00544B35" w:rsidRDefault="00033F8F" w:rsidP="00544B35">
            <w:pPr>
              <w:jc w:val="center"/>
              <w:rPr>
                <w:b/>
                <w:sz w:val="24"/>
                <w:szCs w:val="24"/>
              </w:rPr>
            </w:pPr>
            <w:r w:rsidRPr="00544B35">
              <w:rPr>
                <w:b/>
                <w:bCs/>
                <w:color w:val="000000"/>
                <w:sz w:val="24"/>
                <w:szCs w:val="24"/>
              </w:rPr>
              <w:t>Деятельность учащихся</w:t>
            </w: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544B35" w:rsidRDefault="00033F8F" w:rsidP="00544B3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>Режим работы</w:t>
            </w: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033F8F" w:rsidRPr="00544B35" w:rsidRDefault="00033F8F" w:rsidP="00544B3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033F8F" w:rsidRPr="006C5515" w:rsidTr="00544B35">
        <w:trPr>
          <w:trHeight w:val="696"/>
        </w:trPr>
        <w:tc>
          <w:tcPr>
            <w:tcW w:w="667" w:type="pct"/>
          </w:tcPr>
          <w:p w:rsidR="00033F8F" w:rsidRPr="00544B35" w:rsidRDefault="00033F8F" w:rsidP="00362879">
            <w:pPr>
              <w:rPr>
                <w:b/>
                <w:sz w:val="24"/>
                <w:szCs w:val="24"/>
                <w:lang w:val="en-US" w:eastAsia="en-US"/>
              </w:rPr>
            </w:pPr>
            <w:r w:rsidRPr="00544B35">
              <w:rPr>
                <w:b/>
                <w:sz w:val="24"/>
                <w:szCs w:val="24"/>
                <w:lang w:val="en-US" w:eastAsia="en-US"/>
              </w:rPr>
              <w:t xml:space="preserve">1. </w:t>
            </w:r>
            <w:r w:rsidRPr="00544B35">
              <w:rPr>
                <w:b/>
                <w:sz w:val="24"/>
                <w:szCs w:val="24"/>
                <w:lang w:eastAsia="en-US"/>
              </w:rPr>
              <w:t>Орг</w:t>
            </w:r>
            <w:r w:rsidRPr="00544B35">
              <w:rPr>
                <w:b/>
                <w:sz w:val="24"/>
                <w:szCs w:val="24"/>
                <w:lang w:val="en-US" w:eastAsia="en-US"/>
              </w:rPr>
              <w:t xml:space="preserve">. </w:t>
            </w:r>
            <w:r w:rsidRPr="00544B35">
              <w:rPr>
                <w:b/>
                <w:sz w:val="24"/>
                <w:szCs w:val="24"/>
                <w:lang w:eastAsia="en-US"/>
              </w:rPr>
              <w:t>момент</w:t>
            </w:r>
            <w:r w:rsidRPr="00544B35">
              <w:rPr>
                <w:b/>
                <w:sz w:val="24"/>
                <w:szCs w:val="24"/>
                <w:lang w:val="en-US" w:eastAsia="en-US"/>
              </w:rPr>
              <w:t xml:space="preserve">. </w:t>
            </w:r>
            <w:r w:rsidRPr="00544B35">
              <w:rPr>
                <w:b/>
                <w:sz w:val="24"/>
                <w:szCs w:val="24"/>
                <w:lang w:eastAsia="en-US"/>
              </w:rPr>
              <w:t>Приветствие</w:t>
            </w:r>
            <w:r w:rsidRPr="00544B35">
              <w:rPr>
                <w:b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867" w:type="pct"/>
          </w:tcPr>
          <w:p w:rsidR="00033F8F" w:rsidRPr="00544B35" w:rsidRDefault="00033F8F" w:rsidP="00CC6D43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Good morning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, </w:t>
            </w:r>
            <w:r w:rsidRPr="00544B35">
              <w:rPr>
                <w:sz w:val="22"/>
                <w:szCs w:val="22"/>
                <w:lang w:val="en-US" w:eastAsia="en-US"/>
              </w:rPr>
              <w:t>children! I’m glad to see you. Sit down, please!</w:t>
            </w:r>
          </w:p>
          <w:p w:rsidR="00033F8F" w:rsidRPr="00640476" w:rsidRDefault="00033F8F" w:rsidP="00CC6D43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Let’s say what date it is today. </w:t>
            </w:r>
            <w:r w:rsidRPr="00544B35">
              <w:rPr>
                <w:sz w:val="22"/>
                <w:szCs w:val="22"/>
                <w:lang w:eastAsia="en-US"/>
              </w:rPr>
              <w:t>Давайте скажем, какая дата сегодня.</w:t>
            </w:r>
          </w:p>
          <w:p w:rsidR="00033F8F" w:rsidRPr="00544B35" w:rsidRDefault="00033F8F" w:rsidP="00CC6D43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What is the English for «18»?</w:t>
            </w:r>
          </w:p>
          <w:p w:rsidR="00033F8F" w:rsidRPr="00544B35" w:rsidRDefault="00033F8F" w:rsidP="00CC6D43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Верно, давайте произнесём хором! </w:t>
            </w:r>
            <w:r w:rsidRPr="00544B35">
              <w:rPr>
                <w:sz w:val="22"/>
                <w:szCs w:val="22"/>
                <w:lang w:val="en-US" w:eastAsia="en-US"/>
              </w:rPr>
              <w:t>All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together</w:t>
            </w:r>
            <w:r w:rsidRPr="00544B35">
              <w:rPr>
                <w:sz w:val="22"/>
                <w:szCs w:val="22"/>
                <w:lang w:eastAsia="en-US"/>
              </w:rPr>
              <w:t xml:space="preserve">: </w:t>
            </w:r>
            <w:r w:rsidRPr="00544B35">
              <w:rPr>
                <w:sz w:val="22"/>
                <w:szCs w:val="22"/>
                <w:lang w:val="en-US" w:eastAsia="en-US"/>
              </w:rPr>
              <w:t>eighteen</w:t>
            </w:r>
            <w:r w:rsidRPr="00640476">
              <w:rPr>
                <w:sz w:val="22"/>
                <w:szCs w:val="22"/>
                <w:lang w:eastAsia="en-US"/>
              </w:rPr>
              <w:t>.</w:t>
            </w:r>
          </w:p>
          <w:p w:rsidR="00033F8F" w:rsidRPr="00544B35" w:rsidRDefault="00033F8F" w:rsidP="00CC6D43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Я вас сейчас научу, как говорить по-английски: восемнадцатый.</w:t>
            </w:r>
          </w:p>
          <w:p w:rsidR="00033F8F" w:rsidRPr="00544B35" w:rsidRDefault="00033F8F" w:rsidP="00CC6D43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Восемнадцатый получается: </w:t>
            </w:r>
            <w:r w:rsidRPr="00544B35">
              <w:rPr>
                <w:sz w:val="22"/>
                <w:szCs w:val="22"/>
                <w:lang w:val="en-US" w:eastAsia="en-US"/>
              </w:rPr>
              <w:t>the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eighteen</w:t>
            </w:r>
            <w:r w:rsidRPr="00544B35">
              <w:rPr>
                <w:sz w:val="22"/>
                <w:szCs w:val="22"/>
                <w:u w:val="single"/>
                <w:lang w:val="en-US" w:eastAsia="en-US"/>
              </w:rPr>
              <w:t>th</w:t>
            </w:r>
            <w:r w:rsidRPr="00544B35">
              <w:rPr>
                <w:sz w:val="22"/>
                <w:szCs w:val="22"/>
                <w:lang w:eastAsia="en-US"/>
              </w:rPr>
              <w:t>. Послушайте внимательно, что изменилось в слове? Было просто как?</w:t>
            </w:r>
          </w:p>
          <w:p w:rsidR="00033F8F" w:rsidRPr="00640476" w:rsidRDefault="00033F8F" w:rsidP="00CC6D43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На хвостик слова прицепилась змейка, давайте пошипим, как змейки. Язычок</w:t>
            </w:r>
            <w:r w:rsidRPr="00544B35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eastAsia="en-US"/>
              </w:rPr>
              <w:t>змейки</w:t>
            </w:r>
            <w:r w:rsidRPr="00544B35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eastAsia="en-US"/>
              </w:rPr>
              <w:t>застрял</w:t>
            </w:r>
            <w:r w:rsidRPr="00544B35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eastAsia="en-US"/>
              </w:rPr>
              <w:t>между</w:t>
            </w:r>
            <w:r w:rsidRPr="00544B35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eastAsia="en-US"/>
              </w:rPr>
              <w:t>зубками</w:t>
            </w:r>
            <w:r w:rsidRPr="00544B35">
              <w:rPr>
                <w:sz w:val="22"/>
                <w:szCs w:val="22"/>
                <w:lang w:val="en-US" w:eastAsia="en-US"/>
              </w:rPr>
              <w:t>: th-th-th, the eighteenth.</w:t>
            </w:r>
          </w:p>
          <w:p w:rsidR="00033F8F" w:rsidRPr="00544B35" w:rsidRDefault="00033F8F" w:rsidP="00CC6D43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А впереди прилетели пчёлки, у них язычок застрял тоже между зубками, но звеним звонко: </w:t>
            </w:r>
            <w:r w:rsidRPr="00544B35">
              <w:rPr>
                <w:sz w:val="22"/>
                <w:szCs w:val="22"/>
                <w:lang w:val="en-US" w:eastAsia="en-US"/>
              </w:rPr>
              <w:t>th</w:t>
            </w:r>
            <w:r w:rsidRPr="00544B35">
              <w:rPr>
                <w:sz w:val="22"/>
                <w:szCs w:val="22"/>
                <w:lang w:eastAsia="en-US"/>
              </w:rPr>
              <w:t>-</w:t>
            </w:r>
            <w:r w:rsidRPr="00544B35">
              <w:rPr>
                <w:sz w:val="22"/>
                <w:szCs w:val="22"/>
                <w:lang w:val="en-US" w:eastAsia="en-US"/>
              </w:rPr>
              <w:t>th</w:t>
            </w:r>
            <w:r w:rsidRPr="00544B35">
              <w:rPr>
                <w:sz w:val="22"/>
                <w:szCs w:val="22"/>
                <w:lang w:eastAsia="en-US"/>
              </w:rPr>
              <w:t>-</w:t>
            </w:r>
            <w:r w:rsidRPr="00544B35">
              <w:rPr>
                <w:sz w:val="22"/>
                <w:szCs w:val="22"/>
                <w:lang w:val="en-US" w:eastAsia="en-US"/>
              </w:rPr>
              <w:t>th</w:t>
            </w:r>
            <w:r w:rsidRPr="00544B35">
              <w:rPr>
                <w:sz w:val="22"/>
                <w:szCs w:val="22"/>
                <w:lang w:eastAsia="en-US"/>
              </w:rPr>
              <w:t>.</w:t>
            </w:r>
            <w:r w:rsidRPr="00544B35">
              <w:rPr>
                <w:sz w:val="22"/>
                <w:szCs w:val="22"/>
                <w:lang w:eastAsia="en-US"/>
              </w:rPr>
              <w:br/>
              <w:t>- И так, восемнадцатый у нас будет.</w:t>
            </w:r>
          </w:p>
          <w:p w:rsidR="00033F8F" w:rsidRPr="00544B35" w:rsidRDefault="00033F8F" w:rsidP="00CC6D43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</w:t>
            </w:r>
            <w:r w:rsidRPr="00544B35">
              <w:rPr>
                <w:sz w:val="22"/>
                <w:szCs w:val="22"/>
                <w:lang w:eastAsia="en-US"/>
              </w:rPr>
              <w:t>На</w:t>
            </w:r>
            <w:r w:rsidRPr="00544B35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eastAsia="en-US"/>
              </w:rPr>
              <w:t>доске</w:t>
            </w:r>
            <w:r w:rsidRPr="00544B35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eastAsia="en-US"/>
              </w:rPr>
              <w:t>записано</w:t>
            </w:r>
            <w:r w:rsidRPr="00544B35">
              <w:rPr>
                <w:sz w:val="22"/>
                <w:szCs w:val="22"/>
                <w:lang w:val="en-US" w:eastAsia="en-US"/>
              </w:rPr>
              <w:t>: It is the eighteenth of October. Listen to me: It is the eighteenth of October.</w:t>
            </w:r>
          </w:p>
          <w:p w:rsidR="00033F8F" w:rsidRPr="00544B35" w:rsidRDefault="00033F8F" w:rsidP="00CC6D43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Let’s say what day of the week it is today? </w:t>
            </w:r>
            <w:r w:rsidRPr="00544B35">
              <w:rPr>
                <w:sz w:val="22"/>
                <w:szCs w:val="22"/>
                <w:lang w:eastAsia="en-US"/>
              </w:rPr>
              <w:t>Давайте назовём сегодняшний день недели. Английская неделя начинается с воскресенья. Сегодня у нас с вами какой день недели? Считаем</w:t>
            </w:r>
            <w:r w:rsidRPr="00544B35">
              <w:rPr>
                <w:sz w:val="22"/>
                <w:szCs w:val="22"/>
                <w:lang w:val="en-US" w:eastAsia="en-US"/>
              </w:rPr>
              <w:t>: Sunday, Monday and listen to me Tuesday. It is Tuesday today.</w:t>
            </w:r>
          </w:p>
          <w:p w:rsidR="00033F8F" w:rsidRPr="00544B35" w:rsidRDefault="00033F8F" w:rsidP="00F0165A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What day of the week it is today?</w:t>
            </w:r>
          </w:p>
        </w:tc>
        <w:tc>
          <w:tcPr>
            <w:tcW w:w="933" w:type="pct"/>
          </w:tcPr>
          <w:p w:rsidR="00033F8F" w:rsidRPr="00544B35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  <w:r w:rsidRPr="00640476">
              <w:rPr>
                <w:sz w:val="22"/>
                <w:szCs w:val="22"/>
                <w:lang w:val="en-US"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Eighteen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  <w:r w:rsidRPr="00640476">
              <w:rPr>
                <w:sz w:val="22"/>
                <w:szCs w:val="22"/>
                <w:lang w:val="en-US"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Eighteen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, </w:t>
            </w:r>
            <w:r w:rsidRPr="00544B35">
              <w:rPr>
                <w:sz w:val="22"/>
                <w:szCs w:val="22"/>
                <w:lang w:eastAsia="en-US"/>
              </w:rPr>
              <w:t>а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eastAsia="en-US"/>
              </w:rPr>
              <w:t>стало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the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eighteen</w:t>
            </w:r>
            <w:r w:rsidRPr="00544B35">
              <w:rPr>
                <w:sz w:val="22"/>
                <w:szCs w:val="22"/>
                <w:u w:val="single"/>
                <w:lang w:val="en-US" w:eastAsia="en-US"/>
              </w:rPr>
              <w:t>th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. </w:t>
            </w: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  <w:r w:rsidRPr="00640476">
              <w:rPr>
                <w:sz w:val="22"/>
                <w:szCs w:val="22"/>
                <w:lang w:val="en-US"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The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eighteen</w:t>
            </w:r>
            <w:r w:rsidRPr="00544B35">
              <w:rPr>
                <w:sz w:val="22"/>
                <w:szCs w:val="22"/>
                <w:u w:val="single"/>
                <w:lang w:val="en-US" w:eastAsia="en-US"/>
              </w:rPr>
              <w:t>th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  <w:r w:rsidRPr="00640476">
              <w:rPr>
                <w:sz w:val="22"/>
                <w:szCs w:val="22"/>
                <w:lang w:val="en-US" w:eastAsia="en-US"/>
              </w:rPr>
              <w:t xml:space="preserve">- </w:t>
            </w:r>
            <w:r w:rsidRPr="00544B35">
              <w:rPr>
                <w:sz w:val="22"/>
                <w:szCs w:val="22"/>
                <w:lang w:eastAsia="en-US"/>
              </w:rPr>
              <w:t>Вторник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2F7E6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640476">
              <w:rPr>
                <w:sz w:val="22"/>
                <w:szCs w:val="22"/>
                <w:lang w:val="en-US"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It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is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Tuesday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today.</w:t>
            </w: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640476" w:rsidRDefault="00033F8F" w:rsidP="005351B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033F8F" w:rsidRPr="00640476" w:rsidRDefault="00033F8F" w:rsidP="005351B9">
            <w:pPr>
              <w:rPr>
                <w:sz w:val="22"/>
                <w:szCs w:val="22"/>
                <w:lang w:val="en-US"/>
              </w:rPr>
            </w:pPr>
          </w:p>
        </w:tc>
      </w:tr>
      <w:tr w:rsidR="00033F8F" w:rsidRPr="00A52377" w:rsidTr="00544B35">
        <w:trPr>
          <w:trHeight w:val="240"/>
        </w:trPr>
        <w:tc>
          <w:tcPr>
            <w:tcW w:w="667" w:type="pct"/>
          </w:tcPr>
          <w:p w:rsidR="00033F8F" w:rsidRPr="00544B35" w:rsidRDefault="00033F8F" w:rsidP="00932383">
            <w:pPr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>2. Фонетическая зарядка.</w:t>
            </w:r>
          </w:p>
        </w:tc>
        <w:tc>
          <w:tcPr>
            <w:tcW w:w="1867" w:type="pct"/>
          </w:tcPr>
          <w:p w:rsidR="00033F8F" w:rsidRPr="00544B35" w:rsidRDefault="00033F8F" w:rsidP="001E713E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>- Давайте представим, что сегодня артисты нашего театра готовятся к празднику осени. Они украшают зал, Тигренок и слоненок забивают гвоздики в стену, чтобы повесить красивую гирлянду: [d]- [d]-[d] (</w:t>
            </w:r>
            <w:r w:rsidRPr="00544B35">
              <w:rPr>
                <w:sz w:val="22"/>
                <w:szCs w:val="22"/>
                <w:lang w:val="en-US"/>
              </w:rPr>
              <w:t>draw</w:t>
            </w:r>
            <w:r w:rsidRPr="00544B35">
              <w:rPr>
                <w:sz w:val="22"/>
                <w:szCs w:val="22"/>
              </w:rPr>
              <w:t>) – [t]-[t]-[t] – [d]-[t]-[d]-[t]. Тим и Том надувают разноцветные воздушные шары: [w]-[w]-[w]-[w]-[w] (</w:t>
            </w:r>
            <w:r w:rsidRPr="00544B35">
              <w:rPr>
                <w:sz w:val="22"/>
                <w:szCs w:val="22"/>
                <w:lang w:val="en-US"/>
              </w:rPr>
              <w:t>swim</w:t>
            </w:r>
            <w:r w:rsidRPr="00544B35">
              <w:rPr>
                <w:sz w:val="22"/>
                <w:szCs w:val="22"/>
              </w:rPr>
              <w:t>). Тим плохо завязал два шарика, из них стал выходить воздух, и они весело запели: [θ]- [θ]- [θ] -- [θ-ð] - [θ-ð] - [θ-ð]. А ещё один шарик весело поскакал: [p]-[p]-[p]-[p]-[p] (</w:t>
            </w:r>
            <w:r w:rsidRPr="00544B35">
              <w:rPr>
                <w:sz w:val="22"/>
                <w:szCs w:val="22"/>
                <w:lang w:val="en-US"/>
              </w:rPr>
              <w:t>pen</w:t>
            </w:r>
            <w:r w:rsidRPr="00544B35">
              <w:rPr>
                <w:sz w:val="22"/>
                <w:szCs w:val="22"/>
              </w:rPr>
              <w:t>), [</w:t>
            </w:r>
            <w:r w:rsidRPr="00544B35">
              <w:rPr>
                <w:sz w:val="22"/>
                <w:szCs w:val="22"/>
                <w:lang w:val="en-US"/>
              </w:rPr>
              <w:t>c</w:t>
            </w:r>
            <w:r w:rsidRPr="00544B35">
              <w:rPr>
                <w:sz w:val="22"/>
                <w:szCs w:val="22"/>
              </w:rPr>
              <w:t>]-[</w:t>
            </w:r>
            <w:r w:rsidRPr="00544B35">
              <w:rPr>
                <w:sz w:val="22"/>
                <w:szCs w:val="22"/>
                <w:lang w:val="en-US"/>
              </w:rPr>
              <w:t>c</w:t>
            </w:r>
            <w:r w:rsidRPr="00544B35">
              <w:rPr>
                <w:sz w:val="22"/>
                <w:szCs w:val="22"/>
              </w:rPr>
              <w:t>]-[</w:t>
            </w:r>
            <w:r w:rsidRPr="00544B35">
              <w:rPr>
                <w:sz w:val="22"/>
                <w:szCs w:val="22"/>
                <w:lang w:val="en-US"/>
              </w:rPr>
              <w:t>c</w:t>
            </w:r>
            <w:r w:rsidRPr="00544B35">
              <w:rPr>
                <w:sz w:val="22"/>
                <w:szCs w:val="22"/>
              </w:rPr>
              <w:t>]-[</w:t>
            </w:r>
            <w:r w:rsidRPr="00544B35">
              <w:rPr>
                <w:sz w:val="22"/>
                <w:szCs w:val="22"/>
                <w:lang w:val="en-US"/>
              </w:rPr>
              <w:t>c</w:t>
            </w:r>
            <w:r w:rsidRPr="00544B35">
              <w:rPr>
                <w:sz w:val="22"/>
                <w:szCs w:val="22"/>
              </w:rPr>
              <w:t>] (</w:t>
            </w:r>
            <w:r w:rsidRPr="00544B35">
              <w:rPr>
                <w:sz w:val="22"/>
                <w:szCs w:val="22"/>
                <w:lang w:val="en-US"/>
              </w:rPr>
              <w:t>count</w:t>
            </w:r>
            <w:r w:rsidRPr="00544B35">
              <w:rPr>
                <w:sz w:val="22"/>
                <w:szCs w:val="22"/>
              </w:rPr>
              <w:t>). Все засмеялись и весело захлопали в ладоши.</w:t>
            </w:r>
          </w:p>
        </w:tc>
        <w:tc>
          <w:tcPr>
            <w:tcW w:w="933" w:type="pct"/>
          </w:tcPr>
          <w:p w:rsidR="00033F8F" w:rsidRPr="00544B35" w:rsidRDefault="00033F8F" w:rsidP="00AD1CF3">
            <w:pPr>
              <w:rPr>
                <w:iCs/>
                <w:sz w:val="22"/>
                <w:szCs w:val="22"/>
              </w:rPr>
            </w:pP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544B35" w:rsidRDefault="00033F8F" w:rsidP="00CA2526">
            <w:pPr>
              <w:rPr>
                <w:sz w:val="22"/>
                <w:szCs w:val="22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033F8F" w:rsidRPr="00544B35" w:rsidRDefault="00033F8F" w:rsidP="00CA2526">
            <w:pPr>
              <w:rPr>
                <w:sz w:val="22"/>
                <w:szCs w:val="22"/>
              </w:rPr>
            </w:pPr>
          </w:p>
        </w:tc>
      </w:tr>
      <w:tr w:rsidR="00033F8F" w:rsidRPr="006C5515" w:rsidTr="00544B35">
        <w:trPr>
          <w:trHeight w:val="416"/>
        </w:trPr>
        <w:tc>
          <w:tcPr>
            <w:tcW w:w="667" w:type="pct"/>
          </w:tcPr>
          <w:p w:rsidR="00033F8F" w:rsidRPr="00544B35" w:rsidRDefault="00033F8F" w:rsidP="004217FD">
            <w:pPr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 xml:space="preserve">3. Повторение модального глагола </w:t>
            </w:r>
            <w:r w:rsidRPr="00544B35">
              <w:rPr>
                <w:b/>
                <w:sz w:val="24"/>
                <w:szCs w:val="24"/>
                <w:lang w:val="en-US" w:eastAsia="en-US"/>
              </w:rPr>
              <w:t>Can</w:t>
            </w:r>
            <w:r w:rsidRPr="00544B35"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67" w:type="pct"/>
          </w:tcPr>
          <w:p w:rsidR="00033F8F" w:rsidRPr="00544B35" w:rsidRDefault="00033F8F" w:rsidP="00D937C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Ребята, я о вас ничего не знаю, но я догадываюсь, что вы можете выполнять различные вещи. Давайте поделимся и расскажем мне о себе. Я буду задавать вопросы, а чтобы рассказать о том, что вы умеете делать, вы должны позвать на помощь английский сильный глагол: </w:t>
            </w:r>
            <w:r w:rsidRPr="00544B35">
              <w:rPr>
                <w:sz w:val="22"/>
                <w:szCs w:val="22"/>
                <w:lang w:val="en-US" w:eastAsia="en-US"/>
              </w:rPr>
              <w:t>can</w:t>
            </w:r>
            <w:r w:rsidRPr="00544B35">
              <w:rPr>
                <w:sz w:val="22"/>
                <w:szCs w:val="22"/>
                <w:lang w:eastAsia="en-US"/>
              </w:rPr>
              <w:t>, который означает «могу». Зашифрован он в чёрном треугольнике и означает «могу».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Can</w:t>
            </w:r>
            <w:r w:rsidRPr="00544B35">
              <w:rPr>
                <w:sz w:val="22"/>
                <w:szCs w:val="22"/>
                <w:lang w:eastAsia="en-US"/>
              </w:rPr>
              <w:t xml:space="preserve">. </w:t>
            </w:r>
            <w:r w:rsidRPr="00544B35">
              <w:rPr>
                <w:sz w:val="22"/>
                <w:szCs w:val="22"/>
                <w:lang w:val="en-US" w:eastAsia="en-US"/>
              </w:rPr>
              <w:t>All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together</w:t>
            </w:r>
            <w:r w:rsidRPr="00544B35">
              <w:rPr>
                <w:sz w:val="22"/>
                <w:szCs w:val="22"/>
                <w:lang w:eastAsia="en-US"/>
              </w:rPr>
              <w:t xml:space="preserve">: </w:t>
            </w:r>
            <w:r w:rsidRPr="00544B35">
              <w:rPr>
                <w:sz w:val="22"/>
                <w:szCs w:val="22"/>
                <w:lang w:val="en-US" w:eastAsia="en-US"/>
              </w:rPr>
              <w:t>can</w:t>
            </w:r>
            <w:r w:rsidRPr="00544B35">
              <w:rPr>
                <w:sz w:val="22"/>
                <w:szCs w:val="22"/>
                <w:lang w:eastAsia="en-US"/>
              </w:rPr>
              <w:t>!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Я могу, мы скажем: </w:t>
            </w:r>
            <w:r w:rsidRPr="00544B35">
              <w:rPr>
                <w:sz w:val="22"/>
                <w:szCs w:val="22"/>
                <w:lang w:val="en-US" w:eastAsia="en-US"/>
              </w:rPr>
              <w:t>I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can</w:t>
            </w:r>
            <w:r w:rsidRPr="00544B35">
              <w:rPr>
                <w:sz w:val="22"/>
                <w:szCs w:val="22"/>
                <w:lang w:eastAsia="en-US"/>
              </w:rPr>
              <w:t>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А если я не могу, то к нему прицепиться отрицательная частичка </w:t>
            </w:r>
            <w:r w:rsidRPr="00544B35">
              <w:rPr>
                <w:sz w:val="22"/>
                <w:szCs w:val="22"/>
                <w:lang w:val="en-US" w:eastAsia="en-US"/>
              </w:rPr>
              <w:t>not</w:t>
            </w:r>
            <w:r w:rsidRPr="00544B35">
              <w:rPr>
                <w:sz w:val="22"/>
                <w:szCs w:val="22"/>
                <w:lang w:eastAsia="en-US"/>
              </w:rPr>
              <w:t xml:space="preserve">. И мы скажем: </w:t>
            </w:r>
            <w:r w:rsidRPr="00544B35">
              <w:rPr>
                <w:sz w:val="22"/>
                <w:szCs w:val="22"/>
                <w:lang w:val="en-US" w:eastAsia="en-US"/>
              </w:rPr>
              <w:t>can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t</w:t>
            </w:r>
            <w:r w:rsidRPr="00544B35">
              <w:rPr>
                <w:sz w:val="22"/>
                <w:szCs w:val="22"/>
                <w:lang w:eastAsia="en-US"/>
              </w:rPr>
              <w:t xml:space="preserve">. Я не могу: </w:t>
            </w:r>
            <w:r w:rsidRPr="00544B35">
              <w:rPr>
                <w:sz w:val="22"/>
                <w:szCs w:val="22"/>
                <w:lang w:val="en-US" w:eastAsia="en-US"/>
              </w:rPr>
              <w:t>I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can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t</w:t>
            </w:r>
            <w:r w:rsidRPr="00544B35">
              <w:rPr>
                <w:sz w:val="22"/>
                <w:szCs w:val="22"/>
                <w:lang w:eastAsia="en-US"/>
              </w:rPr>
              <w:t>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And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now</w:t>
            </w:r>
            <w:r w:rsidRPr="00544B35">
              <w:rPr>
                <w:sz w:val="22"/>
                <w:szCs w:val="22"/>
                <w:lang w:eastAsia="en-US"/>
              </w:rPr>
              <w:t xml:space="preserve">, </w:t>
            </w:r>
            <w:r w:rsidRPr="00544B35">
              <w:rPr>
                <w:sz w:val="22"/>
                <w:szCs w:val="22"/>
                <w:lang w:val="en-US" w:eastAsia="en-US"/>
              </w:rPr>
              <w:t>answer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my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questions</w:t>
            </w:r>
            <w:r w:rsidRPr="00544B35">
              <w:rPr>
                <w:sz w:val="22"/>
                <w:szCs w:val="22"/>
                <w:lang w:eastAsia="en-US"/>
              </w:rPr>
              <w:t>/А сейчас ответьте на мои вопросы: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Can you read? – Yes, I can.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Can you write? – Yes, I can.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Can you draw? – Yes, I can.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Can you count? – Yes, I can. I can count.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Can you swim? – No, I can’t.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Can you dance? – Yes, I can.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Can you sing? – No, I can’t.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Let’s count from 1 to 10. All together, please.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Now you tell you: what you can do and what you can’t do. </w:t>
            </w:r>
            <w:r w:rsidRPr="00544B35">
              <w:rPr>
                <w:sz w:val="22"/>
                <w:szCs w:val="22"/>
                <w:lang w:eastAsia="en-US"/>
              </w:rPr>
              <w:t xml:space="preserve">Расскажите о том, что вы можете и о том, что не можете так, как сделает мой друг Билли: </w:t>
            </w:r>
            <w:r w:rsidRPr="00544B35">
              <w:rPr>
                <w:sz w:val="22"/>
                <w:szCs w:val="22"/>
                <w:lang w:val="en-US" w:eastAsia="en-US"/>
              </w:rPr>
              <w:t>I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can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read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and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I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can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sing</w:t>
            </w:r>
            <w:r w:rsidRPr="00544B35">
              <w:rPr>
                <w:sz w:val="22"/>
                <w:szCs w:val="22"/>
                <w:lang w:eastAsia="en-US"/>
              </w:rPr>
              <w:t xml:space="preserve">. </w:t>
            </w:r>
            <w:r w:rsidRPr="00544B35">
              <w:rPr>
                <w:sz w:val="22"/>
                <w:szCs w:val="22"/>
                <w:lang w:val="en-US" w:eastAsia="en-US"/>
              </w:rPr>
              <w:t>I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can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t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draw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and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I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can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t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dance</w:t>
            </w:r>
            <w:r w:rsidRPr="00544B35">
              <w:rPr>
                <w:sz w:val="22"/>
                <w:szCs w:val="22"/>
                <w:lang w:eastAsia="en-US"/>
              </w:rPr>
              <w:t>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Напоминаю, что англичане считают так: разгибают пальцы с большого. А мы наоборот загибаем в кулак.</w:t>
            </w:r>
          </w:p>
          <w:p w:rsidR="00033F8F" w:rsidRPr="00544B35" w:rsidRDefault="00033F8F" w:rsidP="00D937C5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Fine</w:t>
            </w:r>
            <w:r w:rsidRPr="00544B35">
              <w:rPr>
                <w:sz w:val="22"/>
                <w:szCs w:val="22"/>
                <w:lang w:eastAsia="en-US"/>
              </w:rPr>
              <w:t xml:space="preserve">! </w:t>
            </w:r>
            <w:r w:rsidRPr="00544B35">
              <w:rPr>
                <w:sz w:val="22"/>
                <w:szCs w:val="22"/>
                <w:lang w:val="en-US" w:eastAsia="en-US"/>
              </w:rPr>
              <w:t>Well done!</w:t>
            </w:r>
          </w:p>
        </w:tc>
        <w:tc>
          <w:tcPr>
            <w:tcW w:w="933" w:type="pct"/>
          </w:tcPr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835731">
            <w:pPr>
              <w:rPr>
                <w:sz w:val="22"/>
                <w:szCs w:val="22"/>
                <w:lang w:val="en-US"/>
              </w:rPr>
            </w:pP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</w:t>
            </w:r>
            <w:smartTag w:uri="urn:schemas-microsoft-com:office:smarttags" w:element="place">
              <w:r w:rsidRPr="00544B35">
                <w:rPr>
                  <w:sz w:val="22"/>
                  <w:szCs w:val="22"/>
                  <w:lang w:val="en-US" w:eastAsia="en-US"/>
                </w:rPr>
                <w:t>Can.</w:t>
              </w:r>
            </w:smartTag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I can.</w:t>
            </w: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D937C5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D937C5">
            <w:pPr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Can’t. I can’t.</w:t>
            </w: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544B35" w:rsidRDefault="00033F8F" w:rsidP="000D253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033F8F" w:rsidRPr="00544B35" w:rsidRDefault="00033F8F" w:rsidP="00ED31BC">
            <w:pPr>
              <w:rPr>
                <w:sz w:val="22"/>
                <w:szCs w:val="22"/>
                <w:lang w:val="en-US"/>
              </w:rPr>
            </w:pPr>
          </w:p>
        </w:tc>
      </w:tr>
      <w:tr w:rsidR="00033F8F" w:rsidRPr="002A35A2" w:rsidTr="00544B35">
        <w:trPr>
          <w:trHeight w:val="726"/>
        </w:trPr>
        <w:tc>
          <w:tcPr>
            <w:tcW w:w="667" w:type="pct"/>
          </w:tcPr>
          <w:p w:rsidR="00033F8F" w:rsidRPr="00544B35" w:rsidRDefault="00033F8F" w:rsidP="00741BD2">
            <w:pPr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val="en-US" w:eastAsia="en-US"/>
              </w:rPr>
              <w:t>4</w:t>
            </w:r>
            <w:r w:rsidRPr="00544B35">
              <w:rPr>
                <w:b/>
                <w:sz w:val="24"/>
                <w:szCs w:val="24"/>
                <w:lang w:eastAsia="en-US"/>
              </w:rPr>
              <w:t>. Речевая разминка (разучивание стихотворения).</w:t>
            </w:r>
          </w:p>
        </w:tc>
        <w:tc>
          <w:tcPr>
            <w:tcW w:w="1867" w:type="pct"/>
          </w:tcPr>
          <w:p w:rsidR="00033F8F" w:rsidRPr="00544B35" w:rsidRDefault="00033F8F" w:rsidP="00741BD2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 xml:space="preserve">- Я знаю, как хорошо вы умеете разучивать стихотворения. Давайте выучим одно из них. </w:t>
            </w:r>
            <w:r w:rsidRPr="00544B35">
              <w:rPr>
                <w:sz w:val="22"/>
                <w:szCs w:val="22"/>
                <w:lang w:val="en-US"/>
              </w:rPr>
              <w:t>Let</w:t>
            </w:r>
            <w:r w:rsidRPr="00544B35">
              <w:rPr>
                <w:sz w:val="22"/>
                <w:szCs w:val="22"/>
              </w:rPr>
              <w:t>’</w:t>
            </w:r>
            <w:r w:rsidRPr="00544B35">
              <w:rPr>
                <w:sz w:val="22"/>
                <w:szCs w:val="22"/>
                <w:lang w:val="en-US"/>
              </w:rPr>
              <w:t>s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learn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the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poem</w:t>
            </w:r>
            <w:r w:rsidRPr="00544B35">
              <w:rPr>
                <w:sz w:val="22"/>
                <w:szCs w:val="22"/>
              </w:rPr>
              <w:t>. Чтобы знать, как сказать, что у вас есть и что вы умеете этим делать.</w:t>
            </w: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  <w:lang w:val="en-US"/>
              </w:rPr>
              <w:t xml:space="preserve">- Listen to the poem and be ready to translated line by line. </w:t>
            </w:r>
            <w:r w:rsidRPr="00544B35">
              <w:rPr>
                <w:sz w:val="22"/>
                <w:szCs w:val="22"/>
              </w:rPr>
              <w:t>Прослушайте стихотворение и будьте готовы переводить его построчно.</w:t>
            </w:r>
          </w:p>
          <w:p w:rsidR="00033F8F" w:rsidRPr="00544B35" w:rsidRDefault="00033F8F" w:rsidP="00544B35">
            <w:pPr>
              <w:jc w:val="center"/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>I have got a [p] pencil,</w:t>
            </w:r>
          </w:p>
          <w:p w:rsidR="00033F8F" w:rsidRPr="00544B35" w:rsidRDefault="00033F8F" w:rsidP="00544B35">
            <w:pPr>
              <w:jc w:val="center"/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>I have got a pen,</w:t>
            </w:r>
          </w:p>
          <w:p w:rsidR="00033F8F" w:rsidRPr="00544B35" w:rsidRDefault="00033F8F" w:rsidP="00544B35">
            <w:pPr>
              <w:jc w:val="center"/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>I draw [w] with a pencil,</w:t>
            </w:r>
          </w:p>
          <w:p w:rsidR="00033F8F" w:rsidRPr="00544B35" w:rsidRDefault="00033F8F" w:rsidP="00544B35">
            <w:pPr>
              <w:jc w:val="center"/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>I [r] write with a pen.</w:t>
            </w:r>
          </w:p>
          <w:p w:rsidR="00033F8F" w:rsidRPr="00640476" w:rsidRDefault="00033F8F" w:rsidP="00741BD2">
            <w:pPr>
              <w:rPr>
                <w:sz w:val="22"/>
                <w:szCs w:val="22"/>
                <w:lang w:val="en-US"/>
              </w:rPr>
            </w:pPr>
            <w:r w:rsidRPr="00640476">
              <w:rPr>
                <w:sz w:val="22"/>
                <w:szCs w:val="22"/>
                <w:lang w:val="en-US"/>
              </w:rPr>
              <w:t xml:space="preserve">- </w:t>
            </w:r>
            <w:r w:rsidRPr="00544B35">
              <w:rPr>
                <w:sz w:val="22"/>
                <w:szCs w:val="22"/>
              </w:rPr>
              <w:t>Давайте</w:t>
            </w:r>
            <w:r w:rsidRPr="00640476">
              <w:rPr>
                <w:sz w:val="22"/>
                <w:szCs w:val="22"/>
                <w:lang w:val="en-US"/>
              </w:rPr>
              <w:t xml:space="preserve"> </w:t>
            </w:r>
            <w:r w:rsidRPr="00544B35">
              <w:rPr>
                <w:sz w:val="22"/>
                <w:szCs w:val="22"/>
              </w:rPr>
              <w:t>переведём</w:t>
            </w:r>
            <w:r w:rsidRPr="00640476">
              <w:rPr>
                <w:sz w:val="22"/>
                <w:szCs w:val="22"/>
                <w:lang w:val="en-US"/>
              </w:rPr>
              <w:t xml:space="preserve"> </w:t>
            </w:r>
            <w:r w:rsidRPr="00544B35">
              <w:rPr>
                <w:sz w:val="22"/>
                <w:szCs w:val="22"/>
              </w:rPr>
              <w:t>его</w:t>
            </w:r>
            <w:r w:rsidRPr="00640476">
              <w:rPr>
                <w:sz w:val="22"/>
                <w:szCs w:val="22"/>
                <w:lang w:val="en-US"/>
              </w:rPr>
              <w:t>.</w:t>
            </w:r>
          </w:p>
          <w:p w:rsidR="00033F8F" w:rsidRPr="00640476" w:rsidRDefault="00033F8F" w:rsidP="00741BD2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741BD2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741BD2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  <w:lang w:val="en-US"/>
              </w:rPr>
              <w:t xml:space="preserve">- And now let’s learn the poem. </w:t>
            </w:r>
            <w:r w:rsidRPr="00544B35">
              <w:rPr>
                <w:sz w:val="22"/>
                <w:szCs w:val="22"/>
              </w:rPr>
              <w:t>А сейчас давайте выучим стихотворение.</w:t>
            </w:r>
          </w:p>
          <w:p w:rsidR="00033F8F" w:rsidRPr="00640476" w:rsidRDefault="00033F8F" w:rsidP="00AC5E0A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 xml:space="preserve">- </w:t>
            </w:r>
            <w:r w:rsidRPr="00544B35">
              <w:rPr>
                <w:sz w:val="22"/>
                <w:szCs w:val="22"/>
                <w:lang w:val="en-US"/>
              </w:rPr>
              <w:t>I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draw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with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a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pencil</w:t>
            </w:r>
            <w:r w:rsidRPr="00544B35">
              <w:rPr>
                <w:sz w:val="22"/>
                <w:szCs w:val="22"/>
              </w:rPr>
              <w:t xml:space="preserve"> (Я рисую с карандашом, так говорят англичане), будет звучать: </w:t>
            </w:r>
            <w:r w:rsidRPr="00544B35">
              <w:rPr>
                <w:sz w:val="22"/>
                <w:szCs w:val="22"/>
                <w:lang w:val="en-US"/>
              </w:rPr>
              <w:t>with</w:t>
            </w:r>
            <w:r w:rsidRPr="00544B35">
              <w:rPr>
                <w:sz w:val="22"/>
                <w:szCs w:val="22"/>
              </w:rPr>
              <w:t>. По-русски мы говорим рисую карандашом.</w:t>
            </w:r>
          </w:p>
          <w:p w:rsidR="00033F8F" w:rsidRPr="00544B35" w:rsidRDefault="00033F8F" w:rsidP="00AC5E0A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 xml:space="preserve">- </w:t>
            </w:r>
            <w:r w:rsidRPr="00544B35">
              <w:rPr>
                <w:sz w:val="22"/>
                <w:szCs w:val="22"/>
                <w:lang w:val="en-US"/>
              </w:rPr>
              <w:t>Recite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the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poem</w:t>
            </w:r>
            <w:r w:rsidRPr="00544B35">
              <w:rPr>
                <w:sz w:val="22"/>
                <w:szCs w:val="22"/>
              </w:rPr>
              <w:t>. Расскажите наизусть.</w:t>
            </w:r>
          </w:p>
        </w:tc>
        <w:tc>
          <w:tcPr>
            <w:tcW w:w="933" w:type="pct"/>
          </w:tcPr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>- Переводят:</w:t>
            </w: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>У меня есть карандаш,</w:t>
            </w: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>У меня есть ручка,</w:t>
            </w: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>Я рисую карандашом,</w:t>
            </w:r>
          </w:p>
          <w:p w:rsidR="00033F8F" w:rsidRPr="00544B35" w:rsidRDefault="00033F8F" w:rsidP="002A35A2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>Я пишу ручкой.</w:t>
            </w: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  <w:lang w:val="en-US"/>
              </w:rPr>
              <w:t>T</w:t>
            </w:r>
            <w:r w:rsidRPr="00544B35">
              <w:rPr>
                <w:sz w:val="22"/>
                <w:szCs w:val="22"/>
              </w:rPr>
              <w:t>-</w:t>
            </w:r>
            <w:r w:rsidRPr="00544B35">
              <w:rPr>
                <w:sz w:val="22"/>
                <w:szCs w:val="22"/>
                <w:lang w:val="en-US"/>
              </w:rPr>
              <w:t>Cl</w:t>
            </w:r>
            <w:r w:rsidRPr="00544B35">
              <w:rPr>
                <w:sz w:val="22"/>
                <w:szCs w:val="22"/>
              </w:rPr>
              <w:t>-</w:t>
            </w:r>
            <w:r w:rsidRPr="00544B35">
              <w:rPr>
                <w:sz w:val="22"/>
                <w:szCs w:val="22"/>
                <w:lang w:val="en-US"/>
              </w:rPr>
              <w:t>P</w:t>
            </w:r>
            <w:r w:rsidRPr="00544B35">
              <w:rPr>
                <w:sz w:val="22"/>
                <w:szCs w:val="22"/>
              </w:rPr>
              <w:t>1-</w:t>
            </w:r>
            <w:r w:rsidRPr="00544B35">
              <w:rPr>
                <w:sz w:val="22"/>
                <w:szCs w:val="22"/>
                <w:lang w:val="en-US"/>
              </w:rPr>
              <w:t>P</w:t>
            </w:r>
            <w:r w:rsidRPr="00544B35">
              <w:rPr>
                <w:sz w:val="22"/>
                <w:szCs w:val="22"/>
              </w:rPr>
              <w:t>2</w:t>
            </w: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033F8F" w:rsidRPr="00544B35" w:rsidRDefault="00033F8F" w:rsidP="00544B35">
            <w:pPr>
              <w:widowControl/>
              <w:autoSpaceDE/>
              <w:autoSpaceDN/>
              <w:adjustRightInd/>
              <w:spacing w:after="200" w:line="276" w:lineRule="auto"/>
              <w:rPr>
                <w:sz w:val="22"/>
                <w:szCs w:val="22"/>
              </w:rPr>
            </w:pPr>
          </w:p>
          <w:p w:rsidR="00033F8F" w:rsidRPr="00544B35" w:rsidRDefault="00033F8F" w:rsidP="00741BD2">
            <w:pPr>
              <w:rPr>
                <w:sz w:val="22"/>
                <w:szCs w:val="22"/>
              </w:rPr>
            </w:pPr>
          </w:p>
        </w:tc>
      </w:tr>
      <w:tr w:rsidR="00033F8F" w:rsidRPr="006B2CC8" w:rsidTr="00544B35">
        <w:trPr>
          <w:trHeight w:val="729"/>
        </w:trPr>
        <w:tc>
          <w:tcPr>
            <w:tcW w:w="667" w:type="pct"/>
          </w:tcPr>
          <w:p w:rsidR="00033F8F" w:rsidRPr="00544B35" w:rsidRDefault="00033F8F" w:rsidP="00FC60BB">
            <w:pPr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>5. Повторение лексических единиц прошлого урока.</w:t>
            </w:r>
          </w:p>
        </w:tc>
        <w:tc>
          <w:tcPr>
            <w:tcW w:w="1867" w:type="pct"/>
            <w:tcBorders>
              <w:right w:val="single" w:sz="4" w:space="0" w:color="auto"/>
            </w:tcBorders>
          </w:tcPr>
          <w:p w:rsidR="00033F8F" w:rsidRPr="00544B35" w:rsidRDefault="00033F8F" w:rsidP="00CD69AF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  <w:lang w:val="en-US"/>
              </w:rPr>
              <w:t xml:space="preserve">- </w:t>
            </w:r>
            <w:r w:rsidRPr="00544B35">
              <w:rPr>
                <w:sz w:val="22"/>
                <w:szCs w:val="22"/>
              </w:rPr>
              <w:t>Ребята</w:t>
            </w:r>
            <w:r w:rsidRPr="00544B35">
              <w:rPr>
                <w:sz w:val="22"/>
                <w:szCs w:val="22"/>
                <w:lang w:val="en-US"/>
              </w:rPr>
              <w:t xml:space="preserve">, what is the English for. </w:t>
            </w:r>
            <w:r w:rsidRPr="00544B35">
              <w:rPr>
                <w:sz w:val="22"/>
                <w:szCs w:val="22"/>
              </w:rPr>
              <w:t>Как будет по-английски: У меня есть…, напомните мне пожалуйста.</w:t>
            </w:r>
          </w:p>
          <w:p w:rsidR="00033F8F" w:rsidRPr="00544B35" w:rsidRDefault="00033F8F" w:rsidP="00CD69AF">
            <w:pPr>
              <w:rPr>
                <w:sz w:val="22"/>
                <w:szCs w:val="22"/>
                <w:lang w:val="en-US"/>
              </w:rPr>
            </w:pPr>
            <w:r w:rsidRPr="00640476">
              <w:rPr>
                <w:sz w:val="22"/>
                <w:szCs w:val="22"/>
                <w:lang w:val="en-US"/>
              </w:rPr>
              <w:t xml:space="preserve">- </w:t>
            </w:r>
            <w:r w:rsidRPr="00544B35">
              <w:rPr>
                <w:sz w:val="22"/>
                <w:szCs w:val="22"/>
                <w:lang w:val="en-US"/>
              </w:rPr>
              <w:t>Help me, what this?</w:t>
            </w:r>
          </w:p>
          <w:p w:rsidR="00033F8F" w:rsidRPr="00544B35" w:rsidRDefault="00033F8F" w:rsidP="00CD69AF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  <w:lang w:val="en-US"/>
              </w:rPr>
              <w:t xml:space="preserve">- Have you got a pencilbox? </w:t>
            </w:r>
            <w:r w:rsidRPr="00544B35">
              <w:rPr>
                <w:sz w:val="22"/>
                <w:szCs w:val="22"/>
              </w:rPr>
              <w:t xml:space="preserve">Ребята, с какого слова начинается мой вопрос? </w:t>
            </w:r>
          </w:p>
          <w:p w:rsidR="00033F8F" w:rsidRPr="00640476" w:rsidRDefault="00033F8F" w:rsidP="00CD69AF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>- Есть у меня, я имею, вы скажите.</w:t>
            </w:r>
          </w:p>
          <w:p w:rsidR="00033F8F" w:rsidRPr="00640476" w:rsidRDefault="00033F8F" w:rsidP="00CD69AF">
            <w:pPr>
              <w:rPr>
                <w:sz w:val="22"/>
                <w:szCs w:val="22"/>
              </w:rPr>
            </w:pPr>
          </w:p>
          <w:p w:rsidR="00033F8F" w:rsidRPr="00544B35" w:rsidRDefault="00033F8F" w:rsidP="000C6AD9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  <w:lang w:val="en-US"/>
              </w:rPr>
              <w:t>- Can you write with a pencil? Can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you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draw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with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a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pen</w:t>
            </w:r>
            <w:r w:rsidRPr="00544B35">
              <w:rPr>
                <w:sz w:val="22"/>
                <w:szCs w:val="22"/>
              </w:rPr>
              <w:t>?</w:t>
            </w:r>
            <w:r w:rsidRPr="00544B35">
              <w:rPr>
                <w:sz w:val="22"/>
                <w:szCs w:val="22"/>
              </w:rPr>
              <w:br/>
              <w:t>- Расскажите, какие школьные предметы у вас есть на парте и что вы можете делать при помощи их.</w:t>
            </w:r>
          </w:p>
        </w:tc>
        <w:tc>
          <w:tcPr>
            <w:tcW w:w="933" w:type="pct"/>
            <w:tcBorders>
              <w:left w:val="single" w:sz="4" w:space="0" w:color="auto"/>
            </w:tcBorders>
          </w:tcPr>
          <w:p w:rsidR="00033F8F" w:rsidRPr="00544B35" w:rsidRDefault="00033F8F" w:rsidP="00425417">
            <w:pPr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>- I have got.</w:t>
            </w:r>
          </w:p>
          <w:p w:rsidR="00033F8F" w:rsidRPr="00544B35" w:rsidRDefault="00033F8F" w:rsidP="00425417">
            <w:pPr>
              <w:rPr>
                <w:sz w:val="22"/>
                <w:szCs w:val="22"/>
                <w:lang w:val="en-US"/>
              </w:rPr>
            </w:pPr>
          </w:p>
          <w:p w:rsidR="00033F8F" w:rsidRPr="00544B35" w:rsidRDefault="00033F8F" w:rsidP="00425417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F94EEE">
            <w:pPr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 xml:space="preserve">- A pencilbox. </w:t>
            </w:r>
          </w:p>
          <w:p w:rsidR="00033F8F" w:rsidRPr="00544B35" w:rsidRDefault="00033F8F" w:rsidP="00F94EEE">
            <w:pPr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>- Have.</w:t>
            </w:r>
          </w:p>
          <w:p w:rsidR="00033F8F" w:rsidRPr="00640476" w:rsidRDefault="00033F8F" w:rsidP="00425417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425417">
            <w:pPr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>- Yes, I have. I have got a pencilbox.</w:t>
            </w:r>
          </w:p>
          <w:p w:rsidR="00033F8F" w:rsidRPr="00640476" w:rsidRDefault="00033F8F" w:rsidP="00425417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425417">
            <w:pPr>
              <w:rPr>
                <w:sz w:val="22"/>
                <w:szCs w:val="22"/>
                <w:lang w:val="en-US"/>
              </w:rPr>
            </w:pPr>
          </w:p>
          <w:p w:rsidR="00033F8F" w:rsidRPr="00544B35" w:rsidRDefault="00033F8F" w:rsidP="00425417">
            <w:pPr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>- I have got a pencilbox, I have got a schoolbag, I have got a pen – I can write with a pen, I have got a pencil – I can draw with a pencil, I have got  a rubber.</w:t>
            </w: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544B35" w:rsidRDefault="00033F8F" w:rsidP="00D90D20">
            <w:pPr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 xml:space="preserve"> T</w:t>
            </w:r>
            <w:r w:rsidRPr="00544B35">
              <w:rPr>
                <w:sz w:val="22"/>
                <w:szCs w:val="22"/>
              </w:rPr>
              <w:t>-</w:t>
            </w:r>
            <w:r w:rsidRPr="00544B35">
              <w:rPr>
                <w:sz w:val="22"/>
                <w:szCs w:val="22"/>
                <w:lang w:val="en-US"/>
              </w:rPr>
              <w:t>Cl</w:t>
            </w:r>
            <w:r w:rsidRPr="00544B35">
              <w:rPr>
                <w:sz w:val="22"/>
                <w:szCs w:val="22"/>
              </w:rPr>
              <w:t>-</w:t>
            </w:r>
            <w:r w:rsidRPr="00544B35">
              <w:rPr>
                <w:sz w:val="22"/>
                <w:szCs w:val="22"/>
                <w:lang w:val="en-US"/>
              </w:rPr>
              <w:t>P</w:t>
            </w:r>
            <w:r w:rsidRPr="00544B35">
              <w:rPr>
                <w:sz w:val="22"/>
                <w:szCs w:val="22"/>
              </w:rPr>
              <w:t>1-</w:t>
            </w:r>
            <w:r w:rsidRPr="00544B35">
              <w:rPr>
                <w:sz w:val="22"/>
                <w:szCs w:val="22"/>
                <w:lang w:val="en-US"/>
              </w:rPr>
              <w:t>P</w:t>
            </w:r>
            <w:r w:rsidRPr="00544B35">
              <w:rPr>
                <w:sz w:val="22"/>
                <w:szCs w:val="22"/>
              </w:rPr>
              <w:t>2</w:t>
            </w:r>
          </w:p>
        </w:tc>
        <w:tc>
          <w:tcPr>
            <w:tcW w:w="800" w:type="pct"/>
            <w:tcBorders>
              <w:right w:val="single" w:sz="4" w:space="0" w:color="auto"/>
            </w:tcBorders>
          </w:tcPr>
          <w:p w:rsidR="00033F8F" w:rsidRPr="00544B35" w:rsidRDefault="00033F8F" w:rsidP="00CD69AF">
            <w:pPr>
              <w:rPr>
                <w:sz w:val="22"/>
                <w:szCs w:val="22"/>
              </w:rPr>
            </w:pPr>
          </w:p>
        </w:tc>
      </w:tr>
      <w:tr w:rsidR="00033F8F" w:rsidRPr="00A52377" w:rsidTr="00544B35">
        <w:tc>
          <w:tcPr>
            <w:tcW w:w="667" w:type="pct"/>
          </w:tcPr>
          <w:p w:rsidR="00033F8F" w:rsidRPr="00544B35" w:rsidRDefault="00033F8F" w:rsidP="00311B6F">
            <w:pPr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>6. Динамическая пауза.</w:t>
            </w:r>
          </w:p>
        </w:tc>
        <w:tc>
          <w:tcPr>
            <w:tcW w:w="1867" w:type="pct"/>
            <w:tcBorders>
              <w:righ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933" w:type="pct"/>
            <w:tcBorders>
              <w:lef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</w:tr>
      <w:tr w:rsidR="00033F8F" w:rsidRPr="006C5515" w:rsidTr="00544B35">
        <w:tc>
          <w:tcPr>
            <w:tcW w:w="667" w:type="pct"/>
          </w:tcPr>
          <w:p w:rsidR="00033F8F" w:rsidRPr="00544B35" w:rsidRDefault="00033F8F" w:rsidP="00E25770">
            <w:pPr>
              <w:rPr>
                <w:b/>
                <w:sz w:val="24"/>
                <w:szCs w:val="24"/>
                <w:lang w:val="en-US"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>7</w:t>
            </w:r>
            <w:r w:rsidRPr="00544B35">
              <w:rPr>
                <w:b/>
                <w:sz w:val="24"/>
                <w:szCs w:val="24"/>
                <w:lang w:val="en-US" w:eastAsia="en-US"/>
              </w:rPr>
              <w:t xml:space="preserve">. </w:t>
            </w:r>
            <w:r w:rsidRPr="00544B35">
              <w:rPr>
                <w:b/>
                <w:sz w:val="24"/>
                <w:szCs w:val="24"/>
                <w:lang w:eastAsia="en-US"/>
              </w:rPr>
              <w:t>Новая тема</w:t>
            </w:r>
            <w:r w:rsidRPr="00544B35">
              <w:rPr>
                <w:b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1867" w:type="pct"/>
            <w:tcBorders>
              <w:right w:val="single" w:sz="4" w:space="0" w:color="auto"/>
            </w:tcBorders>
          </w:tcPr>
          <w:p w:rsidR="00033F8F" w:rsidRPr="00640476" w:rsidRDefault="00033F8F" w:rsidP="00D90D20">
            <w:pPr>
              <w:rPr>
                <w:i/>
                <w:sz w:val="22"/>
                <w:szCs w:val="22"/>
              </w:rPr>
            </w:pPr>
            <w:r w:rsidRPr="00544B35">
              <w:rPr>
                <w:sz w:val="22"/>
                <w:szCs w:val="22"/>
                <w:lang w:val="en-US"/>
              </w:rPr>
              <w:t>- Well. Now open your textbook at page 27, find lesson 15, exercise 1. Read</w:t>
            </w:r>
            <w:r w:rsidRPr="00640476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the</w:t>
            </w:r>
            <w:r w:rsidRPr="00640476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first</w:t>
            </w:r>
            <w:r w:rsidRPr="00640476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task</w:t>
            </w:r>
            <w:r w:rsidRPr="00640476">
              <w:rPr>
                <w:sz w:val="22"/>
                <w:szCs w:val="22"/>
              </w:rPr>
              <w:t xml:space="preserve">. </w:t>
            </w:r>
            <w:r w:rsidRPr="00640476">
              <w:rPr>
                <w:i/>
                <w:sz w:val="22"/>
                <w:szCs w:val="22"/>
              </w:rPr>
              <w:t>(</w:t>
            </w:r>
            <w:r w:rsidRPr="00544B35">
              <w:rPr>
                <w:i/>
                <w:sz w:val="22"/>
                <w:szCs w:val="22"/>
              </w:rPr>
              <w:t>Прочитайте</w:t>
            </w:r>
            <w:r w:rsidRPr="00640476">
              <w:rPr>
                <w:i/>
                <w:sz w:val="22"/>
                <w:szCs w:val="22"/>
              </w:rPr>
              <w:t xml:space="preserve"> </w:t>
            </w:r>
            <w:r w:rsidRPr="00544B35">
              <w:rPr>
                <w:i/>
                <w:sz w:val="22"/>
                <w:szCs w:val="22"/>
              </w:rPr>
              <w:t>первое</w:t>
            </w:r>
            <w:r w:rsidRPr="00640476">
              <w:rPr>
                <w:i/>
                <w:sz w:val="22"/>
                <w:szCs w:val="22"/>
              </w:rPr>
              <w:t xml:space="preserve"> </w:t>
            </w:r>
            <w:r w:rsidRPr="00544B35">
              <w:rPr>
                <w:i/>
                <w:sz w:val="22"/>
                <w:szCs w:val="22"/>
              </w:rPr>
              <w:t>задание</w:t>
            </w:r>
            <w:r w:rsidRPr="00640476">
              <w:rPr>
                <w:i/>
                <w:sz w:val="22"/>
                <w:szCs w:val="22"/>
              </w:rPr>
              <w:t>)</w:t>
            </w:r>
          </w:p>
          <w:p w:rsidR="00033F8F" w:rsidRPr="00640476" w:rsidRDefault="00033F8F" w:rsidP="00D90D20">
            <w:pPr>
              <w:rPr>
                <w:i/>
                <w:sz w:val="22"/>
                <w:szCs w:val="22"/>
              </w:rPr>
            </w:pPr>
          </w:p>
          <w:p w:rsidR="00033F8F" w:rsidRPr="00640476" w:rsidRDefault="00033F8F" w:rsidP="00D90D20">
            <w:pPr>
              <w:rPr>
                <w:i/>
                <w:sz w:val="22"/>
                <w:szCs w:val="22"/>
              </w:rPr>
            </w:pPr>
          </w:p>
          <w:p w:rsidR="00033F8F" w:rsidRPr="00640476" w:rsidRDefault="00033F8F" w:rsidP="00D90D20">
            <w:pPr>
              <w:rPr>
                <w:i/>
                <w:sz w:val="22"/>
                <w:szCs w:val="22"/>
              </w:rPr>
            </w:pPr>
          </w:p>
          <w:p w:rsidR="00033F8F" w:rsidRPr="00640476" w:rsidRDefault="00033F8F" w:rsidP="00D90D20">
            <w:pPr>
              <w:rPr>
                <w:i/>
                <w:sz w:val="22"/>
                <w:szCs w:val="22"/>
              </w:rPr>
            </w:pPr>
          </w:p>
          <w:p w:rsidR="00033F8F" w:rsidRPr="00544B35" w:rsidRDefault="00033F8F" w:rsidP="00DB1E42">
            <w:pPr>
              <w:rPr>
                <w:sz w:val="22"/>
                <w:szCs w:val="22"/>
              </w:rPr>
            </w:pPr>
            <w:r w:rsidRPr="00640476">
              <w:rPr>
                <w:sz w:val="22"/>
                <w:szCs w:val="22"/>
              </w:rPr>
              <w:t xml:space="preserve">- </w:t>
            </w:r>
            <w:r w:rsidRPr="00544B35">
              <w:rPr>
                <w:sz w:val="22"/>
                <w:szCs w:val="22"/>
              </w:rPr>
              <w:t>Вам необходимо рассказать, что есть магазине у Тима.</w:t>
            </w:r>
          </w:p>
          <w:p w:rsidR="00033F8F" w:rsidRPr="00544B35" w:rsidRDefault="00033F8F" w:rsidP="00D90D20">
            <w:pPr>
              <w:rPr>
                <w:sz w:val="22"/>
                <w:szCs w:val="22"/>
                <w:lang w:val="en-US"/>
              </w:rPr>
            </w:pPr>
            <w:r w:rsidRPr="00640476">
              <w:rPr>
                <w:sz w:val="22"/>
                <w:szCs w:val="22"/>
                <w:lang w:val="en-US"/>
              </w:rPr>
              <w:t xml:space="preserve">- </w:t>
            </w:r>
            <w:r w:rsidRPr="00544B35">
              <w:rPr>
                <w:sz w:val="22"/>
                <w:szCs w:val="22"/>
                <w:lang w:val="en-US"/>
              </w:rPr>
              <w:t>You</w:t>
            </w:r>
            <w:r w:rsidRPr="00640476">
              <w:rPr>
                <w:sz w:val="22"/>
                <w:szCs w:val="22"/>
                <w:lang w:val="en-US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are</w:t>
            </w:r>
            <w:r w:rsidRPr="00640476">
              <w:rPr>
                <w:sz w:val="22"/>
                <w:szCs w:val="22"/>
                <w:lang w:val="en-US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Tim</w:t>
            </w:r>
            <w:r w:rsidRPr="00640476">
              <w:rPr>
                <w:sz w:val="22"/>
                <w:szCs w:val="22"/>
                <w:lang w:val="en-US"/>
              </w:rPr>
              <w:t xml:space="preserve">. </w:t>
            </w:r>
            <w:r w:rsidRPr="00544B35">
              <w:rPr>
                <w:sz w:val="22"/>
                <w:szCs w:val="22"/>
              </w:rPr>
              <w:t>Вы</w:t>
            </w:r>
            <w:r w:rsidRPr="00640476">
              <w:rPr>
                <w:sz w:val="22"/>
                <w:szCs w:val="22"/>
                <w:lang w:val="en-US"/>
              </w:rPr>
              <w:t xml:space="preserve"> </w:t>
            </w:r>
            <w:r w:rsidRPr="00544B35">
              <w:rPr>
                <w:sz w:val="22"/>
                <w:szCs w:val="22"/>
              </w:rPr>
              <w:t>Тим</w:t>
            </w:r>
            <w:r w:rsidRPr="00640476">
              <w:rPr>
                <w:sz w:val="22"/>
                <w:szCs w:val="22"/>
                <w:lang w:val="en-US"/>
              </w:rPr>
              <w:t xml:space="preserve">. </w:t>
            </w:r>
            <w:r w:rsidRPr="00544B35">
              <w:rPr>
                <w:sz w:val="22"/>
                <w:szCs w:val="22"/>
                <w:lang w:val="en-US"/>
              </w:rPr>
              <w:t>Tim, what you tell us you have got with a shop?</w:t>
            </w:r>
          </w:p>
          <w:p w:rsidR="00033F8F" w:rsidRPr="00544B35" w:rsidRDefault="00033F8F" w:rsidP="00D90D20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>- Верно. А как сказать: У меня есть..?</w:t>
            </w:r>
          </w:p>
          <w:p w:rsidR="00033F8F" w:rsidRPr="00544B35" w:rsidRDefault="00033F8F" w:rsidP="00D90D20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 xml:space="preserve">- Давайте перечислим то, что продаёт Тим, используя фразу: </w:t>
            </w:r>
            <w:r w:rsidRPr="00544B35">
              <w:rPr>
                <w:sz w:val="22"/>
                <w:szCs w:val="22"/>
                <w:lang w:val="en-US"/>
              </w:rPr>
              <w:t>I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have</w:t>
            </w:r>
            <w:r w:rsidRPr="00544B35">
              <w:rPr>
                <w:sz w:val="22"/>
                <w:szCs w:val="22"/>
              </w:rPr>
              <w:t xml:space="preserve"> </w:t>
            </w:r>
            <w:r w:rsidRPr="00544B35">
              <w:rPr>
                <w:sz w:val="22"/>
                <w:szCs w:val="22"/>
                <w:lang w:val="en-US"/>
              </w:rPr>
              <w:t>got</w:t>
            </w:r>
            <w:r w:rsidRPr="00544B35">
              <w:rPr>
                <w:sz w:val="22"/>
                <w:szCs w:val="22"/>
              </w:rPr>
              <w:t>.</w:t>
            </w:r>
          </w:p>
          <w:p w:rsidR="00033F8F" w:rsidRPr="00640476" w:rsidRDefault="00033F8F" w:rsidP="00D90D20">
            <w:pPr>
              <w:rPr>
                <w:sz w:val="22"/>
                <w:szCs w:val="22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  <w:lang w:val="en-US"/>
              </w:rPr>
              <w:t xml:space="preserve">- What is the theme of our lesson? </w:t>
            </w:r>
            <w:r w:rsidRPr="00544B35">
              <w:rPr>
                <w:sz w:val="22"/>
                <w:szCs w:val="22"/>
              </w:rPr>
              <w:t>Прослушайте песню и подумайте, о чём пойдёт речь на уроке.</w:t>
            </w:r>
          </w:p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</w:rPr>
              <w:t>- Сегодня мы повторим названия школьных принадлежностей и научимся говорить по-английски цвета, чтобы вы могли красиво, правильно описывать предмет (какого цвета у вас учебник/портфель).</w:t>
            </w:r>
          </w:p>
          <w:p w:rsidR="00033F8F" w:rsidRPr="00544B35" w:rsidRDefault="00033F8F" w:rsidP="00311B6F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Обратите внимание на слайд, я расскажу вам о названиях цветов, внимательно посмотрите на звук.</w:t>
            </w:r>
            <w:r w:rsidRPr="00544B35">
              <w:rPr>
                <w:sz w:val="22"/>
                <w:szCs w:val="22"/>
                <w:lang w:eastAsia="en-US"/>
              </w:rPr>
              <w:br/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It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s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black</w:t>
            </w:r>
            <w:r w:rsidRPr="00544B35">
              <w:rPr>
                <w:sz w:val="22"/>
                <w:szCs w:val="22"/>
                <w:lang w:eastAsia="en-US"/>
              </w:rPr>
              <w:t>. Какое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eastAsia="en-US"/>
              </w:rPr>
              <w:t>слово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eastAsia="en-US"/>
              </w:rPr>
              <w:t>услышали</w:t>
            </w:r>
            <w:r w:rsidRPr="00640476">
              <w:rPr>
                <w:sz w:val="22"/>
                <w:szCs w:val="22"/>
                <w:lang w:val="en-US" w:eastAsia="en-US"/>
              </w:rPr>
              <w:t>?</w:t>
            </w:r>
          </w:p>
          <w:p w:rsidR="00033F8F" w:rsidRPr="00640476" w:rsidRDefault="00033F8F" w:rsidP="00311B6F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Black – </w:t>
            </w:r>
            <w:r w:rsidRPr="00544B35">
              <w:rPr>
                <w:sz w:val="22"/>
                <w:szCs w:val="22"/>
                <w:lang w:eastAsia="en-US"/>
              </w:rPr>
              <w:t>чёрный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544B35" w:rsidRDefault="00033F8F" w:rsidP="00BB20E2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A black pen, a black pencil, a black dog.</w:t>
            </w:r>
          </w:p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Опиши предметы назвав их цвет.</w:t>
            </w:r>
          </w:p>
          <w:p w:rsidR="00033F8F" w:rsidRPr="00544B35" w:rsidRDefault="00033F8F" w:rsidP="00780D26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It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s</w:t>
            </w:r>
            <w:r w:rsidRPr="00640476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white</w:t>
            </w:r>
            <w:r w:rsidRPr="00544B35">
              <w:rPr>
                <w:sz w:val="22"/>
                <w:szCs w:val="22"/>
                <w:lang w:eastAsia="en-US"/>
              </w:rPr>
              <w:t>. Какое слово услышали?</w:t>
            </w:r>
          </w:p>
          <w:p w:rsidR="00033F8F" w:rsidRPr="00544B35" w:rsidRDefault="00033F8F" w:rsidP="00780D26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White – </w:t>
            </w:r>
            <w:r w:rsidRPr="00544B35">
              <w:rPr>
                <w:sz w:val="22"/>
                <w:szCs w:val="22"/>
                <w:lang w:eastAsia="en-US"/>
              </w:rPr>
              <w:t>белый</w:t>
            </w:r>
            <w:r w:rsidRPr="00544B35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544B35" w:rsidRDefault="00033F8F" w:rsidP="00780D26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A white.., a white, a white...</w:t>
            </w:r>
          </w:p>
          <w:p w:rsidR="00033F8F" w:rsidRPr="00544B35" w:rsidRDefault="00033F8F" w:rsidP="00780D26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Опиши предметы назвав их цвет.</w:t>
            </w:r>
          </w:p>
          <w:p w:rsidR="00033F8F" w:rsidRPr="00544B35" w:rsidRDefault="00033F8F" w:rsidP="00705F63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It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s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brown</w:t>
            </w:r>
            <w:r w:rsidRPr="00544B35">
              <w:rPr>
                <w:sz w:val="22"/>
                <w:szCs w:val="22"/>
                <w:lang w:eastAsia="en-US"/>
              </w:rPr>
              <w:t>. Какое слово услышали?</w:t>
            </w:r>
          </w:p>
          <w:p w:rsidR="00033F8F" w:rsidRPr="00640476" w:rsidRDefault="00033F8F" w:rsidP="00705F63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Brown – </w:t>
            </w:r>
            <w:r w:rsidRPr="00544B35">
              <w:rPr>
                <w:sz w:val="22"/>
                <w:szCs w:val="22"/>
                <w:lang w:eastAsia="en-US"/>
              </w:rPr>
              <w:t>коричневый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544B35" w:rsidRDefault="00033F8F" w:rsidP="00705F63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A brown hair, a brown.</w:t>
            </w:r>
          </w:p>
          <w:p w:rsidR="00033F8F" w:rsidRPr="00544B35" w:rsidRDefault="00033F8F" w:rsidP="00705F63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Опиши предметы назвав их цвет.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It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s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blue</w:t>
            </w:r>
            <w:r w:rsidRPr="00544B35">
              <w:rPr>
                <w:sz w:val="22"/>
                <w:szCs w:val="22"/>
                <w:lang w:eastAsia="en-US"/>
              </w:rPr>
              <w:t>. Какое слово услышали?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Blue – </w:t>
            </w:r>
            <w:r w:rsidRPr="00544B35">
              <w:rPr>
                <w:sz w:val="22"/>
                <w:szCs w:val="22"/>
                <w:lang w:eastAsia="en-US"/>
              </w:rPr>
              <w:t>синий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, </w:t>
            </w:r>
            <w:r w:rsidRPr="00544B35">
              <w:rPr>
                <w:sz w:val="22"/>
                <w:szCs w:val="22"/>
                <w:lang w:eastAsia="en-US"/>
              </w:rPr>
              <w:t>голубой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A blue…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Опиши предметы назвав их цвет.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It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s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yellow</w:t>
            </w:r>
            <w:r w:rsidRPr="00544B35">
              <w:rPr>
                <w:sz w:val="22"/>
                <w:szCs w:val="22"/>
                <w:lang w:eastAsia="en-US"/>
              </w:rPr>
              <w:t>. Какое слово услышали?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640476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Yellow</w:t>
            </w:r>
            <w:r w:rsidRPr="00640476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eastAsia="en-US"/>
              </w:rPr>
              <w:t>– жёлтый.</w:t>
            </w:r>
          </w:p>
          <w:p w:rsidR="00033F8F" w:rsidRPr="00640476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A</w:t>
            </w:r>
            <w:r w:rsidRPr="00640476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yellow</w:t>
            </w:r>
            <w:r w:rsidRPr="00640476">
              <w:rPr>
                <w:sz w:val="22"/>
                <w:szCs w:val="22"/>
                <w:lang w:eastAsia="en-US"/>
              </w:rPr>
              <w:t>…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Опиши предметы назвав их цвет.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It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s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green</w:t>
            </w:r>
            <w:r w:rsidRPr="00544B35">
              <w:rPr>
                <w:sz w:val="22"/>
                <w:szCs w:val="22"/>
                <w:lang w:eastAsia="en-US"/>
              </w:rPr>
              <w:t>. Какое слово услышали?</w:t>
            </w:r>
          </w:p>
          <w:p w:rsidR="00033F8F" w:rsidRPr="00640476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640476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Green</w:t>
            </w:r>
            <w:r w:rsidRPr="00640476">
              <w:rPr>
                <w:sz w:val="22"/>
                <w:szCs w:val="22"/>
                <w:lang w:eastAsia="en-US"/>
              </w:rPr>
              <w:t xml:space="preserve"> – </w:t>
            </w:r>
            <w:r w:rsidRPr="00544B35">
              <w:rPr>
                <w:sz w:val="22"/>
                <w:szCs w:val="22"/>
                <w:lang w:eastAsia="en-US"/>
              </w:rPr>
              <w:t>зелёный.</w:t>
            </w:r>
          </w:p>
          <w:p w:rsidR="00033F8F" w:rsidRPr="00640476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Agreen</w:t>
            </w:r>
            <w:r w:rsidRPr="00640476">
              <w:rPr>
                <w:sz w:val="22"/>
                <w:szCs w:val="22"/>
                <w:lang w:eastAsia="en-US"/>
              </w:rPr>
              <w:t>..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Опиши предметы назвав их цвет.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It</w:t>
            </w:r>
            <w:r w:rsidRPr="00544B35">
              <w:rPr>
                <w:sz w:val="22"/>
                <w:szCs w:val="22"/>
                <w:lang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s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red</w:t>
            </w:r>
            <w:r w:rsidRPr="00544B35">
              <w:rPr>
                <w:sz w:val="22"/>
                <w:szCs w:val="22"/>
                <w:lang w:eastAsia="en-US"/>
              </w:rPr>
              <w:t>. Какое слово услышали?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Red</w:t>
            </w:r>
            <w:r w:rsidRPr="00544B35">
              <w:rPr>
                <w:sz w:val="22"/>
                <w:szCs w:val="22"/>
                <w:lang w:eastAsia="en-US"/>
              </w:rPr>
              <w:t xml:space="preserve"> – красный.</w:t>
            </w:r>
          </w:p>
          <w:p w:rsidR="00033F8F" w:rsidRPr="00544B35" w:rsidRDefault="00033F8F" w:rsidP="00E4207E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A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red</w:t>
            </w:r>
            <w:r w:rsidRPr="00544B35">
              <w:rPr>
                <w:sz w:val="22"/>
                <w:szCs w:val="22"/>
                <w:lang w:eastAsia="en-US"/>
              </w:rPr>
              <w:t>..</w:t>
            </w:r>
          </w:p>
          <w:p w:rsidR="00033F8F" w:rsidRPr="00544B35" w:rsidRDefault="00033F8F" w:rsidP="00491B20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Опиши предметы назвав их цвет.</w:t>
            </w:r>
          </w:p>
          <w:p w:rsidR="00033F8F" w:rsidRPr="00544B35" w:rsidRDefault="00033F8F" w:rsidP="00491B20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Назови, какого цвета предметы продаются в магазине Тима.</w:t>
            </w:r>
          </w:p>
        </w:tc>
        <w:tc>
          <w:tcPr>
            <w:tcW w:w="933" w:type="pct"/>
            <w:tcBorders>
              <w:left w:val="single" w:sz="4" w:space="0" w:color="auto"/>
            </w:tcBorders>
          </w:tcPr>
          <w:p w:rsidR="00033F8F" w:rsidRPr="00544B35" w:rsidRDefault="00033F8F" w:rsidP="00D90D20">
            <w:pPr>
              <w:rPr>
                <w:sz w:val="22"/>
                <w:szCs w:val="22"/>
              </w:rPr>
            </w:pPr>
            <w:r w:rsidRPr="00544B35">
              <w:rPr>
                <w:sz w:val="22"/>
                <w:szCs w:val="22"/>
              </w:rPr>
              <w:t>- Читают: посмотрите на картинку. Тим и Том играют в «магазин». Помоги Тиму рассказать о том, что есть у него в «магазине».</w:t>
            </w:r>
          </w:p>
          <w:p w:rsidR="00033F8F" w:rsidRPr="00544B35" w:rsidRDefault="00033F8F" w:rsidP="00D90D20">
            <w:pPr>
              <w:rPr>
                <w:sz w:val="22"/>
                <w:szCs w:val="22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>- I have got.</w:t>
            </w: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  <w:r w:rsidRPr="00544B35">
              <w:rPr>
                <w:sz w:val="22"/>
                <w:szCs w:val="22"/>
                <w:lang w:val="en-US"/>
              </w:rPr>
              <w:t>- I have got a bag/ a pencilbox/a pen/a pencil/a rubber.</w:t>
            </w: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 w:eastAsia="en-US"/>
              </w:rPr>
            </w:pPr>
            <w:r w:rsidRPr="00640476">
              <w:rPr>
                <w:sz w:val="22"/>
                <w:szCs w:val="22"/>
                <w:lang w:val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Black.</w:t>
            </w:r>
          </w:p>
          <w:p w:rsidR="00033F8F" w:rsidRPr="00640476" w:rsidRDefault="00033F8F" w:rsidP="00D90D20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D90D20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  <w:lang w:val="en-US" w:eastAsia="en-US"/>
              </w:rPr>
            </w:pPr>
            <w:r w:rsidRPr="00640476">
              <w:rPr>
                <w:sz w:val="22"/>
                <w:szCs w:val="22"/>
                <w:lang w:val="en-US"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A black…</w:t>
            </w:r>
          </w:p>
          <w:p w:rsidR="00033F8F" w:rsidRPr="00544B35" w:rsidRDefault="00033F8F" w:rsidP="00D90D20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White.</w:t>
            </w:r>
          </w:p>
          <w:p w:rsidR="00033F8F" w:rsidRPr="00544B35" w:rsidRDefault="00033F8F" w:rsidP="00D90D20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Brown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  <w:r w:rsidRPr="00544B35">
              <w:rPr>
                <w:sz w:val="22"/>
                <w:szCs w:val="22"/>
                <w:lang w:val="en-US" w:eastAsia="en-US"/>
              </w:rPr>
              <w:t xml:space="preserve"> </w:t>
            </w:r>
          </w:p>
          <w:p w:rsidR="00033F8F" w:rsidRPr="00544B35" w:rsidRDefault="00033F8F" w:rsidP="00D90D20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D90D20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Blue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Yellow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Green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Red</w:t>
            </w:r>
            <w:r w:rsidRPr="00640476">
              <w:rPr>
                <w:sz w:val="22"/>
                <w:szCs w:val="22"/>
                <w:lang w:val="en-US" w:eastAsia="en-US"/>
              </w:rPr>
              <w:t>.</w:t>
            </w: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640476" w:rsidRDefault="00033F8F" w:rsidP="00E4207E">
            <w:pPr>
              <w:rPr>
                <w:sz w:val="22"/>
                <w:szCs w:val="22"/>
                <w:lang w:val="en-US" w:eastAsia="en-US"/>
              </w:rPr>
            </w:pPr>
          </w:p>
          <w:p w:rsidR="00033F8F" w:rsidRPr="00544B35" w:rsidRDefault="00033F8F" w:rsidP="00E4207E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I have got a yellow schoolbag  </w:t>
            </w:r>
            <w:r w:rsidRPr="00544B35">
              <w:rPr>
                <w:sz w:val="22"/>
                <w:szCs w:val="22"/>
                <w:lang w:eastAsia="en-US"/>
              </w:rPr>
              <w:t>т</w:t>
            </w:r>
            <w:r w:rsidRPr="00544B35">
              <w:rPr>
                <w:sz w:val="22"/>
                <w:szCs w:val="22"/>
                <w:lang w:val="en-US" w:eastAsia="en-US"/>
              </w:rPr>
              <w:t>.</w:t>
            </w:r>
            <w:r w:rsidRPr="00544B35">
              <w:rPr>
                <w:sz w:val="22"/>
                <w:szCs w:val="22"/>
                <w:lang w:eastAsia="en-US"/>
              </w:rPr>
              <w:t>д</w:t>
            </w:r>
            <w:r w:rsidRPr="00544B35">
              <w:rPr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val="en-US" w:eastAsia="en-US"/>
              </w:rPr>
            </w:pPr>
          </w:p>
        </w:tc>
      </w:tr>
      <w:tr w:rsidR="00033F8F" w:rsidRPr="007266BD" w:rsidTr="00544B35">
        <w:tc>
          <w:tcPr>
            <w:tcW w:w="667" w:type="pct"/>
          </w:tcPr>
          <w:p w:rsidR="00033F8F" w:rsidRPr="00544B35" w:rsidRDefault="00033F8F" w:rsidP="00E24931">
            <w:pPr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>8. Аудирование (с охватом содержания).</w:t>
            </w:r>
          </w:p>
        </w:tc>
        <w:tc>
          <w:tcPr>
            <w:tcW w:w="1867" w:type="pct"/>
            <w:tcBorders>
              <w:right w:val="single" w:sz="4" w:space="0" w:color="auto"/>
            </w:tcBorders>
          </w:tcPr>
          <w:p w:rsidR="00033F8F" w:rsidRPr="00544B35" w:rsidRDefault="00033F8F" w:rsidP="00A13C21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Ребята, сейчас перед вами будет стоять сложная задача. Вам нужно будет прослушать разговор </w:t>
            </w:r>
            <w:r w:rsidRPr="00544B35">
              <w:rPr>
                <w:sz w:val="22"/>
                <w:szCs w:val="22"/>
                <w:lang w:val="en-US" w:eastAsia="en-US"/>
              </w:rPr>
              <w:t>in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the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shop</w:t>
            </w:r>
            <w:r w:rsidRPr="00544B35">
              <w:rPr>
                <w:sz w:val="22"/>
                <w:szCs w:val="22"/>
                <w:lang w:eastAsia="en-US"/>
              </w:rPr>
              <w:t xml:space="preserve"> (в магазине). Вы должны послушать внимательно и сказать, какую игрушку купил Тим. Когда вы услышите английскую запись не смейтесь, не отвлекайте внимание вашего соседа, если что-то будет не понятно – продолжайте слушать. Постарайтесь дослушать до конца, чтобы ответить на поставленный вопрос: Какую игрушку купил Тим? А потом мы узнаем, кто из вас был самым внимательным.</w:t>
            </w:r>
          </w:p>
        </w:tc>
        <w:tc>
          <w:tcPr>
            <w:tcW w:w="933" w:type="pct"/>
            <w:tcBorders>
              <w:lef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</w:tr>
      <w:tr w:rsidR="00033F8F" w:rsidRPr="000C696C" w:rsidTr="00544B35">
        <w:tc>
          <w:tcPr>
            <w:tcW w:w="667" w:type="pct"/>
          </w:tcPr>
          <w:p w:rsidR="00033F8F" w:rsidRPr="00544B35" w:rsidRDefault="00033F8F" w:rsidP="007266BD">
            <w:pPr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>9. Знакомство с новой буквой.</w:t>
            </w:r>
          </w:p>
        </w:tc>
        <w:tc>
          <w:tcPr>
            <w:tcW w:w="1867" w:type="pct"/>
            <w:tcBorders>
              <w:right w:val="single" w:sz="4" w:space="0" w:color="auto"/>
            </w:tcBorders>
          </w:tcPr>
          <w:p w:rsidR="00033F8F" w:rsidRPr="00640476" w:rsidRDefault="00033F8F" w:rsidP="00CA171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Let’s recoiled the A, B, C.</w:t>
            </w:r>
            <w:r w:rsidRPr="00544B35">
              <w:rPr>
                <w:sz w:val="22"/>
                <w:szCs w:val="22"/>
                <w:lang w:val="en-US" w:eastAsia="en-US"/>
              </w:rPr>
              <w:br/>
            </w:r>
          </w:p>
          <w:p w:rsidR="00033F8F" w:rsidRPr="00544B35" w:rsidRDefault="00033F8F" w:rsidP="00CA171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 xml:space="preserve">- What letter is it? </w:t>
            </w:r>
          </w:p>
          <w:p w:rsidR="00033F8F" w:rsidRPr="00640476" w:rsidRDefault="00033F8F" w:rsidP="00CA171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What letter is it?</w:t>
            </w:r>
          </w:p>
          <w:p w:rsidR="00033F8F" w:rsidRPr="00544B35" w:rsidRDefault="00033F8F" w:rsidP="00CA171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А сегодня мы узнаем новую букву.</w:t>
            </w:r>
          </w:p>
          <w:p w:rsidR="00033F8F" w:rsidRPr="00544B35" w:rsidRDefault="00033F8F" w:rsidP="00CA171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This is the letter N. All together: N.</w:t>
            </w:r>
          </w:p>
          <w:p w:rsidR="00033F8F" w:rsidRPr="00544B35" w:rsidRDefault="00033F8F" w:rsidP="00CA171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Я вас также научу писать эту букву. Заглавную и строчную. </w:t>
            </w:r>
          </w:p>
          <w:p w:rsidR="00033F8F" w:rsidRPr="00544B35" w:rsidRDefault="00033F8F" w:rsidP="00CA171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Начинаем писать заглавную букву сверху вниз 2 элемента и соединяем их. Буква похожа на русскую И, но палочка пишется в другую сторону.</w:t>
            </w:r>
          </w:p>
          <w:p w:rsidR="00033F8F" w:rsidRPr="00544B35" w:rsidRDefault="00033F8F" w:rsidP="00CA1715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Теперь потренируемся писать строчную букву. На какую букву она похожа?</w:t>
            </w:r>
            <w:r w:rsidRPr="00544B35">
              <w:rPr>
                <w:sz w:val="22"/>
                <w:szCs w:val="22"/>
                <w:lang w:eastAsia="en-US"/>
              </w:rPr>
              <w:br/>
              <w:t>- Верно, но только она без хвостика.</w:t>
            </w:r>
          </w:p>
          <w:p w:rsidR="00033F8F" w:rsidRPr="00544B35" w:rsidRDefault="00033F8F" w:rsidP="00CA1715">
            <w:pPr>
              <w:rPr>
                <w:sz w:val="22"/>
                <w:szCs w:val="22"/>
                <w:lang w:val="en-US" w:eastAsia="en-US"/>
              </w:rPr>
            </w:pPr>
            <w:r w:rsidRPr="00544B35">
              <w:rPr>
                <w:sz w:val="22"/>
                <w:szCs w:val="22"/>
                <w:lang w:val="en-US" w:eastAsia="en-US"/>
              </w:rPr>
              <w:t>- Open your workbooks at page 12, exercise 1.</w:t>
            </w:r>
          </w:p>
        </w:tc>
        <w:tc>
          <w:tcPr>
            <w:tcW w:w="933" w:type="pct"/>
            <w:tcBorders>
              <w:left w:val="single" w:sz="4" w:space="0" w:color="auto"/>
            </w:tcBorders>
          </w:tcPr>
          <w:p w:rsidR="00033F8F" w:rsidRPr="00640476" w:rsidRDefault="00033F8F" w:rsidP="00311B6F">
            <w:pPr>
              <w:rPr>
                <w:i/>
                <w:sz w:val="22"/>
                <w:szCs w:val="22"/>
                <w:lang w:eastAsia="en-US"/>
              </w:rPr>
            </w:pPr>
            <w:r w:rsidRPr="00544B35">
              <w:rPr>
                <w:i/>
                <w:sz w:val="22"/>
                <w:szCs w:val="22"/>
                <w:lang w:eastAsia="en-US"/>
              </w:rPr>
              <w:t>Поют песню.</w:t>
            </w:r>
          </w:p>
          <w:p w:rsidR="00033F8F" w:rsidRPr="00640476" w:rsidRDefault="00033F8F" w:rsidP="000C696C">
            <w:pPr>
              <w:rPr>
                <w:i/>
                <w:sz w:val="22"/>
                <w:szCs w:val="22"/>
                <w:lang w:eastAsia="en-US"/>
              </w:rPr>
            </w:pPr>
          </w:p>
          <w:p w:rsidR="00033F8F" w:rsidRPr="00640476" w:rsidRDefault="00033F8F" w:rsidP="000C696C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A</w:t>
            </w:r>
            <w:r w:rsidRPr="00640476">
              <w:rPr>
                <w:sz w:val="22"/>
                <w:szCs w:val="22"/>
                <w:lang w:eastAsia="en-US"/>
              </w:rPr>
              <w:t>.</w:t>
            </w:r>
            <w:r w:rsidRPr="00544B35">
              <w:rPr>
                <w:sz w:val="22"/>
                <w:szCs w:val="22"/>
                <w:lang w:eastAsia="en-US"/>
              </w:rPr>
              <w:t xml:space="preserve"> </w:t>
            </w: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M</w:t>
            </w:r>
            <w:r w:rsidRPr="00640476">
              <w:rPr>
                <w:sz w:val="22"/>
                <w:szCs w:val="22"/>
                <w:lang w:eastAsia="en-US"/>
              </w:rPr>
              <w:t>.</w:t>
            </w: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</w:p>
          <w:p w:rsidR="00033F8F" w:rsidRPr="00544B35" w:rsidRDefault="00033F8F" w:rsidP="000C696C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- На русскую п.</w:t>
            </w: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  <w:r w:rsidRPr="00544B35">
              <w:rPr>
                <w:sz w:val="22"/>
                <w:szCs w:val="22"/>
                <w:lang w:eastAsia="en-US"/>
              </w:rPr>
              <w:t>Звучит песня про алфавит.</w:t>
            </w:r>
          </w:p>
        </w:tc>
      </w:tr>
      <w:tr w:rsidR="00033F8F" w:rsidRPr="00A52377" w:rsidTr="00544B35">
        <w:tc>
          <w:tcPr>
            <w:tcW w:w="667" w:type="pct"/>
          </w:tcPr>
          <w:p w:rsidR="00033F8F" w:rsidRPr="00544B35" w:rsidRDefault="00033F8F" w:rsidP="004659D7">
            <w:pPr>
              <w:rPr>
                <w:b/>
                <w:sz w:val="24"/>
                <w:szCs w:val="24"/>
                <w:lang w:eastAsia="en-US"/>
              </w:rPr>
            </w:pPr>
            <w:r w:rsidRPr="00544B35">
              <w:rPr>
                <w:b/>
                <w:sz w:val="24"/>
                <w:szCs w:val="24"/>
                <w:lang w:eastAsia="en-US"/>
              </w:rPr>
              <w:t>10. Рефлексия и домашнее задание.</w:t>
            </w:r>
          </w:p>
        </w:tc>
        <w:tc>
          <w:tcPr>
            <w:tcW w:w="1867" w:type="pct"/>
            <w:tcBorders>
              <w:right w:val="single" w:sz="4" w:space="0" w:color="auto"/>
            </w:tcBorders>
          </w:tcPr>
          <w:p w:rsidR="00033F8F" w:rsidRPr="00640476" w:rsidRDefault="00033F8F" w:rsidP="00544B35">
            <w:pPr>
              <w:tabs>
                <w:tab w:val="left" w:pos="2280"/>
              </w:tabs>
              <w:rPr>
                <w:sz w:val="22"/>
                <w:szCs w:val="22"/>
                <w:lang w:val="en-US" w:eastAsia="en-US"/>
              </w:rPr>
            </w:pPr>
            <w:r w:rsidRPr="00640476">
              <w:rPr>
                <w:sz w:val="22"/>
                <w:szCs w:val="22"/>
                <w:lang w:val="en-US"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Thank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you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for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your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work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! </w:t>
            </w:r>
            <w:r w:rsidRPr="00544B35">
              <w:rPr>
                <w:sz w:val="22"/>
                <w:szCs w:val="22"/>
                <w:lang w:val="en-US" w:eastAsia="en-US"/>
              </w:rPr>
              <w:t>That’s all for today Good-bye. See you next lesson.</w:t>
            </w:r>
          </w:p>
          <w:p w:rsidR="00033F8F" w:rsidRPr="00544B35" w:rsidRDefault="00033F8F" w:rsidP="00544B35">
            <w:pPr>
              <w:tabs>
                <w:tab w:val="left" w:pos="2280"/>
              </w:tabs>
              <w:rPr>
                <w:sz w:val="22"/>
                <w:szCs w:val="22"/>
                <w:lang w:eastAsia="en-US"/>
              </w:rPr>
            </w:pPr>
            <w:r w:rsidRPr="00640476">
              <w:rPr>
                <w:sz w:val="22"/>
                <w:szCs w:val="22"/>
                <w:lang w:val="en-US" w:eastAsia="en-US"/>
              </w:rPr>
              <w:t xml:space="preserve">- </w:t>
            </w:r>
            <w:r w:rsidRPr="00544B35">
              <w:rPr>
                <w:sz w:val="22"/>
                <w:szCs w:val="22"/>
                <w:lang w:val="en-US" w:eastAsia="en-US"/>
              </w:rPr>
              <w:t>Open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your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diaries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. </w:t>
            </w:r>
            <w:r w:rsidRPr="00544B35">
              <w:rPr>
                <w:sz w:val="22"/>
                <w:szCs w:val="22"/>
                <w:lang w:val="en-US" w:eastAsia="en-US"/>
              </w:rPr>
              <w:t>Write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you</w:t>
            </w:r>
            <w:r w:rsidRPr="00640476">
              <w:rPr>
                <w:sz w:val="22"/>
                <w:szCs w:val="22"/>
                <w:lang w:val="en-US" w:eastAsia="en-US"/>
              </w:rPr>
              <w:t>’</w:t>
            </w:r>
            <w:r w:rsidRPr="00544B35">
              <w:rPr>
                <w:sz w:val="22"/>
                <w:szCs w:val="22"/>
                <w:lang w:val="en-US" w:eastAsia="en-US"/>
              </w:rPr>
              <w:t>re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your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home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 </w:t>
            </w:r>
            <w:r w:rsidRPr="00544B35">
              <w:rPr>
                <w:sz w:val="22"/>
                <w:szCs w:val="22"/>
                <w:lang w:val="en-US" w:eastAsia="en-US"/>
              </w:rPr>
              <w:t>task</w:t>
            </w:r>
            <w:r w:rsidRPr="00640476">
              <w:rPr>
                <w:sz w:val="22"/>
                <w:szCs w:val="22"/>
                <w:lang w:val="en-US" w:eastAsia="en-US"/>
              </w:rPr>
              <w:t xml:space="preserve">. </w:t>
            </w:r>
            <w:r w:rsidRPr="00544B35">
              <w:rPr>
                <w:sz w:val="22"/>
                <w:szCs w:val="22"/>
                <w:lang w:eastAsia="en-US"/>
              </w:rPr>
              <w:t>Запишите домашнее задание: выполнить упр. 1, 2 на стр. 12-13 рабочей тетради.</w:t>
            </w:r>
          </w:p>
        </w:tc>
        <w:tc>
          <w:tcPr>
            <w:tcW w:w="933" w:type="pct"/>
            <w:tcBorders>
              <w:lef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3" w:type="pct"/>
            <w:tcBorders>
              <w:righ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00" w:type="pct"/>
            <w:tcBorders>
              <w:left w:val="single" w:sz="4" w:space="0" w:color="auto"/>
            </w:tcBorders>
          </w:tcPr>
          <w:p w:rsidR="00033F8F" w:rsidRPr="00544B35" w:rsidRDefault="00033F8F" w:rsidP="00311B6F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033F8F" w:rsidRDefault="00033F8F"/>
    <w:sectPr w:rsidR="00033F8F" w:rsidSect="00315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B51DA"/>
    <w:multiLevelType w:val="hybridMultilevel"/>
    <w:tmpl w:val="C4743D74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8761E5"/>
    <w:multiLevelType w:val="hybridMultilevel"/>
    <w:tmpl w:val="8874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3C382E"/>
    <w:multiLevelType w:val="hybridMultilevel"/>
    <w:tmpl w:val="0504B41E"/>
    <w:lvl w:ilvl="0" w:tplc="6FAED4D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7F2D32"/>
    <w:multiLevelType w:val="hybridMultilevel"/>
    <w:tmpl w:val="5EAC86EA"/>
    <w:lvl w:ilvl="0" w:tplc="AA260C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72C2F"/>
    <w:multiLevelType w:val="hybridMultilevel"/>
    <w:tmpl w:val="DDDAA0E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BB2736"/>
    <w:multiLevelType w:val="hybridMultilevel"/>
    <w:tmpl w:val="C27477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F2A21D3"/>
    <w:multiLevelType w:val="hybridMultilevel"/>
    <w:tmpl w:val="82AA46CC"/>
    <w:lvl w:ilvl="0" w:tplc="3D90114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220DB"/>
    <w:multiLevelType w:val="hybridMultilevel"/>
    <w:tmpl w:val="23420B5C"/>
    <w:lvl w:ilvl="0" w:tplc="CB68099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EF6293"/>
    <w:multiLevelType w:val="hybridMultilevel"/>
    <w:tmpl w:val="EF289450"/>
    <w:lvl w:ilvl="0" w:tplc="1CB22FA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885E47"/>
    <w:multiLevelType w:val="hybridMultilevel"/>
    <w:tmpl w:val="3A8EAACE"/>
    <w:lvl w:ilvl="0" w:tplc="0D34DF2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464E7A"/>
    <w:multiLevelType w:val="hybridMultilevel"/>
    <w:tmpl w:val="D9960B74"/>
    <w:lvl w:ilvl="0" w:tplc="4C50EFB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16ACE"/>
    <w:multiLevelType w:val="hybridMultilevel"/>
    <w:tmpl w:val="1A163E0C"/>
    <w:lvl w:ilvl="0" w:tplc="04466A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BB1C7B"/>
    <w:multiLevelType w:val="hybridMultilevel"/>
    <w:tmpl w:val="312838B8"/>
    <w:lvl w:ilvl="0" w:tplc="C5FE4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3B4161"/>
    <w:multiLevelType w:val="hybridMultilevel"/>
    <w:tmpl w:val="A42CA208"/>
    <w:lvl w:ilvl="0" w:tplc="ECA065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8B3948"/>
    <w:multiLevelType w:val="hybridMultilevel"/>
    <w:tmpl w:val="D99AAB94"/>
    <w:lvl w:ilvl="0" w:tplc="03565BC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752B4F"/>
    <w:multiLevelType w:val="hybridMultilevel"/>
    <w:tmpl w:val="A48E60A0"/>
    <w:lvl w:ilvl="0" w:tplc="512A07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3263B"/>
    <w:multiLevelType w:val="hybridMultilevel"/>
    <w:tmpl w:val="A8DA35CA"/>
    <w:lvl w:ilvl="0" w:tplc="2F96F8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D37150"/>
    <w:multiLevelType w:val="hybridMultilevel"/>
    <w:tmpl w:val="4EDA51E4"/>
    <w:lvl w:ilvl="0" w:tplc="171E1DB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7CB69F6"/>
    <w:multiLevelType w:val="hybridMultilevel"/>
    <w:tmpl w:val="70DE63C8"/>
    <w:lvl w:ilvl="0" w:tplc="8DAEF6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82A433E"/>
    <w:multiLevelType w:val="hybridMultilevel"/>
    <w:tmpl w:val="EDBE2222"/>
    <w:lvl w:ilvl="0" w:tplc="C1C4F97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5"/>
  </w:num>
  <w:num w:numId="4">
    <w:abstractNumId w:val="4"/>
  </w:num>
  <w:num w:numId="5">
    <w:abstractNumId w:val="17"/>
  </w:num>
  <w:num w:numId="6">
    <w:abstractNumId w:val="0"/>
  </w:num>
  <w:num w:numId="7">
    <w:abstractNumId w:val="18"/>
  </w:num>
  <w:num w:numId="8">
    <w:abstractNumId w:val="16"/>
  </w:num>
  <w:num w:numId="9">
    <w:abstractNumId w:val="14"/>
  </w:num>
  <w:num w:numId="10">
    <w:abstractNumId w:val="8"/>
  </w:num>
  <w:num w:numId="11">
    <w:abstractNumId w:val="7"/>
  </w:num>
  <w:num w:numId="12">
    <w:abstractNumId w:val="3"/>
  </w:num>
  <w:num w:numId="13">
    <w:abstractNumId w:val="13"/>
  </w:num>
  <w:num w:numId="14">
    <w:abstractNumId w:val="11"/>
  </w:num>
  <w:num w:numId="15">
    <w:abstractNumId w:val="12"/>
  </w:num>
  <w:num w:numId="16">
    <w:abstractNumId w:val="15"/>
  </w:num>
  <w:num w:numId="17">
    <w:abstractNumId w:val="9"/>
  </w:num>
  <w:num w:numId="18">
    <w:abstractNumId w:val="10"/>
  </w:num>
  <w:num w:numId="19">
    <w:abstractNumId w:val="19"/>
  </w:num>
  <w:num w:numId="20">
    <w:abstractNumId w:val="6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6C75"/>
    <w:rsid w:val="00011A91"/>
    <w:rsid w:val="000268EC"/>
    <w:rsid w:val="00027144"/>
    <w:rsid w:val="00033F8F"/>
    <w:rsid w:val="00034FDD"/>
    <w:rsid w:val="00040CC2"/>
    <w:rsid w:val="00043D31"/>
    <w:rsid w:val="000444D1"/>
    <w:rsid w:val="000619C6"/>
    <w:rsid w:val="00063678"/>
    <w:rsid w:val="00075892"/>
    <w:rsid w:val="000B6571"/>
    <w:rsid w:val="000C4766"/>
    <w:rsid w:val="000C6359"/>
    <w:rsid w:val="000C696C"/>
    <w:rsid w:val="000C6AD9"/>
    <w:rsid w:val="000D1FC5"/>
    <w:rsid w:val="000D253B"/>
    <w:rsid w:val="0012150E"/>
    <w:rsid w:val="00122230"/>
    <w:rsid w:val="00123574"/>
    <w:rsid w:val="00123D73"/>
    <w:rsid w:val="00131433"/>
    <w:rsid w:val="001318AA"/>
    <w:rsid w:val="001401A6"/>
    <w:rsid w:val="0014050B"/>
    <w:rsid w:val="00143F9C"/>
    <w:rsid w:val="001462C0"/>
    <w:rsid w:val="00164907"/>
    <w:rsid w:val="00166BC6"/>
    <w:rsid w:val="001866FE"/>
    <w:rsid w:val="001877FA"/>
    <w:rsid w:val="00192DE8"/>
    <w:rsid w:val="0019661E"/>
    <w:rsid w:val="00196991"/>
    <w:rsid w:val="001978D4"/>
    <w:rsid w:val="001A0E65"/>
    <w:rsid w:val="001A26A2"/>
    <w:rsid w:val="001B544A"/>
    <w:rsid w:val="001B67CE"/>
    <w:rsid w:val="001C097E"/>
    <w:rsid w:val="001C1C88"/>
    <w:rsid w:val="001C7B27"/>
    <w:rsid w:val="001D1FE0"/>
    <w:rsid w:val="001E713E"/>
    <w:rsid w:val="001F333B"/>
    <w:rsid w:val="001F3E4C"/>
    <w:rsid w:val="001F71E0"/>
    <w:rsid w:val="00210455"/>
    <w:rsid w:val="00213EF3"/>
    <w:rsid w:val="00220A09"/>
    <w:rsid w:val="00227B76"/>
    <w:rsid w:val="0023628E"/>
    <w:rsid w:val="002374C0"/>
    <w:rsid w:val="002764D1"/>
    <w:rsid w:val="00290D88"/>
    <w:rsid w:val="002924F0"/>
    <w:rsid w:val="002A2F33"/>
    <w:rsid w:val="002A35A2"/>
    <w:rsid w:val="002C3E6D"/>
    <w:rsid w:val="002C4C6F"/>
    <w:rsid w:val="002D414F"/>
    <w:rsid w:val="002E014F"/>
    <w:rsid w:val="002E277D"/>
    <w:rsid w:val="002E2AF0"/>
    <w:rsid w:val="002E34F1"/>
    <w:rsid w:val="002E623A"/>
    <w:rsid w:val="002E7BB2"/>
    <w:rsid w:val="002F7E6E"/>
    <w:rsid w:val="00300A24"/>
    <w:rsid w:val="0031122A"/>
    <w:rsid w:val="00311B6F"/>
    <w:rsid w:val="003158F9"/>
    <w:rsid w:val="00317B40"/>
    <w:rsid w:val="0033432B"/>
    <w:rsid w:val="00336061"/>
    <w:rsid w:val="00336A41"/>
    <w:rsid w:val="0033767F"/>
    <w:rsid w:val="003445BA"/>
    <w:rsid w:val="00346581"/>
    <w:rsid w:val="00352E94"/>
    <w:rsid w:val="00354045"/>
    <w:rsid w:val="00355172"/>
    <w:rsid w:val="00360F27"/>
    <w:rsid w:val="00362879"/>
    <w:rsid w:val="00367339"/>
    <w:rsid w:val="003817AF"/>
    <w:rsid w:val="00386683"/>
    <w:rsid w:val="00393434"/>
    <w:rsid w:val="003A3670"/>
    <w:rsid w:val="003A36A2"/>
    <w:rsid w:val="003B379F"/>
    <w:rsid w:val="003B5DD5"/>
    <w:rsid w:val="003B7B8F"/>
    <w:rsid w:val="003C0221"/>
    <w:rsid w:val="003C16D9"/>
    <w:rsid w:val="003C2740"/>
    <w:rsid w:val="003C3A65"/>
    <w:rsid w:val="003E65C9"/>
    <w:rsid w:val="003E67D2"/>
    <w:rsid w:val="003F1722"/>
    <w:rsid w:val="003F52DB"/>
    <w:rsid w:val="0040104F"/>
    <w:rsid w:val="004019BD"/>
    <w:rsid w:val="00404318"/>
    <w:rsid w:val="00411280"/>
    <w:rsid w:val="004212CD"/>
    <w:rsid w:val="004217FD"/>
    <w:rsid w:val="00425417"/>
    <w:rsid w:val="00425D9A"/>
    <w:rsid w:val="00430846"/>
    <w:rsid w:val="0043159B"/>
    <w:rsid w:val="004321EC"/>
    <w:rsid w:val="00432C45"/>
    <w:rsid w:val="00441C2E"/>
    <w:rsid w:val="00453A16"/>
    <w:rsid w:val="004565A1"/>
    <w:rsid w:val="00457A45"/>
    <w:rsid w:val="004659D7"/>
    <w:rsid w:val="0047387B"/>
    <w:rsid w:val="00485601"/>
    <w:rsid w:val="00491B20"/>
    <w:rsid w:val="004A240C"/>
    <w:rsid w:val="004B0FEE"/>
    <w:rsid w:val="004B4FF7"/>
    <w:rsid w:val="004B60E6"/>
    <w:rsid w:val="004B6CFA"/>
    <w:rsid w:val="004C0848"/>
    <w:rsid w:val="004C4079"/>
    <w:rsid w:val="004C57B1"/>
    <w:rsid w:val="004C606B"/>
    <w:rsid w:val="004D40BC"/>
    <w:rsid w:val="004D5107"/>
    <w:rsid w:val="00512A48"/>
    <w:rsid w:val="00513CDD"/>
    <w:rsid w:val="005158F8"/>
    <w:rsid w:val="00526C75"/>
    <w:rsid w:val="00530DE4"/>
    <w:rsid w:val="005351B9"/>
    <w:rsid w:val="005377F0"/>
    <w:rsid w:val="0054328E"/>
    <w:rsid w:val="00544B35"/>
    <w:rsid w:val="00565A70"/>
    <w:rsid w:val="005861D9"/>
    <w:rsid w:val="005962AB"/>
    <w:rsid w:val="00596BAC"/>
    <w:rsid w:val="005972A5"/>
    <w:rsid w:val="005A12F8"/>
    <w:rsid w:val="005A1C8E"/>
    <w:rsid w:val="005A42BE"/>
    <w:rsid w:val="005C67EF"/>
    <w:rsid w:val="005D164A"/>
    <w:rsid w:val="005E3070"/>
    <w:rsid w:val="005E5760"/>
    <w:rsid w:val="005F5F40"/>
    <w:rsid w:val="00601871"/>
    <w:rsid w:val="006049B0"/>
    <w:rsid w:val="00613C9E"/>
    <w:rsid w:val="006249F2"/>
    <w:rsid w:val="0062605B"/>
    <w:rsid w:val="00634178"/>
    <w:rsid w:val="00637AA1"/>
    <w:rsid w:val="00640476"/>
    <w:rsid w:val="00673539"/>
    <w:rsid w:val="00677ED6"/>
    <w:rsid w:val="006831E6"/>
    <w:rsid w:val="00692490"/>
    <w:rsid w:val="006B2CC8"/>
    <w:rsid w:val="006B6198"/>
    <w:rsid w:val="006C5515"/>
    <w:rsid w:val="006E24EF"/>
    <w:rsid w:val="006E514F"/>
    <w:rsid w:val="006E60A8"/>
    <w:rsid w:val="006F42EB"/>
    <w:rsid w:val="006F64B0"/>
    <w:rsid w:val="00705F63"/>
    <w:rsid w:val="00710B18"/>
    <w:rsid w:val="00716C62"/>
    <w:rsid w:val="007266BD"/>
    <w:rsid w:val="00741BD2"/>
    <w:rsid w:val="00776915"/>
    <w:rsid w:val="00780C73"/>
    <w:rsid w:val="00780D26"/>
    <w:rsid w:val="0078120A"/>
    <w:rsid w:val="00787755"/>
    <w:rsid w:val="00794A87"/>
    <w:rsid w:val="00796AC3"/>
    <w:rsid w:val="007A4B36"/>
    <w:rsid w:val="007A6CC0"/>
    <w:rsid w:val="007D738B"/>
    <w:rsid w:val="007E473D"/>
    <w:rsid w:val="007E6462"/>
    <w:rsid w:val="007F6DC3"/>
    <w:rsid w:val="008020BD"/>
    <w:rsid w:val="0080445A"/>
    <w:rsid w:val="00816F42"/>
    <w:rsid w:val="00820888"/>
    <w:rsid w:val="0082408E"/>
    <w:rsid w:val="00835731"/>
    <w:rsid w:val="0083675A"/>
    <w:rsid w:val="00841813"/>
    <w:rsid w:val="00846116"/>
    <w:rsid w:val="0085519F"/>
    <w:rsid w:val="008562AB"/>
    <w:rsid w:val="008629C5"/>
    <w:rsid w:val="008804A8"/>
    <w:rsid w:val="008A1550"/>
    <w:rsid w:val="008A48BE"/>
    <w:rsid w:val="008C1012"/>
    <w:rsid w:val="008C6872"/>
    <w:rsid w:val="008C7BDF"/>
    <w:rsid w:val="008D54A4"/>
    <w:rsid w:val="008D66BE"/>
    <w:rsid w:val="008F0B75"/>
    <w:rsid w:val="008F2CD4"/>
    <w:rsid w:val="0091221F"/>
    <w:rsid w:val="009170D8"/>
    <w:rsid w:val="00926E94"/>
    <w:rsid w:val="009272AD"/>
    <w:rsid w:val="00932383"/>
    <w:rsid w:val="00932CBA"/>
    <w:rsid w:val="00937FC4"/>
    <w:rsid w:val="009522E1"/>
    <w:rsid w:val="009577A2"/>
    <w:rsid w:val="00966BD2"/>
    <w:rsid w:val="00970C8F"/>
    <w:rsid w:val="009749E7"/>
    <w:rsid w:val="00982239"/>
    <w:rsid w:val="00993D12"/>
    <w:rsid w:val="009946C3"/>
    <w:rsid w:val="009A0139"/>
    <w:rsid w:val="009A2113"/>
    <w:rsid w:val="009A363A"/>
    <w:rsid w:val="009A5A0B"/>
    <w:rsid w:val="009B661F"/>
    <w:rsid w:val="009C2657"/>
    <w:rsid w:val="009C266F"/>
    <w:rsid w:val="009C44E9"/>
    <w:rsid w:val="009C521A"/>
    <w:rsid w:val="009D3F41"/>
    <w:rsid w:val="009D436E"/>
    <w:rsid w:val="009D6F7C"/>
    <w:rsid w:val="009E111E"/>
    <w:rsid w:val="009E3072"/>
    <w:rsid w:val="00A01F46"/>
    <w:rsid w:val="00A1031B"/>
    <w:rsid w:val="00A133B7"/>
    <w:rsid w:val="00A13C21"/>
    <w:rsid w:val="00A1414F"/>
    <w:rsid w:val="00A14CF9"/>
    <w:rsid w:val="00A155CA"/>
    <w:rsid w:val="00A22298"/>
    <w:rsid w:val="00A336F4"/>
    <w:rsid w:val="00A355F3"/>
    <w:rsid w:val="00A40062"/>
    <w:rsid w:val="00A41C9D"/>
    <w:rsid w:val="00A52377"/>
    <w:rsid w:val="00A700A7"/>
    <w:rsid w:val="00A708E9"/>
    <w:rsid w:val="00A74E1F"/>
    <w:rsid w:val="00A829B9"/>
    <w:rsid w:val="00A93B4E"/>
    <w:rsid w:val="00A94A79"/>
    <w:rsid w:val="00A95BA9"/>
    <w:rsid w:val="00A97A52"/>
    <w:rsid w:val="00AA019B"/>
    <w:rsid w:val="00AA37BE"/>
    <w:rsid w:val="00AB56C4"/>
    <w:rsid w:val="00AC5E0A"/>
    <w:rsid w:val="00AD1CF3"/>
    <w:rsid w:val="00AD4AF1"/>
    <w:rsid w:val="00AE39B3"/>
    <w:rsid w:val="00AE4196"/>
    <w:rsid w:val="00AE46F0"/>
    <w:rsid w:val="00AE7787"/>
    <w:rsid w:val="00AF5488"/>
    <w:rsid w:val="00AF5DC4"/>
    <w:rsid w:val="00AF6940"/>
    <w:rsid w:val="00B321FC"/>
    <w:rsid w:val="00B36F55"/>
    <w:rsid w:val="00B525A1"/>
    <w:rsid w:val="00B54FA0"/>
    <w:rsid w:val="00B56344"/>
    <w:rsid w:val="00B86537"/>
    <w:rsid w:val="00B9298F"/>
    <w:rsid w:val="00BA3A48"/>
    <w:rsid w:val="00BA7EBB"/>
    <w:rsid w:val="00BB20E2"/>
    <w:rsid w:val="00BB2B93"/>
    <w:rsid w:val="00BB552E"/>
    <w:rsid w:val="00BB5B50"/>
    <w:rsid w:val="00BB6D6D"/>
    <w:rsid w:val="00BC5306"/>
    <w:rsid w:val="00BD532D"/>
    <w:rsid w:val="00BE0B6E"/>
    <w:rsid w:val="00BE7126"/>
    <w:rsid w:val="00BF7208"/>
    <w:rsid w:val="00C048AD"/>
    <w:rsid w:val="00C25452"/>
    <w:rsid w:val="00C35913"/>
    <w:rsid w:val="00C447FE"/>
    <w:rsid w:val="00C55242"/>
    <w:rsid w:val="00C6318D"/>
    <w:rsid w:val="00C6574C"/>
    <w:rsid w:val="00C7240B"/>
    <w:rsid w:val="00C73B10"/>
    <w:rsid w:val="00C77984"/>
    <w:rsid w:val="00C8389B"/>
    <w:rsid w:val="00C95373"/>
    <w:rsid w:val="00C968A4"/>
    <w:rsid w:val="00CA1715"/>
    <w:rsid w:val="00CA2526"/>
    <w:rsid w:val="00CA5ECA"/>
    <w:rsid w:val="00CB315E"/>
    <w:rsid w:val="00CB5ECA"/>
    <w:rsid w:val="00CC4888"/>
    <w:rsid w:val="00CC6D43"/>
    <w:rsid w:val="00CC72FD"/>
    <w:rsid w:val="00CD016F"/>
    <w:rsid w:val="00CD622A"/>
    <w:rsid w:val="00CD69AF"/>
    <w:rsid w:val="00D25D6D"/>
    <w:rsid w:val="00D33FC6"/>
    <w:rsid w:val="00D34688"/>
    <w:rsid w:val="00D40BFC"/>
    <w:rsid w:val="00D41490"/>
    <w:rsid w:val="00D524FA"/>
    <w:rsid w:val="00D54F45"/>
    <w:rsid w:val="00D648FD"/>
    <w:rsid w:val="00D65336"/>
    <w:rsid w:val="00D757CC"/>
    <w:rsid w:val="00D8528A"/>
    <w:rsid w:val="00D90D20"/>
    <w:rsid w:val="00D937C5"/>
    <w:rsid w:val="00D95104"/>
    <w:rsid w:val="00DB1E42"/>
    <w:rsid w:val="00DC1201"/>
    <w:rsid w:val="00DC3521"/>
    <w:rsid w:val="00DC3EE2"/>
    <w:rsid w:val="00DC4069"/>
    <w:rsid w:val="00DC4BFA"/>
    <w:rsid w:val="00DD2781"/>
    <w:rsid w:val="00DD380C"/>
    <w:rsid w:val="00DD5303"/>
    <w:rsid w:val="00DF72A1"/>
    <w:rsid w:val="00E01E11"/>
    <w:rsid w:val="00E15AC0"/>
    <w:rsid w:val="00E16D42"/>
    <w:rsid w:val="00E24931"/>
    <w:rsid w:val="00E25770"/>
    <w:rsid w:val="00E27544"/>
    <w:rsid w:val="00E3488F"/>
    <w:rsid w:val="00E36A53"/>
    <w:rsid w:val="00E4207E"/>
    <w:rsid w:val="00E45835"/>
    <w:rsid w:val="00E50A05"/>
    <w:rsid w:val="00E51DD0"/>
    <w:rsid w:val="00E55145"/>
    <w:rsid w:val="00E6189E"/>
    <w:rsid w:val="00E74505"/>
    <w:rsid w:val="00E745CA"/>
    <w:rsid w:val="00EA1B76"/>
    <w:rsid w:val="00EC0502"/>
    <w:rsid w:val="00EC41A6"/>
    <w:rsid w:val="00ED31BC"/>
    <w:rsid w:val="00EE1101"/>
    <w:rsid w:val="00EE1A4F"/>
    <w:rsid w:val="00EE27E4"/>
    <w:rsid w:val="00EF359D"/>
    <w:rsid w:val="00EF5917"/>
    <w:rsid w:val="00F0165A"/>
    <w:rsid w:val="00F07945"/>
    <w:rsid w:val="00F1535B"/>
    <w:rsid w:val="00F161E2"/>
    <w:rsid w:val="00F44F0E"/>
    <w:rsid w:val="00F57982"/>
    <w:rsid w:val="00F57B4C"/>
    <w:rsid w:val="00F6765F"/>
    <w:rsid w:val="00F710BC"/>
    <w:rsid w:val="00F80B2D"/>
    <w:rsid w:val="00F8639A"/>
    <w:rsid w:val="00F94EEE"/>
    <w:rsid w:val="00FB663C"/>
    <w:rsid w:val="00FC60BB"/>
    <w:rsid w:val="00FC671A"/>
    <w:rsid w:val="00FD3E3D"/>
    <w:rsid w:val="00FF05CC"/>
    <w:rsid w:val="00FF0B93"/>
    <w:rsid w:val="00FF1EFD"/>
    <w:rsid w:val="00FF226D"/>
    <w:rsid w:val="00FF2BE7"/>
    <w:rsid w:val="00FF5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C7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26C75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Pa16">
    <w:name w:val="Pa16"/>
    <w:basedOn w:val="Normal"/>
    <w:next w:val="Normal"/>
    <w:uiPriority w:val="99"/>
    <w:rsid w:val="00526C75"/>
    <w:pPr>
      <w:widowControl/>
      <w:spacing w:line="211" w:lineRule="atLeast"/>
    </w:pPr>
    <w:rPr>
      <w:rFonts w:ascii="Myriad Pro" w:eastAsia="Calibri" w:hAnsi="Myriad Pro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36287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CC488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99"/>
    <w:qFormat/>
    <w:rsid w:val="00F079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c0">
    <w:name w:val="c0"/>
    <w:basedOn w:val="Normal"/>
    <w:uiPriority w:val="99"/>
    <w:rsid w:val="00E15AC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DefaultParagraphFont"/>
    <w:uiPriority w:val="99"/>
    <w:rsid w:val="00E15AC0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6C551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788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702</TotalTime>
  <Pages>6</Pages>
  <Words>1557</Words>
  <Characters>8878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</cp:lastModifiedBy>
  <cp:revision>327</cp:revision>
  <cp:lastPrinted>2016-10-14T09:39:00Z</cp:lastPrinted>
  <dcterms:created xsi:type="dcterms:W3CDTF">2016-01-31T11:07:00Z</dcterms:created>
  <dcterms:modified xsi:type="dcterms:W3CDTF">2016-10-17T18:29:00Z</dcterms:modified>
</cp:coreProperties>
</file>