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9E1" w:rsidRDefault="00F549E1" w:rsidP="00F54AC9">
      <w:pPr>
        <w:spacing w:after="0" w:line="240" w:lineRule="auto"/>
        <w:ind w:left="1080"/>
        <w:rPr>
          <w:rFonts w:ascii="Times New Roman" w:hAnsi="Times New Roman" w:cs="Times New Roman"/>
          <w:color w:val="444444"/>
          <w:sz w:val="24"/>
          <w:szCs w:val="24"/>
          <w:lang w:eastAsia="ru-RU"/>
        </w:rPr>
      </w:pPr>
    </w:p>
    <w:p w:rsidR="00F549E1" w:rsidRPr="00F54AC9" w:rsidRDefault="00F549E1" w:rsidP="00F54AC9">
      <w:pPr>
        <w:spacing w:after="0" w:line="240" w:lineRule="auto"/>
        <w:ind w:left="1080"/>
        <w:rPr>
          <w:rFonts w:ascii="Arial" w:hAnsi="Arial" w:cs="Arial"/>
          <w:color w:val="444444"/>
          <w:sz w:val="18"/>
          <w:szCs w:val="18"/>
          <w:lang w:eastAsia="ru-RU"/>
        </w:rPr>
      </w:pPr>
    </w:p>
    <w:p w:rsidR="00F549E1" w:rsidRPr="00904190" w:rsidRDefault="00F549E1" w:rsidP="00D57A23">
      <w:pPr>
        <w:spacing w:after="0" w:line="240" w:lineRule="auto"/>
        <w:ind w:left="360"/>
        <w:jc w:val="center"/>
        <w:rPr>
          <w:rFonts w:ascii="Times New Roman" w:hAnsi="Times New Roman" w:cs="Times New Roman"/>
          <w:color w:val="444444"/>
          <w:sz w:val="28"/>
          <w:szCs w:val="28"/>
          <w:lang w:eastAsia="ru-RU"/>
        </w:rPr>
      </w:pPr>
      <w:r w:rsidRPr="00904190">
        <w:rPr>
          <w:rFonts w:ascii="Times New Roman" w:hAnsi="Times New Roman" w:cs="Times New Roman"/>
          <w:b/>
          <w:bCs/>
          <w:color w:val="444444"/>
          <w:sz w:val="28"/>
          <w:szCs w:val="28"/>
          <w:lang w:eastAsia="ru-RU"/>
        </w:rPr>
        <w:t>Пояснительная записка</w:t>
      </w:r>
    </w:p>
    <w:p w:rsidR="00F549E1" w:rsidRPr="00904190" w:rsidRDefault="00F549E1" w:rsidP="00FC00C8">
      <w:pPr>
        <w:spacing w:after="0" w:line="240" w:lineRule="auto"/>
        <w:ind w:left="66"/>
        <w:rPr>
          <w:rFonts w:ascii="Times New Roman" w:hAnsi="Times New Roman" w:cs="Times New Roman"/>
          <w:color w:val="444444"/>
          <w:sz w:val="28"/>
          <w:szCs w:val="28"/>
          <w:lang w:eastAsia="ru-RU"/>
        </w:rPr>
      </w:pPr>
      <w:r w:rsidRPr="00904190">
        <w:rPr>
          <w:rFonts w:ascii="Times New Roman" w:hAnsi="Times New Roman" w:cs="Times New Roman"/>
          <w:b/>
          <w:bCs/>
          <w:color w:val="444444"/>
          <w:sz w:val="28"/>
          <w:szCs w:val="28"/>
          <w:lang w:eastAsia="ru-RU"/>
        </w:rPr>
        <w:t xml:space="preserve">                                                                                                          </w:t>
      </w:r>
    </w:p>
    <w:p w:rsidR="00F549E1" w:rsidRPr="00904190" w:rsidRDefault="00F549E1" w:rsidP="00D57A23">
      <w:pPr>
        <w:spacing w:after="0" w:line="360" w:lineRule="auto"/>
        <w:ind w:firstLine="852"/>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Современное, быстро развивающееся образование, предъявляет высокие требования к учащимся  и их здоровью.  Тем самым, обязывая образовательное учреждение создавать условия, способствующие сохранению и укреплению здоровья, формированию ценностного отношения обучающихся к собственному здоровью и здоровью окружающих. При этом здоровье рассматривается как сложный, многоуровневый феномен, включающий в себя физиологический, психологический и социальный аспекты. Именно образовательное учреждение призвано вооружить ребенка индивидуальными способами ведения здорового образа жизни, нивелируя негативное воздействие социального окружения.</w:t>
      </w:r>
    </w:p>
    <w:p w:rsidR="00F549E1" w:rsidRPr="00904190" w:rsidRDefault="00F549E1" w:rsidP="00D57A23">
      <w:pPr>
        <w:spacing w:after="0" w:line="360" w:lineRule="auto"/>
        <w:ind w:firstLine="852"/>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Система  разработанных занятий  носит  образовательно-воспитательный характер и направлена на осуществление следующих </w:t>
      </w:r>
      <w:r w:rsidRPr="00904190">
        <w:rPr>
          <w:rFonts w:ascii="Times New Roman" w:hAnsi="Times New Roman" w:cs="Times New Roman"/>
          <w:b/>
          <w:bCs/>
          <w:color w:val="444444"/>
          <w:sz w:val="28"/>
          <w:szCs w:val="28"/>
          <w:lang w:eastAsia="ru-RU"/>
        </w:rPr>
        <w:t>целей</w:t>
      </w:r>
      <w:r w:rsidRPr="00904190">
        <w:rPr>
          <w:rFonts w:ascii="Times New Roman" w:hAnsi="Times New Roman" w:cs="Times New Roman"/>
          <w:color w:val="444444"/>
          <w:sz w:val="28"/>
          <w:szCs w:val="28"/>
          <w:lang w:eastAsia="ru-RU"/>
        </w:rPr>
        <w:t>:</w:t>
      </w:r>
    </w:p>
    <w:p w:rsidR="00F549E1" w:rsidRPr="00904190" w:rsidRDefault="00F549E1" w:rsidP="00D57A23">
      <w:pPr>
        <w:numPr>
          <w:ilvl w:val="0"/>
          <w:numId w:val="49"/>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формировать установки на ведение здорового образа жизни и коммуникативные навыки, такие как, умение сотрудничать, нести ответственность за принятые решения;</w:t>
      </w:r>
    </w:p>
    <w:p w:rsidR="00F549E1" w:rsidRPr="00904190" w:rsidRDefault="00F549E1" w:rsidP="00D57A23">
      <w:pPr>
        <w:numPr>
          <w:ilvl w:val="0"/>
          <w:numId w:val="49"/>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развивать навыки самооценки и самоконтроля в отношении собственного здоровья;</w:t>
      </w:r>
    </w:p>
    <w:p w:rsidR="00F549E1" w:rsidRPr="00904190" w:rsidRDefault="00F549E1" w:rsidP="00D57A23">
      <w:pPr>
        <w:numPr>
          <w:ilvl w:val="0"/>
          <w:numId w:val="49"/>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обучать способам и приемам сохранения и укрепления собственного здоровья.</w:t>
      </w:r>
    </w:p>
    <w:p w:rsidR="00F549E1" w:rsidRPr="00904190" w:rsidRDefault="00F549E1" w:rsidP="00D57A23">
      <w:pPr>
        <w:spacing w:after="0" w:line="360" w:lineRule="auto"/>
        <w:ind w:firstLine="852"/>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Цели конкретизированы следующими </w:t>
      </w:r>
      <w:r w:rsidRPr="00904190">
        <w:rPr>
          <w:rFonts w:ascii="Times New Roman" w:hAnsi="Times New Roman" w:cs="Times New Roman"/>
          <w:b/>
          <w:bCs/>
          <w:color w:val="444444"/>
          <w:sz w:val="28"/>
          <w:szCs w:val="28"/>
          <w:lang w:eastAsia="ru-RU"/>
        </w:rPr>
        <w:t>задачами:</w:t>
      </w:r>
    </w:p>
    <w:p w:rsidR="00F549E1" w:rsidRPr="00904190" w:rsidRDefault="00F549E1" w:rsidP="00D57A23">
      <w:pPr>
        <w:spacing w:after="0" w:line="360" w:lineRule="auto"/>
        <w:rPr>
          <w:rFonts w:ascii="Times New Roman" w:hAnsi="Times New Roman" w:cs="Times New Roman"/>
          <w:color w:val="444444"/>
          <w:sz w:val="28"/>
          <w:szCs w:val="28"/>
          <w:lang w:eastAsia="ru-RU"/>
        </w:rPr>
      </w:pPr>
      <w:r w:rsidRPr="00904190">
        <w:rPr>
          <w:rFonts w:ascii="Times New Roman" w:hAnsi="Times New Roman" w:cs="Times New Roman"/>
          <w:b/>
          <w:bCs/>
          <w:i/>
          <w:iCs/>
          <w:color w:val="444444"/>
          <w:sz w:val="28"/>
          <w:szCs w:val="28"/>
          <w:lang w:eastAsia="ru-RU"/>
        </w:rPr>
        <w:t xml:space="preserve">        Формирование:</w:t>
      </w:r>
    </w:p>
    <w:p w:rsidR="00F549E1" w:rsidRPr="00904190" w:rsidRDefault="00F549E1" w:rsidP="00D57A23">
      <w:pPr>
        <w:numPr>
          <w:ilvl w:val="0"/>
          <w:numId w:val="50"/>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представлений о: факторах, оказывающих влияющих на здоровье; правильном (здоровом) питании и его режиме; полезных продуктах; рациональной организации режима дня, учёбы и отдыха; двигательной активности; причинах возникновения зависимостей от табака, алкоголя и других  психоактивных веществ, их пагубном влиянии на здоровье; основных компонентах культуры здоровья и здорового образа жизни; влиянии эмоционального состояния на здоровье и общее благополучие;</w:t>
      </w:r>
    </w:p>
    <w:p w:rsidR="00F549E1" w:rsidRPr="00904190" w:rsidRDefault="00F549E1" w:rsidP="00D57A23">
      <w:pPr>
        <w:numPr>
          <w:ilvl w:val="0"/>
          <w:numId w:val="50"/>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навыков конструктивного общения;</w:t>
      </w:r>
    </w:p>
    <w:p w:rsidR="00F549E1" w:rsidRPr="00904190" w:rsidRDefault="00F549E1" w:rsidP="00D57A23">
      <w:pPr>
        <w:numPr>
          <w:ilvl w:val="0"/>
          <w:numId w:val="50"/>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потребности безбоязненно обращаться к врачу по вопросам состояния здоровья, в том числе связанным с особенностями роста и развития;</w:t>
      </w:r>
    </w:p>
    <w:p w:rsidR="00F549E1" w:rsidRDefault="00F549E1" w:rsidP="00D57A23">
      <w:pPr>
        <w:spacing w:after="0" w:line="360" w:lineRule="auto"/>
        <w:jc w:val="both"/>
        <w:rPr>
          <w:rFonts w:ascii="Times New Roman" w:hAnsi="Times New Roman" w:cs="Times New Roman"/>
          <w:color w:val="444444"/>
          <w:sz w:val="28"/>
          <w:szCs w:val="28"/>
          <w:lang w:eastAsia="ru-RU"/>
        </w:rPr>
      </w:pPr>
    </w:p>
    <w:p w:rsidR="00F549E1" w:rsidRPr="00904190" w:rsidRDefault="00F549E1" w:rsidP="00D57A23">
      <w:pPr>
        <w:spacing w:after="0" w:line="360" w:lineRule="auto"/>
        <w:ind w:firstLine="830"/>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 xml:space="preserve">В ходе реализации  системы уроков обучающиеся </w:t>
      </w:r>
      <w:r w:rsidRPr="00904190">
        <w:rPr>
          <w:rFonts w:ascii="Times New Roman" w:hAnsi="Times New Roman" w:cs="Times New Roman"/>
          <w:b/>
          <w:bCs/>
          <w:color w:val="444444"/>
          <w:sz w:val="28"/>
          <w:szCs w:val="28"/>
          <w:lang w:eastAsia="ru-RU"/>
        </w:rPr>
        <w:t>узнают:</w:t>
      </w:r>
    </w:p>
    <w:p w:rsidR="00F549E1" w:rsidRPr="00904190" w:rsidRDefault="00F549E1" w:rsidP="00D57A23">
      <w:pPr>
        <w:numPr>
          <w:ilvl w:val="0"/>
          <w:numId w:val="1"/>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основные вопросы гигиены, касающиеся профилактики вирусных заболеваний, передающихся воздушно-капельным путем;</w:t>
      </w:r>
    </w:p>
    <w:p w:rsidR="00F549E1" w:rsidRPr="00904190" w:rsidRDefault="00F549E1" w:rsidP="00D57A23">
      <w:pPr>
        <w:numPr>
          <w:ilvl w:val="0"/>
          <w:numId w:val="1"/>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особенности влияния вредных привычек на здоровье младшего школьника;</w:t>
      </w:r>
    </w:p>
    <w:p w:rsidR="00F549E1" w:rsidRPr="00904190" w:rsidRDefault="00F549E1" w:rsidP="00D57A23">
      <w:pPr>
        <w:numPr>
          <w:ilvl w:val="0"/>
          <w:numId w:val="1"/>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особенности воздействия двигательной активности на организм человека;</w:t>
      </w:r>
    </w:p>
    <w:p w:rsidR="00F549E1" w:rsidRPr="00904190" w:rsidRDefault="00F549E1" w:rsidP="00D57A23">
      <w:pPr>
        <w:numPr>
          <w:ilvl w:val="0"/>
          <w:numId w:val="1"/>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основы рационального питания;</w:t>
      </w:r>
    </w:p>
    <w:p w:rsidR="00F549E1" w:rsidRPr="00904190" w:rsidRDefault="00F549E1" w:rsidP="00D57A23">
      <w:pPr>
        <w:numPr>
          <w:ilvl w:val="0"/>
          <w:numId w:val="1"/>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правила оказания первой помощи;</w:t>
      </w:r>
    </w:p>
    <w:p w:rsidR="00F549E1" w:rsidRPr="00904190" w:rsidRDefault="00F549E1" w:rsidP="00D57A23">
      <w:pPr>
        <w:numPr>
          <w:ilvl w:val="0"/>
          <w:numId w:val="1"/>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способы сохранения и укрепление  здоровья;</w:t>
      </w:r>
    </w:p>
    <w:p w:rsidR="00F549E1" w:rsidRPr="00904190" w:rsidRDefault="00F549E1" w:rsidP="00D57A23">
      <w:pPr>
        <w:numPr>
          <w:ilvl w:val="0"/>
          <w:numId w:val="1"/>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основы развития познавательной сферы;</w:t>
      </w:r>
    </w:p>
    <w:p w:rsidR="00F549E1" w:rsidRPr="00904190" w:rsidRDefault="00F549E1" w:rsidP="00D57A23">
      <w:pPr>
        <w:numPr>
          <w:ilvl w:val="0"/>
          <w:numId w:val="1"/>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свои права и права других людей;</w:t>
      </w:r>
    </w:p>
    <w:p w:rsidR="00F549E1" w:rsidRPr="00904190" w:rsidRDefault="00F549E1" w:rsidP="00D57A23">
      <w:pPr>
        <w:numPr>
          <w:ilvl w:val="0"/>
          <w:numId w:val="1"/>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соблюдать общепринятые правила в семье, в школе, в гостях, транспорте, общественных учреждениях;</w:t>
      </w:r>
    </w:p>
    <w:p w:rsidR="00F549E1" w:rsidRPr="00904190" w:rsidRDefault="00F549E1" w:rsidP="00D57A23">
      <w:pPr>
        <w:numPr>
          <w:ilvl w:val="0"/>
          <w:numId w:val="1"/>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влияние здоровья на успешную учебную деятельность;</w:t>
      </w:r>
    </w:p>
    <w:p w:rsidR="00F549E1" w:rsidRPr="00904190" w:rsidRDefault="00F549E1" w:rsidP="00D57A23">
      <w:pPr>
        <w:numPr>
          <w:ilvl w:val="0"/>
          <w:numId w:val="1"/>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значение физических упражнений для сохранения и укрепления здоровья;</w:t>
      </w:r>
    </w:p>
    <w:p w:rsidR="00F549E1" w:rsidRPr="00904190" w:rsidRDefault="00F549E1" w:rsidP="00D57A23">
      <w:pPr>
        <w:numPr>
          <w:ilvl w:val="0"/>
          <w:numId w:val="1"/>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знания о “полезных” и “вредных” продуктах, значение режима питания.</w:t>
      </w:r>
    </w:p>
    <w:p w:rsidR="00F549E1" w:rsidRPr="00904190" w:rsidRDefault="00F549E1" w:rsidP="00D57A23">
      <w:p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b/>
          <w:bCs/>
          <w:color w:val="444444"/>
          <w:sz w:val="28"/>
          <w:szCs w:val="28"/>
          <w:lang w:eastAsia="ru-RU"/>
        </w:rPr>
        <w:t>научатся:</w:t>
      </w:r>
    </w:p>
    <w:p w:rsidR="00F549E1" w:rsidRPr="00904190" w:rsidRDefault="00F549E1" w:rsidP="00D57A23">
      <w:pPr>
        <w:numPr>
          <w:ilvl w:val="0"/>
          <w:numId w:val="2"/>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составлять индивидуальный режим дня и соблюдать его;</w:t>
      </w:r>
    </w:p>
    <w:p w:rsidR="00F549E1" w:rsidRPr="00904190" w:rsidRDefault="00F549E1" w:rsidP="00D57A23">
      <w:pPr>
        <w:numPr>
          <w:ilvl w:val="0"/>
          <w:numId w:val="2"/>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выполнять физические упражнения для развития физических навыков;</w:t>
      </w:r>
    </w:p>
    <w:p w:rsidR="00F549E1" w:rsidRPr="00904190" w:rsidRDefault="00F549E1" w:rsidP="00D57A23">
      <w:pPr>
        <w:numPr>
          <w:ilvl w:val="0"/>
          <w:numId w:val="2"/>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различать “полезные” и “вредные” продукты;</w:t>
      </w:r>
    </w:p>
    <w:p w:rsidR="00F549E1" w:rsidRPr="00904190" w:rsidRDefault="00F549E1" w:rsidP="00D57A23">
      <w:pPr>
        <w:numPr>
          <w:ilvl w:val="0"/>
          <w:numId w:val="2"/>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использовать средства профилактики ОРЗ, ОРВИ, клещевой энцефалит;</w:t>
      </w:r>
    </w:p>
    <w:p w:rsidR="00F549E1" w:rsidRPr="00904190" w:rsidRDefault="00F549E1" w:rsidP="00D57A23">
      <w:pPr>
        <w:numPr>
          <w:ilvl w:val="0"/>
          <w:numId w:val="2"/>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определять благоприятные факторы воздействующие на здоровье;</w:t>
      </w:r>
    </w:p>
    <w:p w:rsidR="00F549E1" w:rsidRPr="00904190" w:rsidRDefault="00F549E1" w:rsidP="00D57A23">
      <w:pPr>
        <w:numPr>
          <w:ilvl w:val="0"/>
          <w:numId w:val="2"/>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заботиться о своем здоровье;</w:t>
      </w:r>
    </w:p>
    <w:p w:rsidR="00F549E1" w:rsidRPr="00904190" w:rsidRDefault="00F549E1" w:rsidP="00D57A23">
      <w:pPr>
        <w:numPr>
          <w:ilvl w:val="0"/>
          <w:numId w:val="2"/>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находить выход из ситуаций, связанных с употреблением алкоголя, наркотиков, сигарет;</w:t>
      </w:r>
    </w:p>
    <w:p w:rsidR="00F549E1" w:rsidRPr="00904190" w:rsidRDefault="00F549E1" w:rsidP="00D57A23">
      <w:pPr>
        <w:numPr>
          <w:ilvl w:val="0"/>
          <w:numId w:val="2"/>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применять коммуникативные и презентационные навыки;</w:t>
      </w:r>
    </w:p>
    <w:p w:rsidR="00F549E1" w:rsidRPr="00904190" w:rsidRDefault="00F549E1" w:rsidP="00D57A23">
      <w:pPr>
        <w:numPr>
          <w:ilvl w:val="0"/>
          <w:numId w:val="2"/>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использовать навыки элементарной исследовательской деятельности в своей работе;</w:t>
      </w:r>
    </w:p>
    <w:p w:rsidR="00F549E1" w:rsidRPr="00904190" w:rsidRDefault="00F549E1" w:rsidP="00D57A23">
      <w:pPr>
        <w:numPr>
          <w:ilvl w:val="0"/>
          <w:numId w:val="2"/>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оказывать первую медицинскую помощь при кровотечении, удушении, утоплении, обморожении, ожоге, травмах, тепловом и солнечном ударах;</w:t>
      </w:r>
    </w:p>
    <w:p w:rsidR="00F549E1" w:rsidRPr="00904190" w:rsidRDefault="00F549E1" w:rsidP="00D57A23">
      <w:pPr>
        <w:numPr>
          <w:ilvl w:val="0"/>
          <w:numId w:val="2"/>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находить выход из стрессовых ситуаций;</w:t>
      </w:r>
    </w:p>
    <w:p w:rsidR="00F549E1" w:rsidRPr="00904190" w:rsidRDefault="00F549E1" w:rsidP="00D57A23">
      <w:pPr>
        <w:numPr>
          <w:ilvl w:val="0"/>
          <w:numId w:val="2"/>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принимать разумные решения по поводу личного здоровья, а также сохранения и улучшения безопасной и здоровой среды обитания;</w:t>
      </w:r>
    </w:p>
    <w:p w:rsidR="00F549E1" w:rsidRPr="00904190" w:rsidRDefault="00F549E1" w:rsidP="00D57A23">
      <w:pPr>
        <w:numPr>
          <w:ilvl w:val="0"/>
          <w:numId w:val="2"/>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адекватно оценивать своё поведение в жизненных ситуациях;</w:t>
      </w:r>
    </w:p>
    <w:p w:rsidR="00F549E1" w:rsidRPr="00904190" w:rsidRDefault="00F549E1" w:rsidP="00D57A23">
      <w:pPr>
        <w:numPr>
          <w:ilvl w:val="0"/>
          <w:numId w:val="2"/>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отвечать за свои поступки;</w:t>
      </w:r>
    </w:p>
    <w:p w:rsidR="00F549E1" w:rsidRDefault="00F549E1" w:rsidP="00D57A23">
      <w:pPr>
        <w:numPr>
          <w:ilvl w:val="0"/>
          <w:numId w:val="2"/>
        </w:numPr>
        <w:spacing w:after="0" w:line="360" w:lineRule="auto"/>
        <w:jc w:val="both"/>
        <w:rPr>
          <w:rFonts w:ascii="Times New Roman" w:hAnsi="Times New Roman" w:cs="Times New Roman"/>
          <w:color w:val="444444"/>
          <w:sz w:val="28"/>
          <w:szCs w:val="28"/>
          <w:lang w:eastAsia="ru-RU"/>
        </w:rPr>
      </w:pPr>
      <w:r w:rsidRPr="00904190">
        <w:rPr>
          <w:rFonts w:ascii="Times New Roman" w:hAnsi="Times New Roman" w:cs="Times New Roman"/>
          <w:color w:val="444444"/>
          <w:sz w:val="28"/>
          <w:szCs w:val="28"/>
          <w:lang w:eastAsia="ru-RU"/>
        </w:rPr>
        <w:t>отстаивать свою нравственную позицию в ситуации выбора.</w:t>
      </w:r>
    </w:p>
    <w:p w:rsidR="00F549E1" w:rsidRPr="00D57A23" w:rsidRDefault="00F549E1" w:rsidP="00D57A23">
      <w:pPr>
        <w:spacing w:after="0" w:line="360" w:lineRule="auto"/>
        <w:ind w:left="360"/>
        <w:jc w:val="both"/>
        <w:rPr>
          <w:rFonts w:ascii="Times New Roman" w:hAnsi="Times New Roman" w:cs="Times New Roman"/>
          <w:color w:val="444444"/>
          <w:sz w:val="28"/>
          <w:szCs w:val="28"/>
          <w:lang w:eastAsia="ru-RU"/>
        </w:rPr>
      </w:pPr>
    </w:p>
    <w:p w:rsidR="00F549E1" w:rsidRPr="00D57A23" w:rsidRDefault="00F549E1" w:rsidP="00D57A23">
      <w:pPr>
        <w:spacing w:line="360" w:lineRule="auto"/>
        <w:rPr>
          <w:rFonts w:ascii="Times New Roman" w:hAnsi="Times New Roman" w:cs="Times New Roman"/>
          <w:b/>
          <w:bCs/>
          <w:sz w:val="28"/>
          <w:szCs w:val="28"/>
        </w:rPr>
      </w:pPr>
      <w:r w:rsidRPr="00D57A23">
        <w:rPr>
          <w:rFonts w:ascii="Times New Roman" w:hAnsi="Times New Roman" w:cs="Times New Roman"/>
          <w:b/>
          <w:bCs/>
          <w:sz w:val="28"/>
          <w:szCs w:val="28"/>
        </w:rPr>
        <w:t>2 класс</w:t>
      </w:r>
    </w:p>
    <w:p w:rsidR="00F549E1" w:rsidRPr="00D57A23" w:rsidRDefault="00F549E1" w:rsidP="00D57A23">
      <w:pPr>
        <w:spacing w:line="360" w:lineRule="auto"/>
        <w:rPr>
          <w:rFonts w:ascii="Times New Roman" w:hAnsi="Times New Roman" w:cs="Times New Roman"/>
          <w:b/>
          <w:bCs/>
          <w:sz w:val="28"/>
          <w:szCs w:val="28"/>
        </w:rPr>
      </w:pPr>
      <w:r w:rsidRPr="00D57A23">
        <w:rPr>
          <w:rFonts w:ascii="Times New Roman" w:hAnsi="Times New Roman" w:cs="Times New Roman"/>
          <w:b/>
          <w:bCs/>
          <w:sz w:val="28"/>
          <w:szCs w:val="28"/>
        </w:rPr>
        <w:t>Урок №1. Тема: Дружи с водой.</w:t>
      </w:r>
    </w:p>
    <w:p w:rsidR="00F549E1" w:rsidRPr="00D57A23" w:rsidRDefault="00F549E1" w:rsidP="00D57A23">
      <w:pPr>
        <w:spacing w:line="360" w:lineRule="auto"/>
        <w:rPr>
          <w:rFonts w:ascii="Times New Roman" w:hAnsi="Times New Roman" w:cs="Times New Roman"/>
          <w:sz w:val="28"/>
          <w:szCs w:val="28"/>
        </w:rPr>
      </w:pPr>
      <w:r w:rsidRPr="00D57A23">
        <w:rPr>
          <w:rFonts w:ascii="Times New Roman" w:hAnsi="Times New Roman" w:cs="Times New Roman"/>
          <w:sz w:val="28"/>
          <w:szCs w:val="28"/>
        </w:rPr>
        <w:t>Цель: познакомить учащихся с элементарными правилами гигиены, пробудить у учащихся желание самим научиться выполнять эти правила.</w:t>
      </w:r>
    </w:p>
    <w:p w:rsidR="00F549E1" w:rsidRPr="00D57A23" w:rsidRDefault="00F549E1" w:rsidP="00D57A23">
      <w:pPr>
        <w:spacing w:line="360" w:lineRule="auto"/>
        <w:rPr>
          <w:rFonts w:ascii="Times New Roman" w:hAnsi="Times New Roman" w:cs="Times New Roman"/>
          <w:sz w:val="28"/>
          <w:szCs w:val="28"/>
        </w:rPr>
      </w:pPr>
      <w:r w:rsidRPr="00D57A23">
        <w:rPr>
          <w:rFonts w:ascii="Times New Roman" w:hAnsi="Times New Roman" w:cs="Times New Roman"/>
          <w:sz w:val="28"/>
          <w:szCs w:val="28"/>
        </w:rPr>
        <w:t xml:space="preserve">                                                              Ход урока.</w:t>
      </w:r>
    </w:p>
    <w:p w:rsidR="00F549E1" w:rsidRPr="00D57A23" w:rsidRDefault="00F549E1" w:rsidP="00D57A23">
      <w:pPr>
        <w:spacing w:after="0" w:line="360" w:lineRule="auto"/>
        <w:rPr>
          <w:rFonts w:ascii="Times New Roman" w:hAnsi="Times New Roman" w:cs="Times New Roman"/>
          <w:sz w:val="28"/>
          <w:szCs w:val="28"/>
        </w:rPr>
      </w:pPr>
      <w:r w:rsidRPr="00D57A23">
        <w:rPr>
          <w:rFonts w:ascii="Times New Roman" w:hAnsi="Times New Roman" w:cs="Times New Roman"/>
          <w:b/>
          <w:bCs/>
          <w:sz w:val="28"/>
          <w:szCs w:val="28"/>
        </w:rPr>
        <w:t>Вступительное слово учителя</w:t>
      </w:r>
      <w:r w:rsidRPr="00D57A23">
        <w:rPr>
          <w:rFonts w:ascii="Times New Roman" w:hAnsi="Times New Roman" w:cs="Times New Roman"/>
          <w:sz w:val="28"/>
          <w:szCs w:val="28"/>
        </w:rPr>
        <w:t>.</w:t>
      </w:r>
    </w:p>
    <w:p w:rsidR="00F549E1" w:rsidRPr="00D57A23" w:rsidRDefault="00F549E1" w:rsidP="00F375D8">
      <w:pPr>
        <w:numPr>
          <w:ilvl w:val="0"/>
          <w:numId w:val="4"/>
        </w:numPr>
        <w:tabs>
          <w:tab w:val="clear" w:pos="360"/>
          <w:tab w:val="num" w:pos="0"/>
        </w:tabs>
        <w:spacing w:after="0" w:line="360" w:lineRule="auto"/>
        <w:ind w:left="0" w:firstLine="0"/>
        <w:rPr>
          <w:rFonts w:ascii="Times New Roman" w:hAnsi="Times New Roman" w:cs="Times New Roman"/>
          <w:sz w:val="28"/>
          <w:szCs w:val="28"/>
        </w:rPr>
      </w:pPr>
      <w:r w:rsidRPr="00D57A23">
        <w:rPr>
          <w:rFonts w:ascii="Times New Roman" w:hAnsi="Times New Roman" w:cs="Times New Roman"/>
          <w:sz w:val="28"/>
          <w:szCs w:val="28"/>
        </w:rPr>
        <w:t>Сегодня мы с вами отправимся в путешествие в необычную страну. Хотите узнать как называется эта страна? Это страна Здоровичков. А живут в ней разные доктора, которые дают здоровье ежедневно, бескорыстно и всем без выбора. Кто они такие, сейчас узнаем. Почему вы каждый день гуляете на улице, а не сидите дома? (Нужен свежий воздух. Вот он первый доктор  - Свежий Воздух.)</w:t>
      </w:r>
    </w:p>
    <w:p w:rsidR="00F549E1" w:rsidRPr="00D57A23" w:rsidRDefault="00F549E1" w:rsidP="00F375D8">
      <w:pPr>
        <w:numPr>
          <w:ilvl w:val="0"/>
          <w:numId w:val="4"/>
        </w:numPr>
        <w:tabs>
          <w:tab w:val="clear" w:pos="360"/>
          <w:tab w:val="num" w:pos="0"/>
        </w:tabs>
        <w:spacing w:after="0" w:line="360" w:lineRule="auto"/>
        <w:ind w:left="0" w:firstLine="0"/>
        <w:rPr>
          <w:rFonts w:ascii="Times New Roman" w:hAnsi="Times New Roman" w:cs="Times New Roman"/>
          <w:sz w:val="28"/>
          <w:szCs w:val="28"/>
        </w:rPr>
      </w:pPr>
      <w:r w:rsidRPr="00D57A23">
        <w:rPr>
          <w:rFonts w:ascii="Times New Roman" w:hAnsi="Times New Roman" w:cs="Times New Roman"/>
          <w:sz w:val="28"/>
          <w:szCs w:val="28"/>
        </w:rPr>
        <w:t>А без чего засохли бы деревья, кусты и мы не смогли бы жить? (Без воды. Вот еще один доктор – Вода).</w:t>
      </w:r>
    </w:p>
    <w:p w:rsidR="00F549E1" w:rsidRPr="00D57A23" w:rsidRDefault="00F549E1" w:rsidP="00F375D8">
      <w:pPr>
        <w:numPr>
          <w:ilvl w:val="0"/>
          <w:numId w:val="4"/>
        </w:numPr>
        <w:tabs>
          <w:tab w:val="clear" w:pos="360"/>
          <w:tab w:val="num" w:pos="0"/>
        </w:tabs>
        <w:spacing w:after="0" w:line="360" w:lineRule="auto"/>
        <w:ind w:left="0" w:firstLine="0"/>
        <w:rPr>
          <w:rFonts w:ascii="Times New Roman" w:hAnsi="Times New Roman" w:cs="Times New Roman"/>
          <w:sz w:val="28"/>
          <w:szCs w:val="28"/>
        </w:rPr>
      </w:pPr>
      <w:r w:rsidRPr="00D57A23">
        <w:rPr>
          <w:rFonts w:ascii="Times New Roman" w:hAnsi="Times New Roman" w:cs="Times New Roman"/>
          <w:sz w:val="28"/>
          <w:szCs w:val="28"/>
        </w:rPr>
        <w:t>Природа подарила людям еще много добрых докторов – доктора Упражнение, доктор Красивая Осанка, доктор Здоровая пища, доктор Отдых, а еще есть доктор, без которого свет был бы не мил, все были бы злые и вредные. Это доктор Любовь.</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 xml:space="preserve">            А сегодня  мы ближе познакомимся с доктором Вода.</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Чтобы попасть в волшебную страну Здоровичков нужно произнести заветные слова.</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Приготовьтесь:</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В путь – дорогу собирайся,</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За здоровьем отправляйся!</w:t>
      </w:r>
    </w:p>
    <w:p w:rsidR="00F549E1" w:rsidRPr="00D57A23" w:rsidRDefault="00F549E1" w:rsidP="00D57A23">
      <w:pPr>
        <w:spacing w:after="0" w:line="360" w:lineRule="auto"/>
        <w:rPr>
          <w:rFonts w:ascii="Times New Roman" w:hAnsi="Times New Roman" w:cs="Times New Roman"/>
          <w:b/>
          <w:bCs/>
          <w:sz w:val="28"/>
          <w:szCs w:val="28"/>
        </w:rPr>
      </w:pPr>
      <w:r w:rsidRPr="00D57A23">
        <w:rPr>
          <w:rFonts w:ascii="Times New Roman" w:hAnsi="Times New Roman" w:cs="Times New Roman"/>
          <w:b/>
          <w:bCs/>
          <w:sz w:val="28"/>
          <w:szCs w:val="28"/>
        </w:rPr>
        <w:t>Беседа по теме.</w:t>
      </w:r>
    </w:p>
    <w:p w:rsidR="00F549E1" w:rsidRPr="00D57A23" w:rsidRDefault="00F549E1" w:rsidP="00F375D8">
      <w:pPr>
        <w:numPr>
          <w:ilvl w:val="0"/>
          <w:numId w:val="4"/>
        </w:numPr>
        <w:tabs>
          <w:tab w:val="clear" w:pos="360"/>
          <w:tab w:val="num" w:pos="0"/>
        </w:tabs>
        <w:spacing w:after="0" w:line="360" w:lineRule="auto"/>
        <w:ind w:left="0" w:firstLine="0"/>
        <w:rPr>
          <w:rFonts w:ascii="Times New Roman" w:hAnsi="Times New Roman" w:cs="Times New Roman"/>
          <w:sz w:val="28"/>
          <w:szCs w:val="28"/>
        </w:rPr>
      </w:pPr>
      <w:r w:rsidRPr="00D57A23">
        <w:rPr>
          <w:rFonts w:ascii="Times New Roman" w:hAnsi="Times New Roman" w:cs="Times New Roman"/>
          <w:sz w:val="28"/>
          <w:szCs w:val="28"/>
        </w:rPr>
        <w:t>Чтение отрывка из сказки К.Чуковского «Мойдодыр» от слов: «Рано утром на рассвете умываются утята…»</w:t>
      </w:r>
    </w:p>
    <w:p w:rsidR="00F549E1" w:rsidRPr="00D57A23" w:rsidRDefault="00F549E1" w:rsidP="00F375D8">
      <w:pPr>
        <w:numPr>
          <w:ilvl w:val="0"/>
          <w:numId w:val="4"/>
        </w:numPr>
        <w:tabs>
          <w:tab w:val="clear" w:pos="360"/>
          <w:tab w:val="num" w:pos="0"/>
        </w:tabs>
        <w:spacing w:after="0" w:line="360" w:lineRule="auto"/>
        <w:ind w:left="0" w:firstLine="0"/>
        <w:rPr>
          <w:rFonts w:ascii="Times New Roman" w:hAnsi="Times New Roman" w:cs="Times New Roman"/>
          <w:sz w:val="28"/>
          <w:szCs w:val="28"/>
        </w:rPr>
      </w:pPr>
      <w:r w:rsidRPr="00D57A23">
        <w:rPr>
          <w:rFonts w:ascii="Times New Roman" w:hAnsi="Times New Roman" w:cs="Times New Roman"/>
          <w:sz w:val="28"/>
          <w:szCs w:val="28"/>
        </w:rPr>
        <w:t>Как вы думаете, а зачем умываются животные?</w:t>
      </w:r>
    </w:p>
    <w:p w:rsidR="00F549E1" w:rsidRPr="00D57A23" w:rsidRDefault="00F549E1" w:rsidP="00F375D8">
      <w:pPr>
        <w:numPr>
          <w:ilvl w:val="0"/>
          <w:numId w:val="4"/>
        </w:numPr>
        <w:tabs>
          <w:tab w:val="clear" w:pos="360"/>
          <w:tab w:val="num" w:pos="0"/>
        </w:tabs>
        <w:spacing w:after="0" w:line="360" w:lineRule="auto"/>
        <w:ind w:left="0" w:firstLine="0"/>
        <w:rPr>
          <w:rFonts w:ascii="Times New Roman" w:hAnsi="Times New Roman" w:cs="Times New Roman"/>
          <w:sz w:val="28"/>
          <w:szCs w:val="28"/>
        </w:rPr>
      </w:pPr>
      <w:r w:rsidRPr="00D57A23">
        <w:rPr>
          <w:rFonts w:ascii="Times New Roman" w:hAnsi="Times New Roman" w:cs="Times New Roman"/>
          <w:sz w:val="28"/>
          <w:szCs w:val="28"/>
        </w:rPr>
        <w:t>А человеку зачем умываться? Где больше всего скапливается грязи? Как вы заботитесь о чистоте своего тела? Как часто надо мыться?</w:t>
      </w:r>
    </w:p>
    <w:p w:rsidR="00F549E1" w:rsidRPr="00D57A23" w:rsidRDefault="00F549E1" w:rsidP="00D57A23">
      <w:pPr>
        <w:spacing w:after="0" w:line="360" w:lineRule="auto"/>
        <w:rPr>
          <w:rFonts w:ascii="Times New Roman" w:hAnsi="Times New Roman" w:cs="Times New Roman"/>
          <w:b/>
          <w:bCs/>
          <w:sz w:val="28"/>
          <w:szCs w:val="28"/>
        </w:rPr>
      </w:pPr>
      <w:r w:rsidRPr="00D57A23">
        <w:rPr>
          <w:rFonts w:ascii="Times New Roman" w:hAnsi="Times New Roman" w:cs="Times New Roman"/>
          <w:b/>
          <w:bCs/>
          <w:sz w:val="28"/>
          <w:szCs w:val="28"/>
        </w:rPr>
        <w:t>Оздоровительная минутка.</w:t>
      </w:r>
    </w:p>
    <w:p w:rsidR="00F549E1" w:rsidRPr="00D57A23" w:rsidRDefault="00F549E1" w:rsidP="00D57A23">
      <w:pPr>
        <w:spacing w:after="0" w:line="360" w:lineRule="auto"/>
        <w:rPr>
          <w:rFonts w:ascii="Times New Roman" w:hAnsi="Times New Roman" w:cs="Times New Roman"/>
          <w:b/>
          <w:bCs/>
          <w:sz w:val="28"/>
          <w:szCs w:val="28"/>
        </w:rPr>
      </w:pPr>
      <w:r w:rsidRPr="00D57A23">
        <w:rPr>
          <w:rFonts w:ascii="Times New Roman" w:hAnsi="Times New Roman" w:cs="Times New Roman"/>
          <w:b/>
          <w:bCs/>
          <w:sz w:val="28"/>
          <w:szCs w:val="28"/>
        </w:rPr>
        <w:t>Анализ игровой ситуации.</w:t>
      </w:r>
    </w:p>
    <w:p w:rsidR="00F549E1" w:rsidRPr="00D57A23" w:rsidRDefault="00F549E1" w:rsidP="00F375D8">
      <w:pPr>
        <w:numPr>
          <w:ilvl w:val="0"/>
          <w:numId w:val="4"/>
        </w:numPr>
        <w:tabs>
          <w:tab w:val="clear" w:pos="360"/>
          <w:tab w:val="num" w:pos="0"/>
        </w:tabs>
        <w:spacing w:after="0" w:line="360" w:lineRule="auto"/>
        <w:ind w:left="0" w:firstLine="0"/>
        <w:rPr>
          <w:rFonts w:ascii="Times New Roman" w:hAnsi="Times New Roman" w:cs="Times New Roman"/>
          <w:sz w:val="28"/>
          <w:szCs w:val="28"/>
        </w:rPr>
      </w:pPr>
      <w:r w:rsidRPr="00D57A23">
        <w:rPr>
          <w:rFonts w:ascii="Times New Roman" w:hAnsi="Times New Roman" w:cs="Times New Roman"/>
          <w:sz w:val="28"/>
          <w:szCs w:val="28"/>
        </w:rPr>
        <w:t>Бывают такие дети, которые любят делать все наоборот. Когда им говорят: «Умойся!»- они и не думают умываться. Для таких детей придуманы вредные советы.</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Ох. Чистюля наша кошка,                                 Только вымоешь лицо -</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Лижет лапки, лижет хвостик.                           Смотришь грязное оно.</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Только выйдет погулять,                                   Постоянно все пылится.</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Смотришь грязная опять.                                  Так зачем нам долго мыться?</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Хоть, я вовсе не котенок,                                  Лучше в парке погулять</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А сознательный ребенок,                                  Или танк нарисовать,</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Утром вымыл как всегда,                                 Или съесть кусочек пиццы.</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Руки, уши и глаза.                                              Ну, зачем мне снова мыться?</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А под вечер все опять                                        Нет, ребята, не старайтесь,</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Надо с мылом оттирать.                                     Часто так не умывайтесь.</w:t>
      </w:r>
    </w:p>
    <w:p w:rsidR="00F549E1" w:rsidRPr="00D57A23" w:rsidRDefault="00F549E1" w:rsidP="00F375D8">
      <w:pPr>
        <w:numPr>
          <w:ilvl w:val="0"/>
          <w:numId w:val="4"/>
        </w:numPr>
        <w:tabs>
          <w:tab w:val="clear" w:pos="360"/>
          <w:tab w:val="num" w:pos="0"/>
        </w:tabs>
        <w:spacing w:after="0" w:line="360" w:lineRule="auto"/>
        <w:ind w:left="0" w:firstLine="0"/>
        <w:rPr>
          <w:rFonts w:ascii="Times New Roman" w:hAnsi="Times New Roman" w:cs="Times New Roman"/>
          <w:sz w:val="28"/>
          <w:szCs w:val="28"/>
        </w:rPr>
      </w:pPr>
      <w:r w:rsidRPr="00D57A23">
        <w:rPr>
          <w:rFonts w:ascii="Times New Roman" w:hAnsi="Times New Roman" w:cs="Times New Roman"/>
          <w:sz w:val="28"/>
          <w:szCs w:val="28"/>
        </w:rPr>
        <w:t xml:space="preserve">Понравился вам совет Г.Остера? Почему? А приятно быть грязнулей? А почему плохо быть грязнулей? </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Послушайте «Сказку о микробах»</w:t>
      </w:r>
    </w:p>
    <w:p w:rsidR="00F549E1" w:rsidRPr="00D57A23" w:rsidRDefault="00F549E1" w:rsidP="00D57A23">
      <w:pPr>
        <w:tabs>
          <w:tab w:val="num" w:pos="0"/>
        </w:tabs>
        <w:spacing w:line="360" w:lineRule="auto"/>
        <w:rPr>
          <w:rFonts w:ascii="Times New Roman" w:hAnsi="Times New Roman" w:cs="Times New Roman"/>
          <w:i/>
          <w:iCs/>
          <w:sz w:val="28"/>
          <w:szCs w:val="28"/>
        </w:rPr>
      </w:pPr>
      <w:r w:rsidRPr="00D57A23">
        <w:rPr>
          <w:rFonts w:ascii="Times New Roman" w:hAnsi="Times New Roman" w:cs="Times New Roman"/>
          <w:i/>
          <w:iCs/>
          <w:sz w:val="28"/>
          <w:szCs w:val="28"/>
        </w:rPr>
        <w:t xml:space="preserve">       Жили – были микробы – разносчики разных болезней. Больше всего на свете они любили грязь. Чем грязнее, тем им было приятнее и тем больше их становилось.</w:t>
      </w:r>
    </w:p>
    <w:p w:rsidR="00F549E1" w:rsidRPr="00D57A23" w:rsidRDefault="00F549E1" w:rsidP="00D57A23">
      <w:pPr>
        <w:tabs>
          <w:tab w:val="num" w:pos="0"/>
        </w:tabs>
        <w:spacing w:line="360" w:lineRule="auto"/>
        <w:rPr>
          <w:rFonts w:ascii="Times New Roman" w:hAnsi="Times New Roman" w:cs="Times New Roman"/>
          <w:i/>
          <w:iCs/>
          <w:sz w:val="28"/>
          <w:szCs w:val="28"/>
        </w:rPr>
      </w:pPr>
      <w:r w:rsidRPr="00D57A23">
        <w:rPr>
          <w:rFonts w:ascii="Times New Roman" w:hAnsi="Times New Roman" w:cs="Times New Roman"/>
          <w:i/>
          <w:iCs/>
          <w:sz w:val="28"/>
          <w:szCs w:val="28"/>
        </w:rPr>
        <w:t xml:space="preserve">        Вот на столе кто – то оставил невымытые тарелки, крошки хлеба, разные кусочки. Тут как тут муха. А на ее лапках сотни микробов, особенно если она прилетела с помойки. Муха улетела, а микробы остались, лежат на столе, на тарелках, на ложках и думают: « Как хорошо, что на свете есть грязнули и мухи». И стало микробам раздолье.</w:t>
      </w:r>
    </w:p>
    <w:p w:rsidR="00F549E1" w:rsidRPr="00D57A23" w:rsidRDefault="00F549E1" w:rsidP="00D57A23">
      <w:pPr>
        <w:tabs>
          <w:tab w:val="num" w:pos="0"/>
        </w:tabs>
        <w:spacing w:line="360" w:lineRule="auto"/>
        <w:rPr>
          <w:rFonts w:ascii="Times New Roman" w:hAnsi="Times New Roman" w:cs="Times New Roman"/>
          <w:i/>
          <w:iCs/>
          <w:sz w:val="28"/>
          <w:szCs w:val="28"/>
        </w:rPr>
      </w:pPr>
      <w:r w:rsidRPr="00D57A23">
        <w:rPr>
          <w:rFonts w:ascii="Times New Roman" w:hAnsi="Times New Roman" w:cs="Times New Roman"/>
          <w:i/>
          <w:iCs/>
          <w:sz w:val="28"/>
          <w:szCs w:val="28"/>
        </w:rPr>
        <w:t>И на руки можно попасть, и в рот человеку. А там уж и до болезни рукой подать!</w:t>
      </w:r>
    </w:p>
    <w:p w:rsidR="00F549E1" w:rsidRPr="00D57A23" w:rsidRDefault="00F549E1" w:rsidP="00F375D8">
      <w:pPr>
        <w:numPr>
          <w:ilvl w:val="0"/>
          <w:numId w:val="4"/>
        </w:numPr>
        <w:tabs>
          <w:tab w:val="clear" w:pos="360"/>
          <w:tab w:val="num" w:pos="0"/>
        </w:tabs>
        <w:spacing w:after="0" w:line="360" w:lineRule="auto"/>
        <w:ind w:left="0" w:firstLine="0"/>
        <w:rPr>
          <w:rFonts w:ascii="Times New Roman" w:hAnsi="Times New Roman" w:cs="Times New Roman"/>
          <w:sz w:val="28"/>
          <w:szCs w:val="28"/>
        </w:rPr>
      </w:pPr>
      <w:r w:rsidRPr="00D57A23">
        <w:rPr>
          <w:rFonts w:ascii="Times New Roman" w:hAnsi="Times New Roman" w:cs="Times New Roman"/>
          <w:sz w:val="28"/>
          <w:szCs w:val="28"/>
        </w:rPr>
        <w:t>Подумайте, что в этой сказке, правда, а что вымысел? Чему радовались микробы?</w:t>
      </w:r>
    </w:p>
    <w:p w:rsidR="00F549E1" w:rsidRPr="00D57A23" w:rsidRDefault="00F549E1" w:rsidP="00F375D8">
      <w:pPr>
        <w:numPr>
          <w:ilvl w:val="0"/>
          <w:numId w:val="4"/>
        </w:numPr>
        <w:tabs>
          <w:tab w:val="clear" w:pos="360"/>
          <w:tab w:val="num" w:pos="0"/>
        </w:tabs>
        <w:spacing w:after="0" w:line="360" w:lineRule="auto"/>
        <w:ind w:left="0" w:firstLine="0"/>
        <w:rPr>
          <w:rFonts w:ascii="Times New Roman" w:hAnsi="Times New Roman" w:cs="Times New Roman"/>
          <w:sz w:val="28"/>
          <w:szCs w:val="28"/>
        </w:rPr>
      </w:pPr>
      <w:r w:rsidRPr="00D57A23">
        <w:rPr>
          <w:rFonts w:ascii="Times New Roman" w:hAnsi="Times New Roman" w:cs="Times New Roman"/>
          <w:sz w:val="28"/>
          <w:szCs w:val="28"/>
        </w:rPr>
        <w:t>Что  поможет нам победить микробов? (ВОДА) С водой надо дружить. Вода – доктор.</w:t>
      </w:r>
    </w:p>
    <w:p w:rsidR="00F549E1" w:rsidRPr="00D57A23" w:rsidRDefault="00F549E1" w:rsidP="00F375D8">
      <w:pPr>
        <w:numPr>
          <w:ilvl w:val="0"/>
          <w:numId w:val="4"/>
        </w:numPr>
        <w:tabs>
          <w:tab w:val="clear" w:pos="360"/>
          <w:tab w:val="num" w:pos="0"/>
        </w:tabs>
        <w:spacing w:after="0" w:line="360" w:lineRule="auto"/>
        <w:ind w:left="0" w:firstLine="0"/>
        <w:rPr>
          <w:rFonts w:ascii="Times New Roman" w:hAnsi="Times New Roman" w:cs="Times New Roman"/>
          <w:sz w:val="28"/>
          <w:szCs w:val="28"/>
        </w:rPr>
      </w:pPr>
      <w:r w:rsidRPr="00D57A23">
        <w:rPr>
          <w:rFonts w:ascii="Times New Roman" w:hAnsi="Times New Roman" w:cs="Times New Roman"/>
          <w:sz w:val="28"/>
          <w:szCs w:val="28"/>
        </w:rPr>
        <w:t>Что нужно, чтобы как следует вымыть руки? (Мыло, вода и чистое полотенце)</w:t>
      </w:r>
    </w:p>
    <w:p w:rsidR="00F549E1" w:rsidRPr="00D57A23" w:rsidRDefault="00F549E1" w:rsidP="00F375D8">
      <w:pPr>
        <w:numPr>
          <w:ilvl w:val="0"/>
          <w:numId w:val="4"/>
        </w:numPr>
        <w:tabs>
          <w:tab w:val="clear" w:pos="360"/>
          <w:tab w:val="num" w:pos="0"/>
        </w:tabs>
        <w:spacing w:after="0" w:line="360" w:lineRule="auto"/>
        <w:ind w:left="0" w:firstLine="0"/>
        <w:rPr>
          <w:rFonts w:ascii="Times New Roman" w:hAnsi="Times New Roman" w:cs="Times New Roman"/>
          <w:sz w:val="28"/>
          <w:szCs w:val="28"/>
        </w:rPr>
      </w:pPr>
      <w:r w:rsidRPr="00D57A23">
        <w:rPr>
          <w:rFonts w:ascii="Times New Roman" w:hAnsi="Times New Roman" w:cs="Times New Roman"/>
          <w:sz w:val="28"/>
          <w:szCs w:val="28"/>
        </w:rPr>
        <w:t>А как правильно мыть руки?</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 При обсуждении этого вопроса на доске  отметить каждый шаг)</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Сильно намочите руки водой.</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Намыливайте руки с обеих сторон.</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Намыливайте руки между пальцами.</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Прополощите руки в воде.</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Насухо вытирайте руки полотенцем.</w:t>
      </w:r>
    </w:p>
    <w:p w:rsidR="00F549E1" w:rsidRPr="00D57A23" w:rsidRDefault="00F549E1" w:rsidP="00D57A23">
      <w:pPr>
        <w:spacing w:after="0" w:line="360" w:lineRule="auto"/>
        <w:rPr>
          <w:rFonts w:ascii="Times New Roman" w:hAnsi="Times New Roman" w:cs="Times New Roman"/>
          <w:sz w:val="28"/>
          <w:szCs w:val="28"/>
        </w:rPr>
      </w:pPr>
      <w:r w:rsidRPr="00D57A23">
        <w:rPr>
          <w:rFonts w:ascii="Times New Roman" w:hAnsi="Times New Roman" w:cs="Times New Roman"/>
          <w:b/>
          <w:bCs/>
          <w:sz w:val="28"/>
          <w:szCs w:val="28"/>
        </w:rPr>
        <w:t>Оздоровительная минутка.</w:t>
      </w:r>
      <w:r w:rsidRPr="00D57A23">
        <w:rPr>
          <w:rFonts w:ascii="Times New Roman" w:hAnsi="Times New Roman" w:cs="Times New Roman"/>
          <w:sz w:val="28"/>
          <w:szCs w:val="28"/>
        </w:rPr>
        <w:t xml:space="preserve"> Давайте представим, что мы моем руки.(учащиеся демонстрируют как нужно мыть руки , при этом выполняется физическая минутка для пальцев рук.)</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 xml:space="preserve"> При этом заучиваем слова:</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От простой воды и мыла</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У микробов тают силы.</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Сумели мы победить микробов? А кто нам в этом помог? (доктор –Вода)</w:t>
      </w:r>
    </w:p>
    <w:p w:rsidR="00F549E1" w:rsidRPr="00D57A23" w:rsidRDefault="00F549E1" w:rsidP="00D57A23">
      <w:pPr>
        <w:spacing w:after="0" w:line="360" w:lineRule="auto"/>
        <w:rPr>
          <w:rFonts w:ascii="Times New Roman" w:hAnsi="Times New Roman" w:cs="Times New Roman"/>
          <w:sz w:val="28"/>
          <w:szCs w:val="28"/>
        </w:rPr>
      </w:pPr>
      <w:r w:rsidRPr="00D57A23">
        <w:rPr>
          <w:rFonts w:ascii="Times New Roman" w:hAnsi="Times New Roman" w:cs="Times New Roman"/>
          <w:sz w:val="28"/>
          <w:szCs w:val="28"/>
        </w:rPr>
        <w:t>Давайте посмотрим  какие советы дает нам доктор –Вода. Если мы будем их выполнять каждый день, то  будем всегда здоровы и веселы.</w:t>
      </w:r>
    </w:p>
    <w:p w:rsidR="00F549E1" w:rsidRPr="00D57A23" w:rsidRDefault="00F549E1" w:rsidP="00D57A23">
      <w:pPr>
        <w:tabs>
          <w:tab w:val="num" w:pos="0"/>
        </w:tabs>
        <w:spacing w:line="360" w:lineRule="auto"/>
        <w:rPr>
          <w:rFonts w:ascii="Times New Roman" w:hAnsi="Times New Roman" w:cs="Times New Roman"/>
          <w:b/>
          <w:bCs/>
          <w:sz w:val="28"/>
          <w:szCs w:val="28"/>
        </w:rPr>
      </w:pPr>
      <w:r w:rsidRPr="00D57A23">
        <w:rPr>
          <w:rFonts w:ascii="Times New Roman" w:hAnsi="Times New Roman" w:cs="Times New Roman"/>
          <w:b/>
          <w:bCs/>
          <w:sz w:val="28"/>
          <w:szCs w:val="28"/>
        </w:rPr>
        <w:t>Советы доктора – Воды:</w:t>
      </w:r>
    </w:p>
    <w:p w:rsidR="00F549E1" w:rsidRPr="00D57A23" w:rsidRDefault="00F549E1" w:rsidP="00F375D8">
      <w:pPr>
        <w:numPr>
          <w:ilvl w:val="0"/>
          <w:numId w:val="4"/>
        </w:numPr>
        <w:tabs>
          <w:tab w:val="clear" w:pos="360"/>
          <w:tab w:val="num" w:pos="0"/>
        </w:tabs>
        <w:spacing w:after="0" w:line="360" w:lineRule="auto"/>
        <w:ind w:left="0" w:firstLine="0"/>
        <w:rPr>
          <w:rFonts w:ascii="Times New Roman" w:hAnsi="Times New Roman" w:cs="Times New Roman"/>
          <w:sz w:val="28"/>
          <w:szCs w:val="28"/>
        </w:rPr>
      </w:pPr>
      <w:r w:rsidRPr="00D57A23">
        <w:rPr>
          <w:rFonts w:ascii="Times New Roman" w:hAnsi="Times New Roman" w:cs="Times New Roman"/>
          <w:sz w:val="28"/>
          <w:szCs w:val="28"/>
        </w:rPr>
        <w:t>раз в неделю мойся основательно;</w:t>
      </w:r>
    </w:p>
    <w:p w:rsidR="00F549E1" w:rsidRPr="00D57A23" w:rsidRDefault="00F549E1" w:rsidP="00F375D8">
      <w:pPr>
        <w:numPr>
          <w:ilvl w:val="0"/>
          <w:numId w:val="4"/>
        </w:numPr>
        <w:tabs>
          <w:tab w:val="clear" w:pos="360"/>
          <w:tab w:val="num" w:pos="0"/>
        </w:tabs>
        <w:spacing w:after="0" w:line="360" w:lineRule="auto"/>
        <w:ind w:left="0" w:firstLine="0"/>
        <w:rPr>
          <w:rFonts w:ascii="Times New Roman" w:hAnsi="Times New Roman" w:cs="Times New Roman"/>
          <w:sz w:val="28"/>
          <w:szCs w:val="28"/>
        </w:rPr>
      </w:pPr>
      <w:r w:rsidRPr="00D57A23">
        <w:rPr>
          <w:rFonts w:ascii="Times New Roman" w:hAnsi="Times New Roman" w:cs="Times New Roman"/>
          <w:sz w:val="28"/>
          <w:szCs w:val="28"/>
        </w:rPr>
        <w:t>утром, после сна, мой руки, лицо, шею, уши;</w:t>
      </w:r>
    </w:p>
    <w:p w:rsidR="00F549E1" w:rsidRPr="00D57A23" w:rsidRDefault="00F549E1" w:rsidP="00F375D8">
      <w:pPr>
        <w:numPr>
          <w:ilvl w:val="0"/>
          <w:numId w:val="4"/>
        </w:numPr>
        <w:tabs>
          <w:tab w:val="clear" w:pos="360"/>
          <w:tab w:val="num" w:pos="0"/>
        </w:tabs>
        <w:spacing w:after="0" w:line="360" w:lineRule="auto"/>
        <w:ind w:left="0" w:firstLine="0"/>
        <w:rPr>
          <w:rFonts w:ascii="Times New Roman" w:hAnsi="Times New Roman" w:cs="Times New Roman"/>
          <w:sz w:val="28"/>
          <w:szCs w:val="28"/>
        </w:rPr>
      </w:pPr>
      <w:r w:rsidRPr="00D57A23">
        <w:rPr>
          <w:rFonts w:ascii="Times New Roman" w:hAnsi="Times New Roman" w:cs="Times New Roman"/>
          <w:sz w:val="28"/>
          <w:szCs w:val="28"/>
        </w:rPr>
        <w:t>не забудь почистит зубы;</w:t>
      </w:r>
    </w:p>
    <w:p w:rsidR="00F549E1" w:rsidRPr="00D57A23" w:rsidRDefault="00F549E1" w:rsidP="00F375D8">
      <w:pPr>
        <w:numPr>
          <w:ilvl w:val="0"/>
          <w:numId w:val="4"/>
        </w:numPr>
        <w:tabs>
          <w:tab w:val="clear" w:pos="360"/>
          <w:tab w:val="num" w:pos="0"/>
        </w:tabs>
        <w:spacing w:after="0" w:line="360" w:lineRule="auto"/>
        <w:ind w:left="0" w:firstLine="0"/>
        <w:rPr>
          <w:rFonts w:ascii="Times New Roman" w:hAnsi="Times New Roman" w:cs="Times New Roman"/>
          <w:sz w:val="28"/>
          <w:szCs w:val="28"/>
        </w:rPr>
      </w:pPr>
      <w:r w:rsidRPr="00D57A23">
        <w:rPr>
          <w:rFonts w:ascii="Times New Roman" w:hAnsi="Times New Roman" w:cs="Times New Roman"/>
          <w:sz w:val="28"/>
          <w:szCs w:val="28"/>
        </w:rPr>
        <w:t>обязательно мой руки после уборки комнаты, туалета, игр, прогулки, общения с животными, работы на огороде, поездки в транспорте.</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 xml:space="preserve">Как выдумаете трудно научиться выполнять советы доктора – Вода? </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 xml:space="preserve">Я под краном руки мыла, </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А лицо помыть забыла.</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Увидал меня Трезор,</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Зарычал: «Какой ….(позор)</w:t>
      </w:r>
    </w:p>
    <w:p w:rsidR="00F549E1" w:rsidRPr="00D57A23" w:rsidRDefault="00F549E1" w:rsidP="00D57A23">
      <w:pPr>
        <w:tabs>
          <w:tab w:val="num" w:pos="0"/>
        </w:tabs>
        <w:spacing w:line="360" w:lineRule="auto"/>
        <w:rPr>
          <w:rFonts w:ascii="Times New Roman" w:hAnsi="Times New Roman" w:cs="Times New Roman"/>
          <w:sz w:val="28"/>
          <w:szCs w:val="28"/>
        </w:rPr>
      </w:pPr>
      <w:r w:rsidRPr="00D57A23">
        <w:rPr>
          <w:rFonts w:ascii="Times New Roman" w:hAnsi="Times New Roman" w:cs="Times New Roman"/>
          <w:sz w:val="28"/>
          <w:szCs w:val="28"/>
        </w:rPr>
        <w:t>Итог урока: -Как же не быть грязнулей?</w:t>
      </w:r>
    </w:p>
    <w:p w:rsidR="00F549E1" w:rsidRPr="00904190" w:rsidRDefault="00F549E1" w:rsidP="00FB6552">
      <w:pPr>
        <w:rPr>
          <w:rFonts w:ascii="Times New Roman" w:hAnsi="Times New Roman" w:cs="Times New Roman"/>
          <w:sz w:val="28"/>
          <w:szCs w:val="2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67pt;margin-top:52.35pt;width:141.7pt;height:123.7pt;z-index:251658240">
            <v:imagedata r:id="rId5" o:title=""/>
            <w10:wrap type="topAndBottom"/>
          </v:shape>
          <o:OLEObject Type="Embed" ProgID="Unknown" ShapeID="_x0000_s1026" DrawAspect="Content" ObjectID="_1494249799" r:id="rId6"/>
        </w:pict>
      </w:r>
      <w:r w:rsidRPr="00904190">
        <w:rPr>
          <w:rFonts w:ascii="Times New Roman" w:hAnsi="Times New Roman" w:cs="Times New Roman"/>
          <w:sz w:val="28"/>
          <w:szCs w:val="28"/>
        </w:rPr>
        <w:t>Нужно самому научиться умываться, купаться, чтобы</w:t>
      </w:r>
      <w:r>
        <w:rPr>
          <w:rFonts w:ascii="Times New Roman" w:hAnsi="Times New Roman" w:cs="Times New Roman"/>
          <w:sz w:val="28"/>
          <w:szCs w:val="28"/>
        </w:rPr>
        <w:t xml:space="preserve"> получать от этого удовольствие</w:t>
      </w:r>
    </w:p>
    <w:p w:rsidR="00F549E1" w:rsidRPr="00D57A23" w:rsidRDefault="00F549E1" w:rsidP="00D57A23">
      <w:pPr>
        <w:pStyle w:val="Heading1"/>
        <w:spacing w:line="360" w:lineRule="auto"/>
        <w:rPr>
          <w:b/>
          <w:bCs/>
          <w:sz w:val="28"/>
          <w:szCs w:val="28"/>
        </w:rPr>
      </w:pPr>
      <w:r w:rsidRPr="00D57A23">
        <w:rPr>
          <w:b/>
          <w:bCs/>
          <w:sz w:val="28"/>
          <w:szCs w:val="28"/>
        </w:rPr>
        <w:t>Урок №2. Тема: « Как мы видим, чем мы слышим?»</w:t>
      </w:r>
    </w:p>
    <w:p w:rsidR="00F549E1" w:rsidRPr="00D57A23" w:rsidRDefault="00F549E1" w:rsidP="00D57A23">
      <w:pPr>
        <w:spacing w:line="360" w:lineRule="auto"/>
        <w:ind w:right="-908" w:hanging="142"/>
        <w:rPr>
          <w:rFonts w:ascii="Times New Roman" w:hAnsi="Times New Roman" w:cs="Times New Roman"/>
          <w:sz w:val="28"/>
          <w:szCs w:val="28"/>
        </w:rPr>
      </w:pPr>
      <w:r w:rsidRPr="00D57A23">
        <w:rPr>
          <w:rFonts w:ascii="Times New Roman" w:hAnsi="Times New Roman" w:cs="Times New Roman"/>
          <w:sz w:val="28"/>
          <w:szCs w:val="28"/>
        </w:rPr>
        <w:t>Цель: познакомить учащихся с двумя органами организма- органом зрения и органом слуха. Выработать правила сохранения  органов зрения и слуха.</w:t>
      </w:r>
    </w:p>
    <w:p w:rsidR="00F549E1" w:rsidRPr="00D57A23" w:rsidRDefault="00F549E1" w:rsidP="00D57A23">
      <w:pPr>
        <w:spacing w:line="360" w:lineRule="auto"/>
        <w:ind w:right="-908" w:hanging="142"/>
        <w:rPr>
          <w:rFonts w:ascii="Times New Roman" w:hAnsi="Times New Roman" w:cs="Times New Roman"/>
          <w:sz w:val="28"/>
          <w:szCs w:val="28"/>
        </w:rPr>
      </w:pPr>
      <w:r w:rsidRPr="00D57A23">
        <w:rPr>
          <w:rFonts w:ascii="Times New Roman" w:hAnsi="Times New Roman" w:cs="Times New Roman"/>
          <w:sz w:val="28"/>
          <w:szCs w:val="28"/>
        </w:rPr>
        <w:t xml:space="preserve">                                                </w:t>
      </w:r>
    </w:p>
    <w:p w:rsidR="00F549E1" w:rsidRPr="00D57A23" w:rsidRDefault="00F549E1" w:rsidP="00D57A23">
      <w:pPr>
        <w:spacing w:line="360" w:lineRule="auto"/>
        <w:ind w:right="-908" w:hanging="142"/>
        <w:rPr>
          <w:rFonts w:ascii="Times New Roman" w:hAnsi="Times New Roman" w:cs="Times New Roman"/>
          <w:sz w:val="28"/>
          <w:szCs w:val="28"/>
        </w:rPr>
      </w:pPr>
      <w:r w:rsidRPr="00D57A23">
        <w:rPr>
          <w:rFonts w:ascii="Times New Roman" w:hAnsi="Times New Roman" w:cs="Times New Roman"/>
          <w:sz w:val="28"/>
          <w:szCs w:val="28"/>
        </w:rPr>
        <w:t xml:space="preserve">                                                      Ход урока:</w:t>
      </w:r>
    </w:p>
    <w:p w:rsidR="00F549E1" w:rsidRPr="00D57A23" w:rsidRDefault="00F549E1" w:rsidP="00D57A23">
      <w:pPr>
        <w:numPr>
          <w:ilvl w:val="0"/>
          <w:numId w:val="5"/>
        </w:numPr>
        <w:spacing w:after="0" w:line="360" w:lineRule="auto"/>
        <w:ind w:right="-908"/>
        <w:rPr>
          <w:rFonts w:ascii="Times New Roman" w:hAnsi="Times New Roman" w:cs="Times New Roman"/>
          <w:b/>
          <w:bCs/>
          <w:sz w:val="28"/>
          <w:szCs w:val="28"/>
        </w:rPr>
      </w:pPr>
      <w:r w:rsidRPr="00D57A23">
        <w:rPr>
          <w:rFonts w:ascii="Times New Roman" w:hAnsi="Times New Roman" w:cs="Times New Roman"/>
          <w:b/>
          <w:bCs/>
          <w:sz w:val="28"/>
          <w:szCs w:val="28"/>
        </w:rPr>
        <w:t>Повторение.</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Расскажите как правильно мыть лицо и руки?</w:t>
      </w:r>
    </w:p>
    <w:p w:rsidR="00F549E1" w:rsidRPr="00D57A23" w:rsidRDefault="00F549E1" w:rsidP="00D57A23">
      <w:pPr>
        <w:numPr>
          <w:ilvl w:val="0"/>
          <w:numId w:val="5"/>
        </w:numPr>
        <w:spacing w:after="0" w:line="360" w:lineRule="auto"/>
        <w:ind w:right="-908"/>
        <w:rPr>
          <w:rFonts w:ascii="Times New Roman" w:hAnsi="Times New Roman" w:cs="Times New Roman"/>
          <w:b/>
          <w:bCs/>
          <w:sz w:val="28"/>
          <w:szCs w:val="28"/>
        </w:rPr>
      </w:pPr>
      <w:r w:rsidRPr="00D57A23">
        <w:rPr>
          <w:rFonts w:ascii="Times New Roman" w:hAnsi="Times New Roman" w:cs="Times New Roman"/>
          <w:b/>
          <w:bCs/>
          <w:sz w:val="28"/>
          <w:szCs w:val="28"/>
        </w:rPr>
        <w:t>Беседа по теме.</w:t>
      </w:r>
    </w:p>
    <w:p w:rsidR="00F549E1" w:rsidRPr="00D57A23" w:rsidRDefault="00F549E1" w:rsidP="00D57A23">
      <w:pPr>
        <w:spacing w:line="360" w:lineRule="auto"/>
        <w:ind w:left="-142" w:right="-908"/>
        <w:rPr>
          <w:rFonts w:ascii="Times New Roman" w:hAnsi="Times New Roman" w:cs="Times New Roman"/>
          <w:sz w:val="28"/>
          <w:szCs w:val="28"/>
        </w:rPr>
      </w:pPr>
      <w:r w:rsidRPr="00D57A23">
        <w:rPr>
          <w:rFonts w:ascii="Times New Roman" w:hAnsi="Times New Roman" w:cs="Times New Roman"/>
          <w:sz w:val="28"/>
          <w:szCs w:val="28"/>
        </w:rPr>
        <w:t>Для того, чтобы быть здоровыми, вы должны знать свое тело и любить его. Потому что никто не позаботится о вас лучше, чем вы сами.</w:t>
      </w:r>
    </w:p>
    <w:p w:rsidR="00F549E1" w:rsidRPr="00D57A23" w:rsidRDefault="00F549E1" w:rsidP="00D57A23">
      <w:pPr>
        <w:spacing w:line="360" w:lineRule="auto"/>
        <w:ind w:left="-142" w:right="-908"/>
        <w:rPr>
          <w:rFonts w:ascii="Times New Roman" w:hAnsi="Times New Roman" w:cs="Times New Roman"/>
          <w:sz w:val="28"/>
          <w:szCs w:val="28"/>
        </w:rPr>
      </w:pPr>
      <w:r w:rsidRPr="00D57A23">
        <w:rPr>
          <w:rFonts w:ascii="Times New Roman" w:hAnsi="Times New Roman" w:cs="Times New Roman"/>
          <w:sz w:val="28"/>
          <w:szCs w:val="28"/>
        </w:rPr>
        <w:t>А вот о чем мы сегодня будем говорить, вы узнаете, если отгадаете загадку: «Два братца через дорогу живут, друг друга не видят» (Глаза)</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Как вы думаете, кто из животных самый зоркий? ( Самое острое зрение у орла. Он парит на большой высоте и из-за облаков высматривает добычу. Ночью лучше всех видит сова. Она легко отыщет мышь в темноте.)</w:t>
      </w:r>
    </w:p>
    <w:p w:rsidR="00F549E1" w:rsidRPr="00D57A23" w:rsidRDefault="00F549E1" w:rsidP="00F375D8">
      <w:pPr>
        <w:numPr>
          <w:ilvl w:val="0"/>
          <w:numId w:val="6"/>
        </w:numPr>
        <w:tabs>
          <w:tab w:val="clear" w:pos="218"/>
          <w:tab w:val="num" w:pos="-142"/>
        </w:tabs>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Человек не такой зоркий как орел. И в темноте он не видит, как сова. Но глаза являются главным помощником человека.  Как вы думаете почему? Повернитесь и посмотрите в глаза друг другу. Какие красивые у нас глаза! Как говорят о глазах, чтобы передать их красоту? (Прекрасные, ясные, чистые, огромные, веселые и т.д.)</w:t>
      </w:r>
    </w:p>
    <w:p w:rsidR="00F549E1" w:rsidRPr="00D57A23" w:rsidRDefault="00F549E1" w:rsidP="00D57A23">
      <w:pPr>
        <w:numPr>
          <w:ilvl w:val="0"/>
          <w:numId w:val="5"/>
        </w:numPr>
        <w:spacing w:after="0" w:line="360" w:lineRule="auto"/>
        <w:ind w:right="-908"/>
        <w:rPr>
          <w:rFonts w:ascii="Times New Roman" w:hAnsi="Times New Roman" w:cs="Times New Roman"/>
          <w:b/>
          <w:bCs/>
          <w:sz w:val="28"/>
          <w:szCs w:val="28"/>
        </w:rPr>
      </w:pPr>
      <w:r w:rsidRPr="00D57A23">
        <w:rPr>
          <w:rFonts w:ascii="Times New Roman" w:hAnsi="Times New Roman" w:cs="Times New Roman"/>
          <w:b/>
          <w:bCs/>
          <w:sz w:val="28"/>
          <w:szCs w:val="28"/>
        </w:rPr>
        <w:t>Игра «Полезно – вредно»</w:t>
      </w:r>
    </w:p>
    <w:p w:rsidR="00F549E1" w:rsidRPr="00D57A23" w:rsidRDefault="00F549E1" w:rsidP="00D57A23">
      <w:pPr>
        <w:spacing w:line="360" w:lineRule="auto"/>
        <w:ind w:left="-142" w:right="-908"/>
        <w:rPr>
          <w:rFonts w:ascii="Times New Roman" w:hAnsi="Times New Roman" w:cs="Times New Roman"/>
          <w:sz w:val="28"/>
          <w:szCs w:val="28"/>
        </w:rPr>
      </w:pPr>
      <w:r w:rsidRPr="00D57A23">
        <w:rPr>
          <w:rFonts w:ascii="Times New Roman" w:hAnsi="Times New Roman" w:cs="Times New Roman"/>
          <w:sz w:val="28"/>
          <w:szCs w:val="28"/>
        </w:rPr>
        <w:t>Рассмотрите картинки и скажите, что для глас полезно, а что вредно.</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читать лежа;</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смотреть на яркий свет;</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оберегать глаза от ударов;</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промывать по утрам глаза;</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тереть глаза грязными руками;</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читать при хорошем освещении.</w:t>
      </w:r>
    </w:p>
    <w:p w:rsidR="00F549E1" w:rsidRPr="00D57A23" w:rsidRDefault="00F549E1" w:rsidP="00D57A23">
      <w:pPr>
        <w:numPr>
          <w:ilvl w:val="0"/>
          <w:numId w:val="5"/>
        </w:numPr>
        <w:spacing w:after="0" w:line="360" w:lineRule="auto"/>
        <w:ind w:right="-908"/>
        <w:rPr>
          <w:rFonts w:ascii="Times New Roman" w:hAnsi="Times New Roman" w:cs="Times New Roman"/>
          <w:b/>
          <w:bCs/>
          <w:sz w:val="28"/>
          <w:szCs w:val="28"/>
        </w:rPr>
      </w:pPr>
      <w:r w:rsidRPr="00D57A23">
        <w:rPr>
          <w:rFonts w:ascii="Times New Roman" w:hAnsi="Times New Roman" w:cs="Times New Roman"/>
          <w:b/>
          <w:bCs/>
          <w:sz w:val="28"/>
          <w:szCs w:val="28"/>
        </w:rPr>
        <w:t>Правила бережного отношения к зрению:</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умываться по утрам;</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смотреть телевизор не более 1 – 1,5 часов в день;</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сидеть не ближе 3 м от телевизора;</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не читать лежа;</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не читать в транспорте;</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оберегать глаза от попадания в них инородных предметов;</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при чтении и письме свет должен освещать страницу слева;</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расстояние от глаз до текста 30 – 35 см;</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употреблять в пищу достаточное количество овощей и фруктов;</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делать гимнастику для глаз;</w:t>
      </w:r>
    </w:p>
    <w:p w:rsidR="00F549E1" w:rsidRPr="00D57A23" w:rsidRDefault="00F549E1" w:rsidP="00D57A23">
      <w:pPr>
        <w:numPr>
          <w:ilvl w:val="0"/>
          <w:numId w:val="5"/>
        </w:numPr>
        <w:spacing w:after="0" w:line="360" w:lineRule="auto"/>
        <w:ind w:right="-908"/>
        <w:rPr>
          <w:rFonts w:ascii="Times New Roman" w:hAnsi="Times New Roman" w:cs="Times New Roman"/>
          <w:sz w:val="28"/>
          <w:szCs w:val="28"/>
        </w:rPr>
      </w:pPr>
      <w:r w:rsidRPr="00D57A23">
        <w:rPr>
          <w:rFonts w:ascii="Times New Roman" w:hAnsi="Times New Roman" w:cs="Times New Roman"/>
          <w:b/>
          <w:bCs/>
          <w:sz w:val="28"/>
          <w:szCs w:val="28"/>
        </w:rPr>
        <w:t>Оздоровительная гимнастика для глаз</w:t>
      </w:r>
      <w:r w:rsidRPr="00D57A23">
        <w:rPr>
          <w:rFonts w:ascii="Times New Roman" w:hAnsi="Times New Roman" w:cs="Times New Roman"/>
          <w:sz w:val="28"/>
          <w:szCs w:val="28"/>
        </w:rPr>
        <w:t>.</w:t>
      </w:r>
    </w:p>
    <w:p w:rsidR="00F549E1" w:rsidRPr="00D57A23" w:rsidRDefault="00F549E1" w:rsidP="00D57A23">
      <w:pPr>
        <w:spacing w:line="360" w:lineRule="auto"/>
        <w:ind w:left="-142" w:right="-908"/>
        <w:rPr>
          <w:rFonts w:ascii="Times New Roman" w:hAnsi="Times New Roman" w:cs="Times New Roman"/>
          <w:i/>
          <w:iCs/>
          <w:sz w:val="28"/>
          <w:szCs w:val="28"/>
        </w:rPr>
      </w:pPr>
      <w:r w:rsidRPr="00D57A23">
        <w:rPr>
          <w:rFonts w:ascii="Times New Roman" w:hAnsi="Times New Roman" w:cs="Times New Roman"/>
          <w:i/>
          <w:iCs/>
          <w:sz w:val="28"/>
          <w:szCs w:val="28"/>
        </w:rPr>
        <w:t xml:space="preserve">   а)   Зажмурьте глаза, а потом откройте их. Повторить 5-6раз.</w:t>
      </w:r>
    </w:p>
    <w:p w:rsidR="00F549E1" w:rsidRPr="00D57A23" w:rsidRDefault="00F549E1" w:rsidP="00D57A23">
      <w:pPr>
        <w:pStyle w:val="BodyText"/>
        <w:spacing w:line="360" w:lineRule="auto"/>
        <w:rPr>
          <w:i/>
          <w:iCs/>
          <w:sz w:val="28"/>
          <w:szCs w:val="28"/>
        </w:rPr>
      </w:pPr>
      <w:r w:rsidRPr="00D57A23">
        <w:rPr>
          <w:i/>
          <w:iCs/>
          <w:sz w:val="28"/>
          <w:szCs w:val="28"/>
        </w:rPr>
        <w:t xml:space="preserve"> б)   Круговые движения глазами: налево- вверх –направо –вниз –направо -вверх – налево -     вниз. Повторить –10раз.</w:t>
      </w:r>
    </w:p>
    <w:p w:rsidR="00F549E1" w:rsidRPr="00D57A23" w:rsidRDefault="00F549E1" w:rsidP="00D57A23">
      <w:pPr>
        <w:spacing w:line="360" w:lineRule="auto"/>
        <w:ind w:right="-908"/>
        <w:rPr>
          <w:rFonts w:ascii="Times New Roman" w:hAnsi="Times New Roman" w:cs="Times New Roman"/>
          <w:i/>
          <w:iCs/>
          <w:sz w:val="28"/>
          <w:szCs w:val="28"/>
        </w:rPr>
      </w:pPr>
      <w:r w:rsidRPr="00D57A23">
        <w:rPr>
          <w:rFonts w:ascii="Times New Roman" w:hAnsi="Times New Roman" w:cs="Times New Roman"/>
          <w:i/>
          <w:iCs/>
          <w:sz w:val="28"/>
          <w:szCs w:val="28"/>
        </w:rPr>
        <w:t>в)   Вытяните вперед руку, подняв большой палец вверх. Следите взглядом за ногтем пальца, медленно приближая палец к носу, а потом медленно отодвиньте обратно. Повторить 5 раз.</w:t>
      </w:r>
    </w:p>
    <w:p w:rsidR="00F549E1" w:rsidRPr="00D57A23" w:rsidRDefault="00F549E1" w:rsidP="00D57A23">
      <w:pPr>
        <w:spacing w:line="360" w:lineRule="auto"/>
        <w:ind w:right="-908"/>
        <w:rPr>
          <w:rFonts w:ascii="Times New Roman" w:hAnsi="Times New Roman" w:cs="Times New Roman"/>
          <w:i/>
          <w:iCs/>
          <w:sz w:val="28"/>
          <w:szCs w:val="28"/>
        </w:rPr>
      </w:pPr>
      <w:r w:rsidRPr="00D57A23">
        <w:rPr>
          <w:rFonts w:ascii="Times New Roman" w:hAnsi="Times New Roman" w:cs="Times New Roman"/>
          <w:i/>
          <w:iCs/>
          <w:sz w:val="28"/>
          <w:szCs w:val="28"/>
        </w:rPr>
        <w:t>г)   Посмотреть в окно вдаль 1 минуту.</w:t>
      </w:r>
    </w:p>
    <w:p w:rsidR="00F549E1" w:rsidRPr="00D57A23" w:rsidRDefault="00F549E1" w:rsidP="00D57A23">
      <w:pPr>
        <w:pStyle w:val="BodyText"/>
        <w:spacing w:line="360" w:lineRule="auto"/>
        <w:rPr>
          <w:sz w:val="28"/>
          <w:szCs w:val="28"/>
        </w:rPr>
      </w:pPr>
      <w:r w:rsidRPr="00D57A23">
        <w:rPr>
          <w:sz w:val="28"/>
          <w:szCs w:val="28"/>
        </w:rPr>
        <w:t>Итак, мы с вами вспомнили зарядку для глаз, теперь вы понимаете зачем нужно постоянно ее выполнять.</w:t>
      </w:r>
    </w:p>
    <w:p w:rsidR="00F549E1" w:rsidRPr="00D57A23" w:rsidRDefault="00F549E1" w:rsidP="00D57A23">
      <w:pPr>
        <w:spacing w:line="360" w:lineRule="auto"/>
        <w:ind w:right="-908"/>
        <w:rPr>
          <w:rFonts w:ascii="Times New Roman" w:hAnsi="Times New Roman" w:cs="Times New Roman"/>
          <w:sz w:val="28"/>
          <w:szCs w:val="28"/>
        </w:rPr>
      </w:pPr>
      <w:r w:rsidRPr="00D57A23">
        <w:rPr>
          <w:rFonts w:ascii="Times New Roman" w:hAnsi="Times New Roman" w:cs="Times New Roman"/>
          <w:sz w:val="28"/>
          <w:szCs w:val="28"/>
        </w:rPr>
        <w:t>Давайте выучим слова, которые будут нашим девизом:</w:t>
      </w:r>
    </w:p>
    <w:p w:rsidR="00F549E1" w:rsidRPr="00D57A23" w:rsidRDefault="00F549E1" w:rsidP="00D57A23">
      <w:pPr>
        <w:spacing w:line="360" w:lineRule="auto"/>
        <w:ind w:right="-908"/>
        <w:rPr>
          <w:rFonts w:ascii="Times New Roman" w:hAnsi="Times New Roman" w:cs="Times New Roman"/>
          <w:sz w:val="28"/>
          <w:szCs w:val="28"/>
        </w:rPr>
      </w:pPr>
      <w:r w:rsidRPr="00D57A23">
        <w:rPr>
          <w:rFonts w:ascii="Times New Roman" w:hAnsi="Times New Roman" w:cs="Times New Roman"/>
          <w:sz w:val="28"/>
          <w:szCs w:val="28"/>
        </w:rPr>
        <w:t>Я здоровье сберегу,</w:t>
      </w:r>
    </w:p>
    <w:p w:rsidR="00F549E1" w:rsidRPr="00D57A23" w:rsidRDefault="00F549E1" w:rsidP="00D57A23">
      <w:pPr>
        <w:spacing w:line="360" w:lineRule="auto"/>
        <w:ind w:right="-908"/>
        <w:rPr>
          <w:rFonts w:ascii="Times New Roman" w:hAnsi="Times New Roman" w:cs="Times New Roman"/>
          <w:sz w:val="28"/>
          <w:szCs w:val="28"/>
        </w:rPr>
      </w:pPr>
      <w:r>
        <w:rPr>
          <w:rFonts w:ascii="Times New Roman" w:hAnsi="Times New Roman" w:cs="Times New Roman"/>
          <w:sz w:val="28"/>
          <w:szCs w:val="28"/>
        </w:rPr>
        <w:t xml:space="preserve">Сам себе я помогу </w:t>
      </w:r>
    </w:p>
    <w:p w:rsidR="00F549E1" w:rsidRPr="00D57A23" w:rsidRDefault="00F549E1" w:rsidP="00D57A23">
      <w:pPr>
        <w:spacing w:line="360" w:lineRule="auto"/>
        <w:ind w:left="-142" w:right="-908"/>
        <w:rPr>
          <w:rFonts w:ascii="Times New Roman" w:hAnsi="Times New Roman" w:cs="Times New Roman"/>
          <w:sz w:val="28"/>
          <w:szCs w:val="28"/>
        </w:rPr>
      </w:pPr>
      <w:r w:rsidRPr="00D57A23">
        <w:rPr>
          <w:rFonts w:ascii="Times New Roman" w:hAnsi="Times New Roman" w:cs="Times New Roman"/>
          <w:sz w:val="28"/>
          <w:szCs w:val="28"/>
        </w:rPr>
        <w:t>6</w:t>
      </w:r>
      <w:r w:rsidRPr="00D57A23">
        <w:rPr>
          <w:rFonts w:ascii="Times New Roman" w:hAnsi="Times New Roman" w:cs="Times New Roman"/>
          <w:b/>
          <w:bCs/>
          <w:sz w:val="28"/>
          <w:szCs w:val="28"/>
        </w:rPr>
        <w:t>.Посмотрите небольшую сценку</w:t>
      </w:r>
      <w:r w:rsidRPr="00D57A23">
        <w:rPr>
          <w:rFonts w:ascii="Times New Roman" w:hAnsi="Times New Roman" w:cs="Times New Roman"/>
          <w:sz w:val="28"/>
          <w:szCs w:val="28"/>
        </w:rPr>
        <w:t xml:space="preserve"> ( заранее подготовить учащихся)6</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Здравствуй, тетя Катерина!</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У меня яиц корзина.</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Как поживают домашние?</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Яйца свежие, вчерашние.</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Ничего себе вышла беседа.</w:t>
      </w:r>
    </w:p>
    <w:p w:rsidR="00F549E1" w:rsidRPr="00D57A23" w:rsidRDefault="00F549E1" w:rsidP="00D57A23">
      <w:pPr>
        <w:numPr>
          <w:ilvl w:val="0"/>
          <w:numId w:val="6"/>
        </w:numPr>
        <w:spacing w:after="0" w:line="360" w:lineRule="auto"/>
        <w:ind w:right="-908"/>
        <w:rPr>
          <w:rFonts w:ascii="Times New Roman" w:hAnsi="Times New Roman" w:cs="Times New Roman"/>
          <w:sz w:val="28"/>
          <w:szCs w:val="28"/>
        </w:rPr>
      </w:pPr>
      <w:r w:rsidRPr="00D57A23">
        <w:rPr>
          <w:rFonts w:ascii="Times New Roman" w:hAnsi="Times New Roman" w:cs="Times New Roman"/>
          <w:sz w:val="28"/>
          <w:szCs w:val="28"/>
        </w:rPr>
        <w:t>Авось распродам до обеда.</w:t>
      </w:r>
    </w:p>
    <w:p w:rsidR="00F549E1" w:rsidRPr="00D57A23" w:rsidRDefault="00F549E1" w:rsidP="00D57A23">
      <w:pPr>
        <w:spacing w:line="360" w:lineRule="auto"/>
        <w:ind w:left="-142" w:right="-908"/>
        <w:rPr>
          <w:rFonts w:ascii="Times New Roman" w:hAnsi="Times New Roman" w:cs="Times New Roman"/>
          <w:sz w:val="28"/>
          <w:szCs w:val="28"/>
        </w:rPr>
      </w:pPr>
      <w:r w:rsidRPr="00D57A23">
        <w:rPr>
          <w:rFonts w:ascii="Times New Roman" w:hAnsi="Times New Roman" w:cs="Times New Roman"/>
          <w:sz w:val="28"/>
          <w:szCs w:val="28"/>
        </w:rPr>
        <w:t>Что же произошло? Почему два человека не поняли друг друга? (Они не слышали друг друга)</w:t>
      </w:r>
    </w:p>
    <w:p w:rsidR="00F549E1" w:rsidRPr="00D57A23" w:rsidRDefault="00F549E1" w:rsidP="00D57A23">
      <w:pPr>
        <w:spacing w:line="360" w:lineRule="auto"/>
        <w:ind w:left="-142" w:right="-908"/>
        <w:rPr>
          <w:rFonts w:ascii="Times New Roman" w:hAnsi="Times New Roman" w:cs="Times New Roman"/>
          <w:sz w:val="28"/>
          <w:szCs w:val="28"/>
        </w:rPr>
      </w:pPr>
      <w:r w:rsidRPr="00D57A23">
        <w:rPr>
          <w:rFonts w:ascii="Times New Roman" w:hAnsi="Times New Roman" w:cs="Times New Roman"/>
          <w:sz w:val="28"/>
          <w:szCs w:val="28"/>
        </w:rPr>
        <w:t>Речь, звуки помогают нам слышать органы слуха – уши. Органы слуха есть у всех животных.</w:t>
      </w:r>
    </w:p>
    <w:p w:rsidR="00F549E1" w:rsidRPr="00D57A23" w:rsidRDefault="00F549E1" w:rsidP="00D57A23">
      <w:pPr>
        <w:spacing w:line="360" w:lineRule="auto"/>
        <w:ind w:left="-142" w:right="-908"/>
        <w:rPr>
          <w:rFonts w:ascii="Times New Roman" w:hAnsi="Times New Roman" w:cs="Times New Roman"/>
          <w:sz w:val="28"/>
          <w:szCs w:val="28"/>
        </w:rPr>
      </w:pPr>
      <w:r w:rsidRPr="00D57A23">
        <w:rPr>
          <w:rFonts w:ascii="Times New Roman" w:hAnsi="Times New Roman" w:cs="Times New Roman"/>
          <w:sz w:val="28"/>
          <w:szCs w:val="28"/>
        </w:rPr>
        <w:t>Слух – большая ценность для человека.</w:t>
      </w:r>
    </w:p>
    <w:p w:rsidR="00F549E1" w:rsidRPr="00D57A23" w:rsidRDefault="00F549E1" w:rsidP="00D57A23">
      <w:pPr>
        <w:spacing w:line="360" w:lineRule="auto"/>
        <w:ind w:left="-142" w:right="-908"/>
        <w:rPr>
          <w:rFonts w:ascii="Times New Roman" w:hAnsi="Times New Roman" w:cs="Times New Roman"/>
          <w:sz w:val="28"/>
          <w:szCs w:val="28"/>
        </w:rPr>
      </w:pPr>
      <w:r w:rsidRPr="00D57A23">
        <w:rPr>
          <w:rFonts w:ascii="Times New Roman" w:hAnsi="Times New Roman" w:cs="Times New Roman"/>
          <w:sz w:val="28"/>
          <w:szCs w:val="28"/>
        </w:rPr>
        <w:t>7.</w:t>
      </w:r>
      <w:r w:rsidRPr="00D57A23">
        <w:rPr>
          <w:rFonts w:ascii="Times New Roman" w:hAnsi="Times New Roman" w:cs="Times New Roman"/>
          <w:b/>
          <w:bCs/>
          <w:sz w:val="28"/>
          <w:szCs w:val="28"/>
        </w:rPr>
        <w:t>Проведение опытов</w:t>
      </w:r>
      <w:r w:rsidRPr="00D57A23">
        <w:rPr>
          <w:rFonts w:ascii="Times New Roman" w:hAnsi="Times New Roman" w:cs="Times New Roman"/>
          <w:sz w:val="28"/>
          <w:szCs w:val="28"/>
        </w:rPr>
        <w:t>:</w:t>
      </w:r>
    </w:p>
    <w:p w:rsidR="00F549E1" w:rsidRPr="00D57A23" w:rsidRDefault="00F549E1" w:rsidP="00D57A23">
      <w:pPr>
        <w:spacing w:line="360" w:lineRule="auto"/>
        <w:ind w:left="-142" w:right="-908"/>
        <w:rPr>
          <w:rFonts w:ascii="Times New Roman" w:hAnsi="Times New Roman" w:cs="Times New Roman"/>
          <w:sz w:val="28"/>
          <w:szCs w:val="28"/>
        </w:rPr>
      </w:pPr>
      <w:r w:rsidRPr="00D57A23">
        <w:rPr>
          <w:rFonts w:ascii="Times New Roman" w:hAnsi="Times New Roman" w:cs="Times New Roman"/>
          <w:sz w:val="28"/>
          <w:szCs w:val="28"/>
        </w:rPr>
        <w:t>Опыт №1.</w:t>
      </w:r>
    </w:p>
    <w:p w:rsidR="00F549E1" w:rsidRPr="00D57A23" w:rsidRDefault="00F549E1" w:rsidP="00D57A23">
      <w:pPr>
        <w:spacing w:line="360" w:lineRule="auto"/>
        <w:ind w:left="-142" w:right="-908"/>
        <w:rPr>
          <w:rFonts w:ascii="Times New Roman" w:hAnsi="Times New Roman" w:cs="Times New Roman"/>
          <w:sz w:val="28"/>
          <w:szCs w:val="28"/>
        </w:rPr>
      </w:pPr>
      <w:r w:rsidRPr="00D57A23">
        <w:rPr>
          <w:rFonts w:ascii="Times New Roman" w:hAnsi="Times New Roman" w:cs="Times New Roman"/>
          <w:sz w:val="28"/>
          <w:szCs w:val="28"/>
        </w:rPr>
        <w:t>-Заткните уши ватой. Что произошло?</w:t>
      </w:r>
    </w:p>
    <w:p w:rsidR="00F549E1" w:rsidRPr="00D57A23" w:rsidRDefault="00F549E1" w:rsidP="00D57A23">
      <w:pPr>
        <w:spacing w:line="360" w:lineRule="auto"/>
        <w:ind w:left="-142" w:right="-908"/>
        <w:rPr>
          <w:rFonts w:ascii="Times New Roman" w:hAnsi="Times New Roman" w:cs="Times New Roman"/>
          <w:sz w:val="28"/>
          <w:szCs w:val="28"/>
        </w:rPr>
      </w:pPr>
      <w:r w:rsidRPr="00D57A23">
        <w:rPr>
          <w:rFonts w:ascii="Times New Roman" w:hAnsi="Times New Roman" w:cs="Times New Roman"/>
          <w:sz w:val="28"/>
          <w:szCs w:val="28"/>
        </w:rPr>
        <w:t>Опыт №2.</w:t>
      </w:r>
    </w:p>
    <w:p w:rsidR="00F549E1" w:rsidRPr="00D57A23" w:rsidRDefault="00F549E1" w:rsidP="00D57A23">
      <w:pPr>
        <w:spacing w:line="360" w:lineRule="auto"/>
        <w:ind w:left="-142" w:right="66" w:hanging="360"/>
        <w:rPr>
          <w:rFonts w:ascii="Times New Roman" w:hAnsi="Times New Roman" w:cs="Times New Roman"/>
          <w:sz w:val="28"/>
          <w:szCs w:val="28"/>
        </w:rPr>
      </w:pPr>
      <w:r w:rsidRPr="00D57A23">
        <w:rPr>
          <w:rFonts w:ascii="Times New Roman" w:hAnsi="Times New Roman" w:cs="Times New Roman"/>
          <w:sz w:val="28"/>
          <w:szCs w:val="28"/>
        </w:rPr>
        <w:t xml:space="preserve">       -Закройте глаза, возьмите часы и медленно приближайте их к уху до момента, когда станет  слышно едва заметное тиканье. Откройте глаза и измерьте расстояние от часов до уха. Мы с вами определили вашу слуховую чувствительность.</w:t>
      </w:r>
    </w:p>
    <w:p w:rsidR="00F549E1" w:rsidRPr="00D57A23" w:rsidRDefault="00F549E1" w:rsidP="00D57A23">
      <w:pPr>
        <w:pStyle w:val="BlockText"/>
        <w:spacing w:line="360" w:lineRule="auto"/>
        <w:ind w:right="-81"/>
        <w:rPr>
          <w:sz w:val="28"/>
          <w:szCs w:val="28"/>
        </w:rPr>
      </w:pPr>
      <w:r w:rsidRPr="00D57A23">
        <w:rPr>
          <w:sz w:val="28"/>
          <w:szCs w:val="28"/>
        </w:rPr>
        <w:t xml:space="preserve">   Самые чувствительные уши у летучих мышей. Но оказывается, что уши не только орган слуха. На ушной раковине находится много точек, которые невидимыми ниточками связаны со всеми органами (сердце, печень, желудок и др.) Поэтому необходимо делать само массаж ушных раковин.</w:t>
      </w:r>
    </w:p>
    <w:p w:rsidR="00F549E1" w:rsidRPr="00D57A23" w:rsidRDefault="00F549E1" w:rsidP="00D57A23">
      <w:pPr>
        <w:spacing w:line="360" w:lineRule="auto"/>
        <w:ind w:left="-142" w:right="-81"/>
        <w:rPr>
          <w:rFonts w:ascii="Times New Roman" w:hAnsi="Times New Roman" w:cs="Times New Roman"/>
          <w:sz w:val="28"/>
          <w:szCs w:val="28"/>
        </w:rPr>
      </w:pPr>
      <w:r w:rsidRPr="00D57A23">
        <w:rPr>
          <w:rFonts w:ascii="Times New Roman" w:hAnsi="Times New Roman" w:cs="Times New Roman"/>
          <w:sz w:val="28"/>
          <w:szCs w:val="28"/>
        </w:rPr>
        <w:t xml:space="preserve"> Давайте вспомним наш девиз:</w:t>
      </w:r>
    </w:p>
    <w:p w:rsidR="00F549E1" w:rsidRPr="00D57A23" w:rsidRDefault="00F549E1" w:rsidP="00D57A23">
      <w:pPr>
        <w:spacing w:line="360" w:lineRule="auto"/>
        <w:ind w:right="-81"/>
        <w:rPr>
          <w:rFonts w:ascii="Times New Roman" w:hAnsi="Times New Roman" w:cs="Times New Roman"/>
          <w:sz w:val="28"/>
          <w:szCs w:val="28"/>
        </w:rPr>
      </w:pPr>
      <w:r w:rsidRPr="00D57A23">
        <w:rPr>
          <w:rFonts w:ascii="Times New Roman" w:hAnsi="Times New Roman" w:cs="Times New Roman"/>
          <w:sz w:val="28"/>
          <w:szCs w:val="28"/>
        </w:rPr>
        <w:t>Я здоровье сберегу,</w:t>
      </w:r>
    </w:p>
    <w:p w:rsidR="00F549E1" w:rsidRPr="00D57A23" w:rsidRDefault="00F549E1" w:rsidP="00D57A23">
      <w:pPr>
        <w:spacing w:line="360" w:lineRule="auto"/>
        <w:ind w:right="-81"/>
        <w:rPr>
          <w:rFonts w:ascii="Times New Roman" w:hAnsi="Times New Roman" w:cs="Times New Roman"/>
          <w:sz w:val="28"/>
          <w:szCs w:val="28"/>
        </w:rPr>
      </w:pPr>
      <w:r w:rsidRPr="00D57A23">
        <w:rPr>
          <w:rFonts w:ascii="Times New Roman" w:hAnsi="Times New Roman" w:cs="Times New Roman"/>
          <w:sz w:val="28"/>
          <w:szCs w:val="28"/>
        </w:rPr>
        <w:t>Сам себе я помогу!</w:t>
      </w:r>
    </w:p>
    <w:p w:rsidR="00F549E1" w:rsidRPr="00D57A23" w:rsidRDefault="00F549E1" w:rsidP="00D57A23">
      <w:pPr>
        <w:spacing w:line="360" w:lineRule="auto"/>
        <w:ind w:left="-142" w:right="-81"/>
        <w:rPr>
          <w:rFonts w:ascii="Times New Roman" w:hAnsi="Times New Roman" w:cs="Times New Roman"/>
          <w:sz w:val="28"/>
          <w:szCs w:val="28"/>
        </w:rPr>
      </w:pPr>
      <w:r w:rsidRPr="00D57A23">
        <w:rPr>
          <w:rFonts w:ascii="Times New Roman" w:hAnsi="Times New Roman" w:cs="Times New Roman"/>
          <w:sz w:val="28"/>
          <w:szCs w:val="28"/>
        </w:rPr>
        <w:t>8.</w:t>
      </w:r>
      <w:r w:rsidRPr="00D57A23">
        <w:rPr>
          <w:rFonts w:ascii="Times New Roman" w:hAnsi="Times New Roman" w:cs="Times New Roman"/>
          <w:b/>
          <w:bCs/>
          <w:sz w:val="28"/>
          <w:szCs w:val="28"/>
        </w:rPr>
        <w:t>Оздоровительная минутка</w:t>
      </w:r>
      <w:r w:rsidRPr="00D57A23">
        <w:rPr>
          <w:rFonts w:ascii="Times New Roman" w:hAnsi="Times New Roman" w:cs="Times New Roman"/>
          <w:sz w:val="28"/>
          <w:szCs w:val="28"/>
        </w:rPr>
        <w:t xml:space="preserve">  - само массаж ушных раковин.</w:t>
      </w:r>
    </w:p>
    <w:p w:rsidR="00F549E1" w:rsidRPr="00D57A23" w:rsidRDefault="00F549E1" w:rsidP="00D57A23">
      <w:pPr>
        <w:spacing w:line="360" w:lineRule="auto"/>
        <w:ind w:left="-142" w:right="-81"/>
        <w:rPr>
          <w:rFonts w:ascii="Times New Roman" w:hAnsi="Times New Roman" w:cs="Times New Roman"/>
          <w:sz w:val="28"/>
          <w:szCs w:val="28"/>
        </w:rPr>
      </w:pPr>
      <w:r w:rsidRPr="00D57A23">
        <w:rPr>
          <w:rFonts w:ascii="Times New Roman" w:hAnsi="Times New Roman" w:cs="Times New Roman"/>
          <w:sz w:val="28"/>
          <w:szCs w:val="28"/>
        </w:rPr>
        <w:t xml:space="preserve">9. </w:t>
      </w:r>
      <w:r w:rsidRPr="00D57A23">
        <w:rPr>
          <w:rFonts w:ascii="Times New Roman" w:hAnsi="Times New Roman" w:cs="Times New Roman"/>
          <w:b/>
          <w:bCs/>
          <w:sz w:val="28"/>
          <w:szCs w:val="28"/>
        </w:rPr>
        <w:t>А какие мы можем  вспомнить правила, которые помогут нам сохранить слух?</w:t>
      </w:r>
    </w:p>
    <w:p w:rsidR="00F549E1" w:rsidRPr="00D57A23" w:rsidRDefault="00F549E1" w:rsidP="00D57A23">
      <w:pPr>
        <w:numPr>
          <w:ilvl w:val="0"/>
          <w:numId w:val="6"/>
        </w:numPr>
        <w:spacing w:after="0" w:line="360" w:lineRule="auto"/>
        <w:ind w:right="-81"/>
        <w:rPr>
          <w:rFonts w:ascii="Times New Roman" w:hAnsi="Times New Roman" w:cs="Times New Roman"/>
          <w:sz w:val="28"/>
          <w:szCs w:val="28"/>
        </w:rPr>
      </w:pPr>
      <w:r w:rsidRPr="00D57A23">
        <w:rPr>
          <w:rFonts w:ascii="Times New Roman" w:hAnsi="Times New Roman" w:cs="Times New Roman"/>
          <w:sz w:val="28"/>
          <w:szCs w:val="28"/>
        </w:rPr>
        <w:t>защищать уши от сильного шума;</w:t>
      </w:r>
    </w:p>
    <w:p w:rsidR="00F549E1" w:rsidRPr="00D57A23" w:rsidRDefault="00F549E1" w:rsidP="00D57A23">
      <w:pPr>
        <w:numPr>
          <w:ilvl w:val="0"/>
          <w:numId w:val="6"/>
        </w:numPr>
        <w:spacing w:after="0" w:line="360" w:lineRule="auto"/>
        <w:ind w:right="-81"/>
        <w:rPr>
          <w:rFonts w:ascii="Times New Roman" w:hAnsi="Times New Roman" w:cs="Times New Roman"/>
          <w:sz w:val="28"/>
          <w:szCs w:val="28"/>
        </w:rPr>
      </w:pPr>
      <w:r w:rsidRPr="00D57A23">
        <w:rPr>
          <w:rFonts w:ascii="Times New Roman" w:hAnsi="Times New Roman" w:cs="Times New Roman"/>
          <w:sz w:val="28"/>
          <w:szCs w:val="28"/>
        </w:rPr>
        <w:t>защищать уши от ветра;</w:t>
      </w:r>
    </w:p>
    <w:p w:rsidR="00F549E1" w:rsidRPr="00D57A23" w:rsidRDefault="00F549E1" w:rsidP="00D57A23">
      <w:pPr>
        <w:numPr>
          <w:ilvl w:val="0"/>
          <w:numId w:val="6"/>
        </w:numPr>
        <w:spacing w:after="0" w:line="360" w:lineRule="auto"/>
        <w:ind w:right="-81"/>
        <w:rPr>
          <w:rFonts w:ascii="Times New Roman" w:hAnsi="Times New Roman" w:cs="Times New Roman"/>
          <w:sz w:val="28"/>
          <w:szCs w:val="28"/>
        </w:rPr>
      </w:pPr>
      <w:r w:rsidRPr="00D57A23">
        <w:rPr>
          <w:rFonts w:ascii="Times New Roman" w:hAnsi="Times New Roman" w:cs="Times New Roman"/>
          <w:sz w:val="28"/>
          <w:szCs w:val="28"/>
        </w:rPr>
        <w:t>не ковырять в ушах острыми предметами;</w:t>
      </w:r>
    </w:p>
    <w:p w:rsidR="00F549E1" w:rsidRPr="00D57A23" w:rsidRDefault="00F549E1" w:rsidP="00D57A23">
      <w:pPr>
        <w:numPr>
          <w:ilvl w:val="0"/>
          <w:numId w:val="6"/>
        </w:numPr>
        <w:spacing w:after="0" w:line="360" w:lineRule="auto"/>
        <w:ind w:right="-81"/>
        <w:rPr>
          <w:rFonts w:ascii="Times New Roman" w:hAnsi="Times New Roman" w:cs="Times New Roman"/>
          <w:sz w:val="28"/>
          <w:szCs w:val="28"/>
        </w:rPr>
      </w:pPr>
      <w:r w:rsidRPr="00D57A23">
        <w:rPr>
          <w:rFonts w:ascii="Times New Roman" w:hAnsi="Times New Roman" w:cs="Times New Roman"/>
          <w:sz w:val="28"/>
          <w:szCs w:val="28"/>
        </w:rPr>
        <w:t>не сморкаться сильно;</w:t>
      </w:r>
    </w:p>
    <w:p w:rsidR="00F549E1" w:rsidRPr="00D57A23" w:rsidRDefault="00F549E1" w:rsidP="00D57A23">
      <w:pPr>
        <w:numPr>
          <w:ilvl w:val="0"/>
          <w:numId w:val="6"/>
        </w:numPr>
        <w:spacing w:after="0" w:line="360" w:lineRule="auto"/>
        <w:ind w:right="-81"/>
        <w:rPr>
          <w:rFonts w:ascii="Times New Roman" w:hAnsi="Times New Roman" w:cs="Times New Roman"/>
          <w:sz w:val="28"/>
          <w:szCs w:val="28"/>
        </w:rPr>
      </w:pPr>
      <w:r w:rsidRPr="00D57A23">
        <w:rPr>
          <w:rFonts w:ascii="Times New Roman" w:hAnsi="Times New Roman" w:cs="Times New Roman"/>
          <w:sz w:val="28"/>
          <w:szCs w:val="28"/>
        </w:rPr>
        <w:t>не допускать попадания воды в уши;</w:t>
      </w:r>
    </w:p>
    <w:p w:rsidR="00F549E1" w:rsidRPr="00D57A23" w:rsidRDefault="00F549E1" w:rsidP="00D57A23">
      <w:pPr>
        <w:numPr>
          <w:ilvl w:val="0"/>
          <w:numId w:val="6"/>
        </w:numPr>
        <w:spacing w:after="0" w:line="360" w:lineRule="auto"/>
        <w:ind w:right="-81"/>
        <w:rPr>
          <w:rFonts w:ascii="Times New Roman" w:hAnsi="Times New Roman" w:cs="Times New Roman"/>
          <w:sz w:val="28"/>
          <w:szCs w:val="28"/>
        </w:rPr>
      </w:pPr>
      <w:r w:rsidRPr="00D57A23">
        <w:rPr>
          <w:rFonts w:ascii="Times New Roman" w:hAnsi="Times New Roman" w:cs="Times New Roman"/>
          <w:sz w:val="28"/>
          <w:szCs w:val="28"/>
        </w:rPr>
        <w:t>если уши заболели, обратиться к врачу; правильно чистить уши: намыленным пальцем;</w:t>
      </w:r>
    </w:p>
    <w:p w:rsidR="00F549E1" w:rsidRPr="00D57A23" w:rsidRDefault="00F549E1" w:rsidP="00D57A23">
      <w:pPr>
        <w:numPr>
          <w:ilvl w:val="0"/>
          <w:numId w:val="6"/>
        </w:numPr>
        <w:spacing w:after="0" w:line="360" w:lineRule="auto"/>
        <w:ind w:right="-81"/>
        <w:rPr>
          <w:rFonts w:ascii="Times New Roman" w:hAnsi="Times New Roman" w:cs="Times New Roman"/>
          <w:sz w:val="28"/>
          <w:szCs w:val="28"/>
        </w:rPr>
      </w:pPr>
      <w:r w:rsidRPr="00D57A23">
        <w:rPr>
          <w:rFonts w:ascii="Times New Roman" w:hAnsi="Times New Roman" w:cs="Times New Roman"/>
          <w:sz w:val="28"/>
          <w:szCs w:val="28"/>
        </w:rPr>
        <w:t>мыть уши каждый день;</w:t>
      </w:r>
    </w:p>
    <w:p w:rsidR="00F549E1" w:rsidRPr="00D57A23" w:rsidRDefault="00F549E1" w:rsidP="00D57A23">
      <w:pPr>
        <w:numPr>
          <w:ilvl w:val="0"/>
          <w:numId w:val="6"/>
        </w:numPr>
        <w:spacing w:after="0" w:line="360" w:lineRule="auto"/>
        <w:ind w:right="-81"/>
        <w:rPr>
          <w:rFonts w:ascii="Times New Roman" w:hAnsi="Times New Roman" w:cs="Times New Roman"/>
          <w:sz w:val="28"/>
          <w:szCs w:val="28"/>
        </w:rPr>
      </w:pPr>
      <w:r w:rsidRPr="00D57A23">
        <w:rPr>
          <w:rFonts w:ascii="Times New Roman" w:hAnsi="Times New Roman" w:cs="Times New Roman"/>
          <w:sz w:val="28"/>
          <w:szCs w:val="28"/>
        </w:rPr>
        <w:t>каждое утро разминать ушную раковину.</w:t>
      </w:r>
    </w:p>
    <w:p w:rsidR="00F549E1" w:rsidRPr="00D57A23" w:rsidRDefault="00F549E1" w:rsidP="00D57A23">
      <w:pPr>
        <w:spacing w:line="360" w:lineRule="auto"/>
        <w:ind w:right="-81"/>
        <w:rPr>
          <w:rFonts w:ascii="Times New Roman" w:hAnsi="Times New Roman" w:cs="Times New Roman"/>
          <w:sz w:val="28"/>
          <w:szCs w:val="28"/>
        </w:rPr>
      </w:pPr>
    </w:p>
    <w:p w:rsidR="00F549E1" w:rsidRPr="00D57A23" w:rsidRDefault="00F549E1" w:rsidP="00D57A23">
      <w:pPr>
        <w:spacing w:line="360" w:lineRule="auto"/>
        <w:ind w:right="-908"/>
        <w:rPr>
          <w:rFonts w:ascii="Times New Roman" w:hAnsi="Times New Roman" w:cs="Times New Roman"/>
          <w:sz w:val="28"/>
          <w:szCs w:val="28"/>
        </w:rPr>
      </w:pPr>
      <w:r w:rsidRPr="00D57A23">
        <w:rPr>
          <w:rFonts w:ascii="Times New Roman" w:hAnsi="Times New Roman" w:cs="Times New Roman"/>
          <w:b/>
          <w:bCs/>
          <w:sz w:val="28"/>
          <w:szCs w:val="28"/>
        </w:rPr>
        <w:t>Итог урока</w:t>
      </w:r>
      <w:r w:rsidRPr="00D57A23">
        <w:rPr>
          <w:rFonts w:ascii="Times New Roman" w:hAnsi="Times New Roman" w:cs="Times New Roman"/>
          <w:sz w:val="28"/>
          <w:szCs w:val="28"/>
        </w:rPr>
        <w:t>: как мы можем сохранить зрение и слух?</w:t>
      </w:r>
    </w:p>
    <w:p w:rsidR="00F549E1" w:rsidRPr="00D57A23" w:rsidRDefault="00F549E1" w:rsidP="00D57A23">
      <w:pPr>
        <w:spacing w:line="360" w:lineRule="auto"/>
        <w:ind w:left="-142" w:right="-908"/>
        <w:rPr>
          <w:rFonts w:ascii="Times New Roman" w:hAnsi="Times New Roman" w:cs="Times New Roman"/>
          <w:sz w:val="28"/>
          <w:szCs w:val="28"/>
        </w:rPr>
      </w:pPr>
    </w:p>
    <w:p w:rsidR="00F549E1" w:rsidRDefault="00F549E1" w:rsidP="00F375D8">
      <w:pPr>
        <w:ind w:left="-142" w:right="-908"/>
        <w:rPr>
          <w:rFonts w:ascii="Times New Roman" w:hAnsi="Times New Roman" w:cs="Times New Roman"/>
          <w:sz w:val="28"/>
          <w:szCs w:val="28"/>
        </w:rPr>
      </w:pPr>
      <w:r>
        <w:rPr>
          <w:noProof/>
          <w:lang w:eastAsia="ru-RU"/>
        </w:rPr>
        <w:pict>
          <v:shape id="_x0000_s1027" type="#_x0000_t75" style="position:absolute;left:0;text-align:left;margin-left:90pt;margin-top:51.5pt;width:224.7pt;height:94.95pt;z-index:251659264" o:allowincell="f">
            <v:imagedata r:id="rId7" o:title=""/>
            <w10:wrap type="topAndBottom"/>
          </v:shape>
          <o:OLEObject Type="Embed" ProgID="Unknown" ShapeID="_x0000_s1027" DrawAspect="Content" ObjectID="_1494249800" r:id="rId8"/>
        </w:pict>
      </w:r>
    </w:p>
    <w:p w:rsidR="00F549E1" w:rsidRPr="00904190" w:rsidRDefault="00F549E1" w:rsidP="00F375D8">
      <w:pPr>
        <w:ind w:left="-142" w:right="-908"/>
        <w:rPr>
          <w:rFonts w:ascii="Times New Roman" w:hAnsi="Times New Roman" w:cs="Times New Roman"/>
          <w:sz w:val="28"/>
          <w:szCs w:val="28"/>
        </w:rPr>
      </w:pPr>
    </w:p>
    <w:p w:rsidR="00F549E1" w:rsidRPr="00904190" w:rsidRDefault="00F549E1" w:rsidP="00FB6552">
      <w:pPr>
        <w:pStyle w:val="Heading1"/>
        <w:rPr>
          <w:sz w:val="28"/>
          <w:szCs w:val="28"/>
        </w:rPr>
      </w:pPr>
      <w:r w:rsidRPr="00904190">
        <w:rPr>
          <w:b/>
          <w:bCs/>
          <w:sz w:val="28"/>
          <w:szCs w:val="28"/>
        </w:rPr>
        <w:t>Урок №3. Тема: « Зубы и уход за ними»</w:t>
      </w:r>
    </w:p>
    <w:p w:rsidR="00F549E1" w:rsidRPr="00904190" w:rsidRDefault="00F549E1" w:rsidP="00FB6552">
      <w:pPr>
        <w:rPr>
          <w:rFonts w:ascii="Times New Roman" w:hAnsi="Times New Roman" w:cs="Times New Roman"/>
          <w:sz w:val="28"/>
          <w:szCs w:val="28"/>
        </w:rPr>
      </w:pP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 xml:space="preserve">                                                  Ход урока:</w:t>
      </w:r>
    </w:p>
    <w:p w:rsidR="00F549E1" w:rsidRPr="00904190" w:rsidRDefault="00F549E1" w:rsidP="00FB6552">
      <w:pPr>
        <w:numPr>
          <w:ilvl w:val="0"/>
          <w:numId w:val="7"/>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Повторение правил сохранения зрения и слуха.</w:t>
      </w:r>
    </w:p>
    <w:p w:rsidR="00F549E1" w:rsidRPr="00904190" w:rsidRDefault="00F549E1" w:rsidP="00FB6552">
      <w:pPr>
        <w:numPr>
          <w:ilvl w:val="0"/>
          <w:numId w:val="7"/>
        </w:numPr>
        <w:spacing w:after="0" w:line="240" w:lineRule="auto"/>
        <w:rPr>
          <w:rFonts w:ascii="Times New Roman" w:hAnsi="Times New Roman" w:cs="Times New Roman"/>
          <w:sz w:val="28"/>
          <w:szCs w:val="28"/>
        </w:rPr>
      </w:pPr>
      <w:r w:rsidRPr="00904190">
        <w:rPr>
          <w:rFonts w:ascii="Times New Roman" w:hAnsi="Times New Roman" w:cs="Times New Roman"/>
          <w:b/>
          <w:bCs/>
          <w:sz w:val="28"/>
          <w:szCs w:val="28"/>
        </w:rPr>
        <w:t>Беседа по теме</w:t>
      </w:r>
      <w:r w:rsidRPr="00904190">
        <w:rPr>
          <w:rFonts w:ascii="Times New Roman" w:hAnsi="Times New Roman" w:cs="Times New Roman"/>
          <w:sz w:val="28"/>
          <w:szCs w:val="28"/>
        </w:rPr>
        <w:t>.</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Отгадайте загадку: « Полон хлевец белых овец» ( Зубы)</w:t>
      </w:r>
    </w:p>
    <w:p w:rsidR="00F549E1" w:rsidRPr="00904190" w:rsidRDefault="00F549E1" w:rsidP="00FB6552">
      <w:pPr>
        <w:numPr>
          <w:ilvl w:val="0"/>
          <w:numId w:val="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Что помогает нам переваривать пищу? Чтобы пища лучше переваривалась в желудке и кишечнике, она смачивается во рту слюной и измельчается зубами. Поэтому человеку нужны крепкие, здоровые зубы.</w:t>
      </w:r>
    </w:p>
    <w:p w:rsidR="00F549E1" w:rsidRPr="00904190" w:rsidRDefault="00F549E1" w:rsidP="00FB6552">
      <w:pPr>
        <w:numPr>
          <w:ilvl w:val="0"/>
          <w:numId w:val="7"/>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Анализ ситуации:</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В небе солнышко светило,                   Слезы горькие  глотает,</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На лугах цвели цветы,                          Рот закрыла и молчит.</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Веселились дети лихо,                          Ей сочувствуют подруги,</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Развлекались, как могли.                      Утешают от души:</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Только Кате не до смеха:                      Не грусти, забудь о зубе,</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У нее во рту «потеха»,                          Нас попробуй  – рассмеши…</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 xml:space="preserve">Заболел молочный зуб,                         Только как же тут забыться, </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 xml:space="preserve">Рот «подушечкой» припух.                   Боль мешает ей играть,                </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Наша Катя не играет,                             Молоточком злым стучится,</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На качели не бежит,                               Как помочь ее унять?</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-Как вы думаете, почему заболел зуб у Кати? ( Зуб поврежден, в нем появилась дырочка)</w:t>
      </w:r>
    </w:p>
    <w:p w:rsidR="00F549E1" w:rsidRPr="00904190" w:rsidRDefault="00F549E1" w:rsidP="00FB6552">
      <w:pPr>
        <w:numPr>
          <w:ilvl w:val="0"/>
          <w:numId w:val="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Почему появилось повреждение?</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 xml:space="preserve">  Я просила вас принести на урок этикетки от продуктов, которые вы чаще всего едите.</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Рассмотрим эти этикетки и найдем слова, которые обозначают сладкое. Разделим наши этикетки на две группы: в первой с высоким содержанием сахара, в другую с низким.</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Что у нас получилось? ( В результате этого опыта дети должны сделать вывод о том, что продукты с высоким содержанием сахара вредят зубам)</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 xml:space="preserve">   Доктор Здоровая Пища советует есть творог, кашу, молоко, так как в них содержатся  кальций и фосфор, укрепляющие эмаль зубов.</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 xml:space="preserve">    Нарисуйте зуб – Замок, в котором поселилась Зубная Боль. Где будет вход в Замок? </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(Это дырочка) Что нужно сделать, чтобы Зубная Боль не попала в Замок?  ( Закрасим  дырочку, как будто ее и не было.)</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 xml:space="preserve">На рисунке получилось хорошо, а можно ли в жизни так легко  « закрасить» дырочку? </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 xml:space="preserve">А что нужно делать? (Нужно идти к врачу) А можно ли сохранить зубы здоровыми как можно дольше? </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Нужно за ними ухаживать. А как ? ( После каждого приема пищи нужно прополоскать рот. Утром и вечером чистить зубы зубной пастой) У каждого человека должна быть личная зубная щетка. Она должна быть  с ровной , мягкой щетиной. Необходимо регулярна промывать ее в горячей воде. Менять щетку раз в 3 –4 месяца.</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 xml:space="preserve">4. </w:t>
      </w:r>
      <w:r w:rsidRPr="00904190">
        <w:rPr>
          <w:rFonts w:ascii="Times New Roman" w:hAnsi="Times New Roman" w:cs="Times New Roman"/>
          <w:b/>
          <w:bCs/>
          <w:sz w:val="28"/>
          <w:szCs w:val="28"/>
        </w:rPr>
        <w:t>Оздоровительная  минутка.</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 xml:space="preserve">5. </w:t>
      </w:r>
      <w:r w:rsidRPr="00904190">
        <w:rPr>
          <w:rFonts w:ascii="Times New Roman" w:hAnsi="Times New Roman" w:cs="Times New Roman"/>
          <w:b/>
          <w:bCs/>
          <w:sz w:val="28"/>
          <w:szCs w:val="28"/>
        </w:rPr>
        <w:t>Давайте выучим стихотворение:</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Как поел, почисти зубки.                         Помни правило такое:</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Делай так два раза в сутки.                      К стоматологу идем</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Предпочти конфетам фрукты,                 В год два раза на прием.</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Очень важные продукты.                         И тогда улыбки свет</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Чтобы зуб не беспокоил,                          Сохранишь на много лет.</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-Трудные правила? Можно их выполнять постоянно?</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-На доске записаны предложения, выбери правильные:</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Я чищу зубы два раза в день.</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Я часто ем фрукты и овощи.</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Я часто ем сладкое.</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Я грызу орехи, ручки, карандаши.</w:t>
      </w:r>
    </w:p>
    <w:p w:rsidR="00F549E1" w:rsidRPr="00904190" w:rsidRDefault="00F549E1" w:rsidP="00FB6552">
      <w:pPr>
        <w:pStyle w:val="BodyText"/>
        <w:rPr>
          <w:sz w:val="28"/>
          <w:szCs w:val="28"/>
        </w:rPr>
      </w:pPr>
    </w:p>
    <w:p w:rsidR="00F549E1" w:rsidRPr="00904190" w:rsidRDefault="00F549E1" w:rsidP="00FB6552">
      <w:pPr>
        <w:pStyle w:val="BodyText"/>
        <w:rPr>
          <w:sz w:val="28"/>
          <w:szCs w:val="28"/>
        </w:rPr>
      </w:pPr>
    </w:p>
    <w:p w:rsidR="00F549E1" w:rsidRPr="00904190" w:rsidRDefault="00F549E1" w:rsidP="00FB6552">
      <w:pPr>
        <w:pStyle w:val="BodyText"/>
        <w:rPr>
          <w:sz w:val="28"/>
          <w:szCs w:val="28"/>
        </w:rPr>
      </w:pPr>
      <w:r w:rsidRPr="00904190">
        <w:rPr>
          <w:sz w:val="28"/>
          <w:szCs w:val="28"/>
        </w:rPr>
        <w:t>Если мы будем выполнять эти простые правила, у нас всегда будут красивые, здоровые зубы. Красивая, добрая улыбка.</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 xml:space="preserve">  </w:t>
      </w:r>
      <w:r w:rsidRPr="00904190">
        <w:rPr>
          <w:rFonts w:ascii="Times New Roman" w:hAnsi="Times New Roman" w:cs="Times New Roman"/>
          <w:b/>
          <w:bCs/>
          <w:sz w:val="28"/>
          <w:szCs w:val="28"/>
        </w:rPr>
        <w:t>Итог урока</w:t>
      </w:r>
      <w:r w:rsidRPr="00904190">
        <w:rPr>
          <w:rFonts w:ascii="Times New Roman" w:hAnsi="Times New Roman" w:cs="Times New Roman"/>
          <w:sz w:val="28"/>
          <w:szCs w:val="28"/>
        </w:rPr>
        <w:t>: На партах у вас лежат маски – лица у них какие –то безликие, чего не хватает?  Давайте оживим  эти лица.  Дети оживляют лица. Некоторые работы поместить на доске. Посмотрите, как светло и весело стало в классе от этих улыбок.</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Если только рассмеяться,</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То настанут чудеса –</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От улыбок проясняться</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И глаза и небеса.</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 xml:space="preserve">Ну – ка, взрослые и дети, </w:t>
      </w:r>
      <w:r w:rsidRPr="00904190">
        <w:rPr>
          <w:rFonts w:ascii="Times New Roman" w:hAnsi="Times New Roman" w:cs="Times New Roman"/>
          <w:sz w:val="28"/>
          <w:szCs w:val="28"/>
        </w:rPr>
        <w:br/>
        <w:t>Улыбнитесь поскорей,</w:t>
      </w:r>
    </w:p>
    <w:p w:rsidR="00F549E1" w:rsidRPr="00904190" w:rsidRDefault="00F549E1" w:rsidP="00FB6552">
      <w:pPr>
        <w:pStyle w:val="Heading1"/>
        <w:rPr>
          <w:sz w:val="28"/>
          <w:szCs w:val="28"/>
        </w:rPr>
      </w:pPr>
      <w:r w:rsidRPr="00904190">
        <w:rPr>
          <w:sz w:val="28"/>
          <w:szCs w:val="28"/>
        </w:rPr>
        <w:t>Чтобы стало на планете</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И светлее, и теплей.</w:t>
      </w:r>
    </w:p>
    <w:p w:rsidR="00F549E1" w:rsidRPr="00904190" w:rsidRDefault="00F549E1" w:rsidP="00FB6552">
      <w:pPr>
        <w:rPr>
          <w:rFonts w:ascii="Times New Roman" w:hAnsi="Times New Roman" w:cs="Times New Roman"/>
          <w:sz w:val="28"/>
          <w:szCs w:val="28"/>
        </w:rPr>
      </w:pPr>
    </w:p>
    <w:p w:rsidR="00F549E1" w:rsidRPr="00904190" w:rsidRDefault="00F549E1" w:rsidP="00FB6552">
      <w:pPr>
        <w:rPr>
          <w:rFonts w:ascii="Times New Roman" w:hAnsi="Times New Roman" w:cs="Times New Roman"/>
          <w:sz w:val="28"/>
          <w:szCs w:val="28"/>
        </w:rPr>
      </w:pPr>
    </w:p>
    <w:p w:rsidR="00F549E1" w:rsidRPr="00904190" w:rsidRDefault="00F549E1" w:rsidP="00FB6552">
      <w:pPr>
        <w:rPr>
          <w:rFonts w:ascii="Times New Roman" w:hAnsi="Times New Roman" w:cs="Times New Roman"/>
          <w:sz w:val="28"/>
          <w:szCs w:val="28"/>
        </w:rPr>
      </w:pPr>
    </w:p>
    <w:p w:rsidR="00F549E1" w:rsidRPr="00904190" w:rsidRDefault="00F549E1" w:rsidP="00FB6552">
      <w:pPr>
        <w:rPr>
          <w:rFonts w:ascii="Times New Roman" w:hAnsi="Times New Roman" w:cs="Times New Roman"/>
          <w:sz w:val="28"/>
          <w:szCs w:val="28"/>
        </w:rPr>
      </w:pPr>
      <w:r>
        <w:rPr>
          <w:noProof/>
          <w:lang w:eastAsia="ru-RU"/>
        </w:rPr>
        <w:pict>
          <v:shape id="_x0000_s1028" type="#_x0000_t75" style="position:absolute;margin-left:104.4pt;margin-top:19.05pt;width:172.8pt;height:151.2pt;z-index:251660288" o:allowincell="f">
            <v:imagedata r:id="rId9" o:title=""/>
            <w10:wrap type="topAndBottom"/>
          </v:shape>
          <o:OLEObject Type="Embed" ProgID="Unknown" ShapeID="_x0000_s1028" DrawAspect="Content" ObjectID="_1494249801" r:id="rId10"/>
        </w:pict>
      </w:r>
    </w:p>
    <w:p w:rsidR="00F549E1" w:rsidRPr="00904190" w:rsidRDefault="00F549E1" w:rsidP="00FB6552">
      <w:pPr>
        <w:rPr>
          <w:rFonts w:ascii="Times New Roman" w:hAnsi="Times New Roman" w:cs="Times New Roman"/>
          <w:sz w:val="28"/>
          <w:szCs w:val="28"/>
        </w:rPr>
      </w:pP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b/>
          <w:bCs/>
          <w:sz w:val="28"/>
          <w:szCs w:val="28"/>
        </w:rPr>
        <w:t>Урок №4. Тема: « Как следует питаться».</w:t>
      </w:r>
    </w:p>
    <w:p w:rsidR="00F549E1" w:rsidRPr="00904190" w:rsidRDefault="00F549E1" w:rsidP="00FB6552">
      <w:pPr>
        <w:ind w:left="-284"/>
        <w:rPr>
          <w:rFonts w:ascii="Times New Roman" w:hAnsi="Times New Roman" w:cs="Times New Roman"/>
          <w:sz w:val="28"/>
          <w:szCs w:val="28"/>
        </w:rPr>
      </w:pP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                                                          Ход урока,</w:t>
      </w:r>
    </w:p>
    <w:p w:rsidR="00F549E1" w:rsidRPr="00904190" w:rsidRDefault="00F549E1" w:rsidP="00FB6552">
      <w:pPr>
        <w:numPr>
          <w:ilvl w:val="0"/>
          <w:numId w:val="9"/>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Повторение правил здоровья.</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      К нам в гости пришел Заболейкин, он хочет научить вас:</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как  заболеть и не ходить в школу;</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говорить плохие слова;</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мало двигаться и целый день смотреть телевизор;</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не мыть руки перед едой;</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каждый день ходит к врачам и придумывать себе болезни.</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      Как вы думаете попадет Заболейкин в страну Здоровичков? Почему? О каких докторах – помощниках он забыл?</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       А мы с вами продолжим путешествие в страну Здоровичков и сегодня познакомимся еще с одним доктором – доктором Здоровая  Пища.</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       Давайте вспомним наш девиз:</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Я здоровье сберегу,</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Сам себе я помогу!</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2. </w:t>
      </w:r>
      <w:r w:rsidRPr="00904190">
        <w:rPr>
          <w:rFonts w:ascii="Times New Roman" w:hAnsi="Times New Roman" w:cs="Times New Roman"/>
          <w:b/>
          <w:bCs/>
          <w:sz w:val="28"/>
          <w:szCs w:val="28"/>
        </w:rPr>
        <w:t>Беседа по теме:</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Как вы думаете, зачем человек  употребляет пищу? Чем питается человек? Какие органы помогают  человеку питаться? Эти органы называются органами пищеварения. Пища попадает в рот, во рту смачивается слюной,  пережевывается зубами. Дальше по пищеводу попадает в желудок. Здесь начинается ее переработка. Из желудка пища попадает в тонкий желудок, там окончательно переваривается с помощью желчи и пищеварительных соков. Переваренная пища  через стенки кишечника попадает в кровь и поступает ко всем органам.</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Не все продукты, которыми питается человек, полезны для здоровья. Правильное питание – условие здоровья, неправильное приводит к болезням.</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Какие, по вашему мнению, продукты полезны, а какие вредны? Почему?</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Послушайте и продолжите сказку.</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Жил – был один сказочный король. У него была дочь. Она любила только сладкое И вот случилась с нею беда …»</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Какая беда могла случиться с принцессой? Как можно вылечить  принцессу? Какой доктор придет нам на помощь? (Доктор – Здоровая Пища)</w:t>
      </w:r>
    </w:p>
    <w:p w:rsidR="00F549E1" w:rsidRPr="00904190" w:rsidRDefault="00F549E1" w:rsidP="00FB6552">
      <w:pPr>
        <w:ind w:left="76"/>
        <w:rPr>
          <w:rFonts w:ascii="Times New Roman" w:hAnsi="Times New Roman" w:cs="Times New Roman"/>
          <w:sz w:val="28"/>
          <w:szCs w:val="28"/>
        </w:rPr>
      </w:pPr>
      <w:r w:rsidRPr="00904190">
        <w:rPr>
          <w:rFonts w:ascii="Times New Roman" w:hAnsi="Times New Roman" w:cs="Times New Roman"/>
          <w:sz w:val="28"/>
          <w:szCs w:val="28"/>
        </w:rPr>
        <w:t>Доктор – Здоровая Пища советует: чтобы правильно питаться, нужно выполнять  два условия: умеренность и разнообразие. Как вы понимаете умеренность?</w:t>
      </w:r>
    </w:p>
    <w:p w:rsidR="00F549E1" w:rsidRPr="00904190" w:rsidRDefault="00F549E1" w:rsidP="00FB6552">
      <w:pPr>
        <w:ind w:left="76"/>
        <w:rPr>
          <w:rFonts w:ascii="Times New Roman" w:hAnsi="Times New Roman" w:cs="Times New Roman"/>
          <w:sz w:val="28"/>
          <w:szCs w:val="28"/>
        </w:rPr>
      </w:pPr>
      <w:r w:rsidRPr="00904190">
        <w:rPr>
          <w:rFonts w:ascii="Times New Roman" w:hAnsi="Times New Roman" w:cs="Times New Roman"/>
          <w:sz w:val="28"/>
          <w:szCs w:val="28"/>
        </w:rPr>
        <w:t xml:space="preserve">    Древним людям принадлежат мудрые слова: «Мы едим для того, чтобы жить, а не живем для того, чтобы есть» Переедать очень вредно, желудок и кишечник  не успевают все переварить.</w:t>
      </w:r>
    </w:p>
    <w:p w:rsidR="00F549E1" w:rsidRPr="00904190" w:rsidRDefault="00F549E1" w:rsidP="00FB6552">
      <w:pPr>
        <w:ind w:left="76"/>
        <w:rPr>
          <w:rFonts w:ascii="Times New Roman" w:hAnsi="Times New Roman" w:cs="Times New Roman"/>
          <w:sz w:val="28"/>
          <w:szCs w:val="28"/>
        </w:rPr>
      </w:pPr>
      <w:r w:rsidRPr="00904190">
        <w:rPr>
          <w:rFonts w:ascii="Times New Roman" w:hAnsi="Times New Roman" w:cs="Times New Roman"/>
          <w:sz w:val="28"/>
          <w:szCs w:val="28"/>
        </w:rPr>
        <w:t xml:space="preserve">     Как вы понимаете «разнообразная» пища? Ни один продукт не дает всех питательных веществ, которые  необходимы для поддержания хорошего здоровья. Одни продукты дают организму  энергию, чтобы двигаться, хорошо думать, не уставать (мед, гречка, геркулес,  изюм, масло). Другие помогают строить организм и делают его более сильным и крепким </w:t>
      </w:r>
    </w:p>
    <w:p w:rsidR="00F549E1" w:rsidRPr="00904190" w:rsidRDefault="00F549E1" w:rsidP="00FB6552">
      <w:pPr>
        <w:ind w:left="76"/>
        <w:rPr>
          <w:rFonts w:ascii="Times New Roman" w:hAnsi="Times New Roman" w:cs="Times New Roman"/>
          <w:sz w:val="28"/>
          <w:szCs w:val="28"/>
        </w:rPr>
      </w:pPr>
      <w:r w:rsidRPr="00904190">
        <w:rPr>
          <w:rFonts w:ascii="Times New Roman" w:hAnsi="Times New Roman" w:cs="Times New Roman"/>
          <w:sz w:val="28"/>
          <w:szCs w:val="28"/>
        </w:rPr>
        <w:t>( творог, рыба, мясо, яйца, орехи) А третьи – овощи и фрукты – содержат много витаминов и минеральных  веществ, которые помогают организму расти и развиваться.</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3.</w:t>
      </w:r>
      <w:r w:rsidRPr="00904190">
        <w:rPr>
          <w:rFonts w:ascii="Times New Roman" w:hAnsi="Times New Roman" w:cs="Times New Roman"/>
          <w:b/>
          <w:bCs/>
          <w:sz w:val="28"/>
          <w:szCs w:val="28"/>
        </w:rPr>
        <w:t>Оздоровительная минутка.</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4. </w:t>
      </w:r>
      <w:r w:rsidRPr="00904190">
        <w:rPr>
          <w:rFonts w:ascii="Times New Roman" w:hAnsi="Times New Roman" w:cs="Times New Roman"/>
          <w:b/>
          <w:bCs/>
          <w:sz w:val="28"/>
          <w:szCs w:val="28"/>
        </w:rPr>
        <w:t>Анализ ситуации:</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Послушайте стихотворение С.Михалкова «Про девочку, которая плохо кушала»</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Раз бабулю Люсю посетила внучка,</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Крохотная девочка, милая Варюшка.</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Бабушка от радости накупила сладостей,</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Вкусный суп сварила, свежий сок открыла.</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Кушай, Варечка, скорей – будешь крепче, здоровей,</w:t>
      </w:r>
    </w:p>
    <w:p w:rsidR="00F549E1" w:rsidRPr="00904190" w:rsidRDefault="00F549E1" w:rsidP="00FB6552">
      <w:pPr>
        <w:ind w:left="-284"/>
        <w:rPr>
          <w:rFonts w:ascii="Times New Roman" w:hAnsi="Times New Roman" w:cs="Times New Roman"/>
          <w:sz w:val="28"/>
          <w:szCs w:val="28"/>
        </w:rPr>
      </w:pPr>
    </w:p>
    <w:p w:rsidR="00F549E1" w:rsidRPr="00904190" w:rsidRDefault="00F549E1" w:rsidP="00FB6552">
      <w:pPr>
        <w:ind w:left="-284"/>
        <w:jc w:val="center"/>
        <w:rPr>
          <w:rFonts w:ascii="Times New Roman" w:hAnsi="Times New Roman" w:cs="Times New Roman"/>
          <w:sz w:val="28"/>
          <w:szCs w:val="28"/>
        </w:rPr>
      </w:pPr>
      <w:r w:rsidRPr="00904190">
        <w:rPr>
          <w:rFonts w:ascii="Times New Roman" w:hAnsi="Times New Roman" w:cs="Times New Roman"/>
          <w:sz w:val="28"/>
          <w:szCs w:val="28"/>
        </w:rPr>
        <w:t>- 11-</w:t>
      </w:r>
    </w:p>
    <w:p w:rsidR="00F549E1" w:rsidRPr="00904190" w:rsidRDefault="00F549E1" w:rsidP="00FB6552">
      <w:pPr>
        <w:rPr>
          <w:rFonts w:ascii="Times New Roman" w:hAnsi="Times New Roman" w:cs="Times New Roman"/>
          <w:sz w:val="28"/>
          <w:szCs w:val="28"/>
        </w:rPr>
      </w:pPr>
    </w:p>
    <w:p w:rsidR="00F549E1" w:rsidRPr="00904190" w:rsidRDefault="00F549E1" w:rsidP="00FB6552">
      <w:pPr>
        <w:ind w:left="-284"/>
        <w:rPr>
          <w:rFonts w:ascii="Times New Roman" w:hAnsi="Times New Roman" w:cs="Times New Roman"/>
          <w:i/>
          <w:iCs/>
          <w:sz w:val="28"/>
          <w:szCs w:val="28"/>
        </w:rPr>
      </w:pPr>
    </w:p>
    <w:p w:rsidR="00F549E1" w:rsidRPr="00904190" w:rsidRDefault="00F549E1" w:rsidP="00FB6552">
      <w:pPr>
        <w:ind w:left="-284"/>
        <w:rPr>
          <w:rFonts w:ascii="Times New Roman" w:hAnsi="Times New Roman" w:cs="Times New Roman"/>
          <w:i/>
          <w:iCs/>
          <w:sz w:val="28"/>
          <w:szCs w:val="28"/>
        </w:rPr>
      </w:pPr>
      <w:r w:rsidRPr="00904190">
        <w:rPr>
          <w:rFonts w:ascii="Times New Roman" w:hAnsi="Times New Roman" w:cs="Times New Roman"/>
          <w:i/>
          <w:iCs/>
          <w:sz w:val="28"/>
          <w:szCs w:val="28"/>
        </w:rPr>
        <w:t>__________________________________________________________________________________________Основы здоровья</w:t>
      </w:r>
    </w:p>
    <w:p w:rsidR="00F549E1" w:rsidRPr="00904190" w:rsidRDefault="00F549E1" w:rsidP="00FB6552">
      <w:pPr>
        <w:rPr>
          <w:rFonts w:ascii="Times New Roman" w:hAnsi="Times New Roman" w:cs="Times New Roman"/>
          <w:sz w:val="28"/>
          <w:szCs w:val="28"/>
        </w:rPr>
      </w:pPr>
    </w:p>
    <w:p w:rsidR="00F549E1" w:rsidRPr="00904190" w:rsidRDefault="00F549E1" w:rsidP="00FB6552">
      <w:pPr>
        <w:rPr>
          <w:rFonts w:ascii="Times New Roman" w:hAnsi="Times New Roman" w:cs="Times New Roman"/>
          <w:sz w:val="28"/>
          <w:szCs w:val="28"/>
        </w:rPr>
      </w:pPr>
    </w:p>
    <w:p w:rsidR="00F549E1" w:rsidRPr="00904190" w:rsidRDefault="00F549E1" w:rsidP="00FB6552">
      <w:pPr>
        <w:ind w:left="-142"/>
        <w:rPr>
          <w:rFonts w:ascii="Times New Roman" w:hAnsi="Times New Roman" w:cs="Times New Roman"/>
          <w:sz w:val="28"/>
          <w:szCs w:val="28"/>
        </w:rPr>
      </w:pPr>
      <w:r w:rsidRPr="00904190">
        <w:rPr>
          <w:rFonts w:ascii="Times New Roman" w:hAnsi="Times New Roman" w:cs="Times New Roman"/>
          <w:sz w:val="28"/>
          <w:szCs w:val="28"/>
        </w:rPr>
        <w:t>Вырастишь такая – умная, большая,</w:t>
      </w:r>
    </w:p>
    <w:p w:rsidR="00F549E1" w:rsidRPr="00904190" w:rsidRDefault="00F549E1" w:rsidP="00FB6552">
      <w:pPr>
        <w:ind w:left="-142"/>
        <w:rPr>
          <w:rFonts w:ascii="Times New Roman" w:hAnsi="Times New Roman" w:cs="Times New Roman"/>
          <w:sz w:val="28"/>
          <w:szCs w:val="28"/>
        </w:rPr>
      </w:pPr>
      <w:r w:rsidRPr="00904190">
        <w:rPr>
          <w:rFonts w:ascii="Times New Roman" w:hAnsi="Times New Roman" w:cs="Times New Roman"/>
          <w:sz w:val="28"/>
          <w:szCs w:val="28"/>
        </w:rPr>
        <w:t>Глазки будут меткими, зубки будут крепкими.</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Скушай суп, котлетки, йогурт и еще сырок.</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Не хочу, бабулечка, выпью только сок.</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Снова бабушка хлопочет, угодить малышке хочет:</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-Сырнички, тефтели, блинчики, пельмени.</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Морщит Варя носик – есть она не хочет.</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Не сердись, бабуля, ты готовишь очень вкусно,</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Но компот, конфеты, мороженое – это главная еда,</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Остальные все продукты – ерунда!</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Расскажите, дети, Варе, что же с ней произойдет,</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Если будет кушать Варя лишь конфеты и компот?</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5. </w:t>
      </w:r>
      <w:r w:rsidRPr="00904190">
        <w:rPr>
          <w:rFonts w:ascii="Times New Roman" w:hAnsi="Times New Roman" w:cs="Times New Roman"/>
          <w:b/>
          <w:bCs/>
          <w:sz w:val="28"/>
          <w:szCs w:val="28"/>
        </w:rPr>
        <w:t>Игра «Что укрепляет здоровье, а что разрушает»</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Выберите те продукты, которые едят в стране Здоровичков.</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Рыба, чипсы, «Пепси», кефир, творог, «Фанта», геркулес, масло, сало, морковь, лук, капуста, торт, шоколад, яблоки, груши, копченая колбаса.</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6. </w:t>
      </w:r>
      <w:r w:rsidRPr="00904190">
        <w:rPr>
          <w:rFonts w:ascii="Times New Roman" w:hAnsi="Times New Roman" w:cs="Times New Roman"/>
          <w:b/>
          <w:bCs/>
          <w:sz w:val="28"/>
          <w:szCs w:val="28"/>
        </w:rPr>
        <w:t>Правила питания:</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главное – не переедайте;</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ешьте в одно и тоже время свежеприготовленную пищу;</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тщательно пережевывайте пищу, не спешите глотать;</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не разговаривайте во время еды;</w:t>
      </w:r>
    </w:p>
    <w:p w:rsidR="00F549E1" w:rsidRPr="00904190" w:rsidRDefault="00F549E1" w:rsidP="00FB6552">
      <w:pPr>
        <w:numPr>
          <w:ilvl w:val="0"/>
          <w:numId w:val="1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употребляйте в пищу полезные для здоровья продукты.</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Итог урока: Какую пищу любят есть в стране Здоровичков?</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Домашнее задание: нарисуйте продукты, полезные для здоровья.</w:t>
      </w:r>
    </w:p>
    <w:p w:rsidR="00F549E1" w:rsidRPr="00904190" w:rsidRDefault="00F549E1" w:rsidP="00FB6552">
      <w:pPr>
        <w:ind w:left="-284"/>
        <w:rPr>
          <w:rFonts w:ascii="Times New Roman" w:hAnsi="Times New Roman" w:cs="Times New Roman"/>
          <w:sz w:val="28"/>
          <w:szCs w:val="28"/>
        </w:rPr>
      </w:pPr>
    </w:p>
    <w:p w:rsidR="00F549E1" w:rsidRPr="00904190" w:rsidRDefault="00F549E1" w:rsidP="00FB6552">
      <w:pPr>
        <w:ind w:left="-284"/>
        <w:rPr>
          <w:rFonts w:ascii="Times New Roman" w:hAnsi="Times New Roman" w:cs="Times New Roman"/>
          <w:sz w:val="28"/>
          <w:szCs w:val="28"/>
        </w:rPr>
      </w:pPr>
    </w:p>
    <w:p w:rsidR="00F549E1" w:rsidRPr="00904190" w:rsidRDefault="00F549E1" w:rsidP="00FB6552">
      <w:pPr>
        <w:ind w:left="-284"/>
        <w:rPr>
          <w:rFonts w:ascii="Times New Roman" w:hAnsi="Times New Roman" w:cs="Times New Roman"/>
          <w:sz w:val="28"/>
          <w:szCs w:val="28"/>
        </w:rPr>
      </w:pPr>
    </w:p>
    <w:p w:rsidR="00F549E1" w:rsidRPr="00904190" w:rsidRDefault="00F549E1" w:rsidP="00FB6552">
      <w:pPr>
        <w:rPr>
          <w:rFonts w:ascii="Times New Roman" w:hAnsi="Times New Roman" w:cs="Times New Roman"/>
          <w:b/>
          <w:bCs/>
          <w:sz w:val="28"/>
          <w:szCs w:val="28"/>
        </w:rPr>
      </w:pPr>
      <w:r w:rsidRPr="00904190">
        <w:rPr>
          <w:rFonts w:ascii="Times New Roman" w:hAnsi="Times New Roman" w:cs="Times New Roman"/>
          <w:b/>
          <w:bCs/>
          <w:sz w:val="28"/>
          <w:szCs w:val="28"/>
        </w:rPr>
        <w:t>Урок №5 . Тема: « Сон – лучшее лекарство».</w:t>
      </w:r>
    </w:p>
    <w:p w:rsidR="00F549E1" w:rsidRPr="00904190" w:rsidRDefault="00F549E1" w:rsidP="00FB6552">
      <w:pPr>
        <w:ind w:left="-284"/>
        <w:rPr>
          <w:rFonts w:ascii="Times New Roman" w:hAnsi="Times New Roman" w:cs="Times New Roman"/>
          <w:sz w:val="28"/>
          <w:szCs w:val="28"/>
        </w:rPr>
      </w:pP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                                                              </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                                                          Ход урока:</w:t>
      </w:r>
    </w:p>
    <w:p w:rsidR="00F549E1" w:rsidRPr="00904190" w:rsidRDefault="00F549E1" w:rsidP="00FB6552">
      <w:pPr>
        <w:ind w:left="-284"/>
        <w:rPr>
          <w:rFonts w:ascii="Times New Roman" w:hAnsi="Times New Roman" w:cs="Times New Roman"/>
          <w:sz w:val="28"/>
          <w:szCs w:val="28"/>
        </w:rPr>
      </w:pPr>
    </w:p>
    <w:p w:rsidR="00F549E1" w:rsidRPr="00904190" w:rsidRDefault="00F549E1" w:rsidP="00FB6552">
      <w:pPr>
        <w:numPr>
          <w:ilvl w:val="0"/>
          <w:numId w:val="11"/>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Повторение правил здоровья.</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Вспомним советы доктора Здоровая Пища. Какие продукты он рекомендует есть.</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 Игра «Юный кулинар». Приготовить карточки  с различными продуктами. Дети должны «приготовить кашу» или « сварить борщ».  Составить меню на день.</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Советы каких докторов, помогающих попасть в страну Здоровичков, мы уже знаем?</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Без чего не может жить человек? ( Без воды, пищи и сна)</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Сон  необходим человеку. Во сне отдыхает мозг, а мозг для человека – самое главное. Он управляет всем организмом.</w:t>
      </w:r>
    </w:p>
    <w:p w:rsidR="00F549E1" w:rsidRPr="00904190" w:rsidRDefault="00F549E1" w:rsidP="00FB6552">
      <w:pPr>
        <w:numPr>
          <w:ilvl w:val="0"/>
          <w:numId w:val="11"/>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Анализ ситуации.</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Чтение и обсуждение стихотворения С.Михалкова « Не спать»</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Говорит под вечер мама:</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-Тише , дети, я устала, </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Завершается игра, детям спать уже пора.</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Книжки устали, устали тетрадки</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Дети ложатся в родные кроватки</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Только Петя почему – то вспоминает в те минуты</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Очень много разных дел, сделать их он не успел.</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Хочет ужин повторить – просит он кефир налить, </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Ест всего пол-ложки – остальное кошке.</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Чистит щеткой брюки, долго моет руки.</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Ранец школьный свой раскрыл – вдруг, да что- нибудь забыл.</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Мама говорит не смело: «Будет день и будет дело.</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Ночь дается, чтобы спать, организму отдыхать».</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Петя, сидя засыпает, маме тихо отвечает:</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Это вредно ночью спать – лучше книжку почитать</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Почему я должен как все поступать?</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Когда спать ложится, я сам могу решать.</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Каждый вечер перед сном повторяет это он.</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Хоть глаза  смыкаются – он так самоутверждается!</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-Кто из вас ложится спать, как герой этого стихотворения? Почему Петя заснул сидя? </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А как вы думаете, может действительно можно не спать и это не повредит здоровью?</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Что чувствует человек, когда плохо спит? (Он вялый, рассеянный, раздражительный) Потребность во сне у людей различная в разном возрасте. Детям 6-8 лет рекомендуется спать </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11 –11,5 часов, ложиться спать в 20 –21 час. Но главное – самочувствие: если человек встает утром бодрый, не испытывает сонливости, значит, продолжительность сна достаточная. Ученые подсчитали, что человек спит третью часть своей жизни.</w:t>
      </w:r>
    </w:p>
    <w:p w:rsidR="00F549E1" w:rsidRPr="00904190" w:rsidRDefault="00F549E1" w:rsidP="00FB6552">
      <w:pPr>
        <w:numPr>
          <w:ilvl w:val="0"/>
          <w:numId w:val="11"/>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Оздоровительная минутка.</w:t>
      </w:r>
    </w:p>
    <w:p w:rsidR="00F549E1" w:rsidRPr="00904190" w:rsidRDefault="00F549E1" w:rsidP="00FB6552">
      <w:pPr>
        <w:numPr>
          <w:ilvl w:val="0"/>
          <w:numId w:val="11"/>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Игра «Плохо – хорошо»</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b/>
          <w:bCs/>
          <w:sz w:val="28"/>
          <w:szCs w:val="28"/>
        </w:rPr>
        <w:t>Хорошо</w:t>
      </w:r>
      <w:r w:rsidRPr="00904190">
        <w:rPr>
          <w:rFonts w:ascii="Times New Roman" w:hAnsi="Times New Roman" w:cs="Times New Roman"/>
          <w:sz w:val="28"/>
          <w:szCs w:val="28"/>
        </w:rPr>
        <w:t>:</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гулять перед сном;</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мыть ноги, руки, принимать теплый душ;</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чистить зубы перед сном;</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проветривать комнату;</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спать на жестком  постели.</w:t>
      </w:r>
    </w:p>
    <w:p w:rsidR="00F549E1" w:rsidRPr="00904190" w:rsidRDefault="00F549E1" w:rsidP="00FB6552">
      <w:pPr>
        <w:ind w:left="-284"/>
        <w:rPr>
          <w:rFonts w:ascii="Times New Roman" w:hAnsi="Times New Roman" w:cs="Times New Roman"/>
          <w:b/>
          <w:bCs/>
          <w:sz w:val="28"/>
          <w:szCs w:val="28"/>
        </w:rPr>
      </w:pPr>
    </w:p>
    <w:p w:rsidR="00F549E1" w:rsidRPr="00904190" w:rsidRDefault="00F549E1" w:rsidP="00FB6552">
      <w:pPr>
        <w:ind w:left="-284"/>
        <w:rPr>
          <w:rFonts w:ascii="Times New Roman" w:hAnsi="Times New Roman" w:cs="Times New Roman"/>
          <w:b/>
          <w:bCs/>
          <w:sz w:val="28"/>
          <w:szCs w:val="28"/>
        </w:rPr>
      </w:pPr>
    </w:p>
    <w:p w:rsidR="00F549E1" w:rsidRPr="00904190" w:rsidRDefault="00F549E1" w:rsidP="00FB6552">
      <w:pPr>
        <w:ind w:left="-284"/>
        <w:rPr>
          <w:rFonts w:ascii="Times New Roman" w:hAnsi="Times New Roman" w:cs="Times New Roman"/>
          <w:b/>
          <w:bCs/>
          <w:sz w:val="28"/>
          <w:szCs w:val="28"/>
        </w:rPr>
      </w:pPr>
    </w:p>
    <w:p w:rsidR="00F549E1" w:rsidRPr="00904190" w:rsidRDefault="00F549E1" w:rsidP="00FB6552">
      <w:pPr>
        <w:ind w:left="-284"/>
        <w:rPr>
          <w:rFonts w:ascii="Times New Roman" w:hAnsi="Times New Roman" w:cs="Times New Roman"/>
          <w:b/>
          <w:bCs/>
          <w:sz w:val="28"/>
          <w:szCs w:val="28"/>
        </w:rPr>
      </w:pPr>
    </w:p>
    <w:p w:rsidR="00F549E1" w:rsidRPr="00904190" w:rsidRDefault="00F549E1" w:rsidP="00FB6552">
      <w:pPr>
        <w:ind w:left="-284"/>
        <w:jc w:val="center"/>
        <w:rPr>
          <w:rFonts w:ascii="Times New Roman" w:hAnsi="Times New Roman" w:cs="Times New Roman"/>
          <w:sz w:val="28"/>
          <w:szCs w:val="28"/>
        </w:rPr>
      </w:pPr>
      <w:r w:rsidRPr="00904190">
        <w:rPr>
          <w:rFonts w:ascii="Times New Roman" w:hAnsi="Times New Roman" w:cs="Times New Roman"/>
          <w:sz w:val="28"/>
          <w:szCs w:val="28"/>
        </w:rPr>
        <w:t>- 13 -</w:t>
      </w:r>
    </w:p>
    <w:p w:rsidR="00F549E1" w:rsidRPr="00904190" w:rsidRDefault="00F549E1" w:rsidP="00FB6552">
      <w:pPr>
        <w:ind w:left="-284"/>
        <w:rPr>
          <w:rFonts w:ascii="Times New Roman" w:hAnsi="Times New Roman" w:cs="Times New Roman"/>
          <w:b/>
          <w:bCs/>
          <w:sz w:val="28"/>
          <w:szCs w:val="28"/>
        </w:rPr>
      </w:pPr>
      <w:r w:rsidRPr="00904190">
        <w:rPr>
          <w:rFonts w:ascii="Times New Roman" w:hAnsi="Times New Roman" w:cs="Times New Roman"/>
          <w:b/>
          <w:bCs/>
          <w:sz w:val="28"/>
          <w:szCs w:val="28"/>
        </w:rPr>
        <w:t>___________________________________________________________________</w:t>
      </w:r>
      <w:r w:rsidRPr="00904190">
        <w:rPr>
          <w:rFonts w:ascii="Times New Roman" w:hAnsi="Times New Roman" w:cs="Times New Roman"/>
          <w:i/>
          <w:iCs/>
          <w:sz w:val="28"/>
          <w:szCs w:val="28"/>
        </w:rPr>
        <w:t>Основы здоровья</w:t>
      </w:r>
    </w:p>
    <w:p w:rsidR="00F549E1" w:rsidRPr="00904190" w:rsidRDefault="00F549E1" w:rsidP="00FB6552">
      <w:pPr>
        <w:ind w:left="-284"/>
        <w:rPr>
          <w:rFonts w:ascii="Times New Roman" w:hAnsi="Times New Roman" w:cs="Times New Roman"/>
          <w:b/>
          <w:bCs/>
          <w:sz w:val="28"/>
          <w:szCs w:val="28"/>
        </w:rPr>
      </w:pPr>
    </w:p>
    <w:p w:rsidR="00F549E1" w:rsidRPr="00904190" w:rsidRDefault="00F549E1" w:rsidP="00FB6552">
      <w:pPr>
        <w:ind w:left="-284"/>
        <w:rPr>
          <w:rFonts w:ascii="Times New Roman" w:hAnsi="Times New Roman" w:cs="Times New Roman"/>
          <w:b/>
          <w:bCs/>
          <w:sz w:val="28"/>
          <w:szCs w:val="28"/>
        </w:rPr>
      </w:pPr>
    </w:p>
    <w:p w:rsidR="00F549E1" w:rsidRPr="00904190" w:rsidRDefault="00F549E1" w:rsidP="00FB6552">
      <w:pPr>
        <w:ind w:left="-284"/>
        <w:rPr>
          <w:rFonts w:ascii="Times New Roman" w:hAnsi="Times New Roman" w:cs="Times New Roman"/>
          <w:b/>
          <w:bCs/>
          <w:sz w:val="28"/>
          <w:szCs w:val="28"/>
        </w:rPr>
      </w:pP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b/>
          <w:bCs/>
          <w:sz w:val="28"/>
          <w:szCs w:val="28"/>
        </w:rPr>
        <w:t>Плохо:</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перед сном много пить и есть;</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смотреть страшные фильмы;</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слушать громкую музыку;</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физически напрягаться;</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играть в шумные игры.</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Скажите, а можем мы составить правила здорового сна?</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Совместно с детьми выводим правила здорового сна:</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спать ложись всегда в одно и тоже время;</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перед сном полезно спокойно погулять на свежем воздухе;</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перед сном необходимо проветрить комнату;</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ужинать за 1,5 – 2 часа до сна;</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перед сном не играй в шумные игры , не смотри страшные фильмы;</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перед сном нужно принять теплый душ, почистить зубы;</w:t>
      </w:r>
    </w:p>
    <w:p w:rsidR="00F549E1" w:rsidRPr="00904190" w:rsidRDefault="00F549E1" w:rsidP="00FB6552">
      <w:pPr>
        <w:numPr>
          <w:ilvl w:val="0"/>
          <w:numId w:val="1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не забыть пожелать родным «Спокойной ночи!».</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Итог урока: Почему сон – лучшее лекарство для человека?</w:t>
      </w:r>
    </w:p>
    <w:p w:rsidR="00F549E1" w:rsidRPr="00904190" w:rsidRDefault="00F549E1" w:rsidP="00FB6552">
      <w:pPr>
        <w:ind w:left="-284"/>
        <w:rPr>
          <w:rFonts w:ascii="Times New Roman" w:hAnsi="Times New Roman" w:cs="Times New Roman"/>
          <w:sz w:val="28"/>
          <w:szCs w:val="28"/>
        </w:rPr>
      </w:pPr>
    </w:p>
    <w:p w:rsidR="00F549E1" w:rsidRPr="00904190" w:rsidRDefault="00F549E1" w:rsidP="00FB6552">
      <w:pPr>
        <w:ind w:left="-284"/>
        <w:rPr>
          <w:rFonts w:ascii="Times New Roman" w:hAnsi="Times New Roman" w:cs="Times New Roman"/>
          <w:sz w:val="28"/>
          <w:szCs w:val="28"/>
        </w:rPr>
      </w:pPr>
    </w:p>
    <w:p w:rsidR="00F549E1" w:rsidRPr="00904190" w:rsidRDefault="00F549E1" w:rsidP="00FB6552">
      <w:pPr>
        <w:ind w:left="-284"/>
        <w:rPr>
          <w:rFonts w:ascii="Times New Roman" w:hAnsi="Times New Roman" w:cs="Times New Roman"/>
          <w:sz w:val="28"/>
          <w:szCs w:val="28"/>
        </w:rPr>
      </w:pPr>
    </w:p>
    <w:p w:rsidR="00F549E1" w:rsidRPr="00904190" w:rsidRDefault="00F549E1" w:rsidP="00FB6552">
      <w:pPr>
        <w:ind w:left="-284"/>
        <w:rPr>
          <w:rFonts w:ascii="Times New Roman" w:hAnsi="Times New Roman" w:cs="Times New Roman"/>
          <w:sz w:val="28"/>
          <w:szCs w:val="28"/>
        </w:rPr>
      </w:pPr>
    </w:p>
    <w:p w:rsidR="00F549E1" w:rsidRPr="00904190" w:rsidRDefault="00F549E1" w:rsidP="00FB6552">
      <w:pPr>
        <w:ind w:left="-284"/>
        <w:rPr>
          <w:rFonts w:ascii="Times New Roman" w:hAnsi="Times New Roman" w:cs="Times New Roman"/>
          <w:sz w:val="28"/>
          <w:szCs w:val="28"/>
        </w:rPr>
      </w:pPr>
    </w:p>
    <w:p w:rsidR="00F549E1" w:rsidRPr="00904190" w:rsidRDefault="00F549E1" w:rsidP="00FB6552">
      <w:pPr>
        <w:ind w:left="-284"/>
        <w:rPr>
          <w:rFonts w:ascii="Times New Roman" w:hAnsi="Times New Roman" w:cs="Times New Roman"/>
          <w:sz w:val="28"/>
          <w:szCs w:val="28"/>
        </w:rPr>
      </w:pPr>
    </w:p>
    <w:p w:rsidR="00F549E1" w:rsidRPr="00904190" w:rsidRDefault="00F549E1" w:rsidP="00FB6552">
      <w:pPr>
        <w:ind w:left="-284"/>
        <w:rPr>
          <w:rFonts w:ascii="Times New Roman" w:hAnsi="Times New Roman" w:cs="Times New Roman"/>
          <w:sz w:val="28"/>
          <w:szCs w:val="28"/>
        </w:rPr>
      </w:pPr>
    </w:p>
    <w:p w:rsidR="00F549E1" w:rsidRPr="00904190" w:rsidRDefault="00F549E1" w:rsidP="00FB6552">
      <w:pPr>
        <w:ind w:left="-284"/>
        <w:rPr>
          <w:rFonts w:ascii="Times New Roman" w:hAnsi="Times New Roman" w:cs="Times New Roman"/>
          <w:sz w:val="28"/>
          <w:szCs w:val="28"/>
        </w:rPr>
      </w:pPr>
      <w:r>
        <w:rPr>
          <w:noProof/>
          <w:lang w:eastAsia="ru-RU"/>
        </w:rPr>
        <w:pict>
          <v:shape id="_x0000_s1029" type="#_x0000_t75" style="position:absolute;left:0;text-align:left;margin-left:183.6pt;margin-top:2.15pt;width:103.55pt;height:97.5pt;z-index:251661312" o:allowincell="f">
            <v:imagedata r:id="rId11" o:title=""/>
            <w10:wrap type="topAndBottom"/>
          </v:shape>
          <o:OLEObject Type="Embed" ProgID="Unknown" ShapeID="_x0000_s1029" DrawAspect="Content" ObjectID="_1494249802" r:id="rId12"/>
        </w:pict>
      </w:r>
    </w:p>
    <w:p w:rsidR="00F549E1" w:rsidRPr="00904190" w:rsidRDefault="00F549E1" w:rsidP="00FB6552">
      <w:pPr>
        <w:ind w:left="-284"/>
        <w:rPr>
          <w:rFonts w:ascii="Times New Roman" w:hAnsi="Times New Roman" w:cs="Times New Roman"/>
          <w:b/>
          <w:bCs/>
          <w:sz w:val="28"/>
          <w:szCs w:val="28"/>
        </w:rPr>
      </w:pPr>
      <w:r w:rsidRPr="00904190">
        <w:rPr>
          <w:rFonts w:ascii="Times New Roman" w:hAnsi="Times New Roman" w:cs="Times New Roman"/>
          <w:b/>
          <w:bCs/>
          <w:sz w:val="28"/>
          <w:szCs w:val="28"/>
        </w:rPr>
        <w:t>Урок №6. Тема: « Если хочешь быть здоров!»</w:t>
      </w:r>
    </w:p>
    <w:p w:rsidR="00F549E1" w:rsidRPr="00904190" w:rsidRDefault="00F549E1" w:rsidP="00FB6552">
      <w:pPr>
        <w:ind w:left="-284"/>
        <w:rPr>
          <w:rFonts w:ascii="Times New Roman" w:hAnsi="Times New Roman" w:cs="Times New Roman"/>
          <w:sz w:val="28"/>
          <w:szCs w:val="28"/>
        </w:rPr>
      </w:pP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                                                        Ход урока:</w:t>
      </w:r>
    </w:p>
    <w:p w:rsidR="00F549E1" w:rsidRPr="00904190" w:rsidRDefault="00F549E1" w:rsidP="00FB6552">
      <w:pPr>
        <w:numPr>
          <w:ilvl w:val="0"/>
          <w:numId w:val="13"/>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Беседа по теме.</w:t>
      </w:r>
    </w:p>
    <w:p w:rsidR="00F549E1" w:rsidRPr="00904190" w:rsidRDefault="00F549E1" w:rsidP="00FB6552">
      <w:pPr>
        <w:numPr>
          <w:ilvl w:val="0"/>
          <w:numId w:val="1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Вспомните «Сказку о микробах» Где живут микробы?</w:t>
      </w:r>
    </w:p>
    <w:p w:rsidR="00F549E1" w:rsidRPr="00904190" w:rsidRDefault="00F549E1" w:rsidP="00FB6552">
      <w:pPr>
        <w:ind w:left="76"/>
        <w:rPr>
          <w:rFonts w:ascii="Times New Roman" w:hAnsi="Times New Roman" w:cs="Times New Roman"/>
          <w:sz w:val="28"/>
          <w:szCs w:val="28"/>
        </w:rPr>
      </w:pPr>
      <w:r w:rsidRPr="00904190">
        <w:rPr>
          <w:rFonts w:ascii="Times New Roman" w:hAnsi="Times New Roman" w:cs="Times New Roman"/>
          <w:sz w:val="28"/>
          <w:szCs w:val="28"/>
        </w:rPr>
        <w:t>Микробы  есть в воздухе, в воде, на земле, на нашем теле. Слово «микроб» произошло от двух греческих слов: «микрос», что значит «малый», «биос» – «жизнь». Если перевести подробно получится- «маленькая жизнь». Микробы действительно так малы, что увидеть их можно только в сильный микроскоп. Не все микробы вредные, есть и полезные.</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Например, с помощью молочных бактерий можно получить полезный продукт кефир, ряженку. А вредные, болезнетворные микробы, попадая в организм, размножаются, выделяют яды. От них  возникают различные болезни.  Но если организм  крепкий, закаленный, то он может бороться с микробами и человек не заболеет.</w:t>
      </w:r>
    </w:p>
    <w:p w:rsidR="00F549E1" w:rsidRPr="00904190" w:rsidRDefault="00F549E1" w:rsidP="00FB6552">
      <w:pPr>
        <w:numPr>
          <w:ilvl w:val="0"/>
          <w:numId w:val="1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А как микробы попадают в организм человека?</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   Если человек:</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-при чихании, кашле не прикрывает рот и нос (микробы разлетаются на 10 метров);</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-не моет руки перед едой (не дружит с доктором Водой);</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-пользуется чужими вещами;</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-не моет перед едой овощи и фрукты;</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-не закаляется.</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Как вы думаете, почему одни люди часто и тяжело болеют, а другие редко? Почему одни постоянно жалуются на головную боль, на усталость, а другим – все ни почем? ( они закаляются) Как они это делают? Какой доктор им помогает? (Доктор Вода)</w:t>
      </w:r>
    </w:p>
    <w:p w:rsidR="00F549E1" w:rsidRPr="00904190" w:rsidRDefault="00F549E1" w:rsidP="00FB6552">
      <w:pPr>
        <w:numPr>
          <w:ilvl w:val="0"/>
          <w:numId w:val="13"/>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Если хочешь быть здоров – закаляйся!</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  Утром , после того, как  помоете руки, лицо, шею, уши теплой водой с мылом, ополосните их водой комнатной температуры. Утром обтирайте тело влажным полотенцем или принимайте душ. Мойте ноги каждый день прохладной водой, постепенно  делая ее холоднее.</w:t>
      </w:r>
    </w:p>
    <w:p w:rsidR="00F549E1" w:rsidRPr="00904190" w:rsidRDefault="00F549E1" w:rsidP="00FB6552">
      <w:pPr>
        <w:numPr>
          <w:ilvl w:val="0"/>
          <w:numId w:val="13"/>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Оздоровительная минутка.</w:t>
      </w:r>
    </w:p>
    <w:p w:rsidR="00F549E1" w:rsidRPr="00904190" w:rsidRDefault="00F549E1" w:rsidP="00FB6552">
      <w:pPr>
        <w:numPr>
          <w:ilvl w:val="0"/>
          <w:numId w:val="13"/>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Шесть признаков здорового и закаленного человека.</w:t>
      </w:r>
    </w:p>
    <w:p w:rsidR="00F549E1" w:rsidRPr="00904190" w:rsidRDefault="00F549E1" w:rsidP="00FB6552">
      <w:pPr>
        <w:numPr>
          <w:ilvl w:val="0"/>
          <w:numId w:val="1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очень редко болеет;</w:t>
      </w:r>
    </w:p>
    <w:p w:rsidR="00F549E1" w:rsidRPr="00904190" w:rsidRDefault="00F549E1" w:rsidP="00FB6552">
      <w:pPr>
        <w:numPr>
          <w:ilvl w:val="0"/>
          <w:numId w:val="1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имеет чистую кожу, блестящие глаза и волосы;</w:t>
      </w:r>
    </w:p>
    <w:p w:rsidR="00F549E1" w:rsidRPr="00904190" w:rsidRDefault="00F549E1" w:rsidP="00FB6552">
      <w:pPr>
        <w:numPr>
          <w:ilvl w:val="0"/>
          <w:numId w:val="1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имеет хороший сон;</w:t>
      </w:r>
    </w:p>
    <w:p w:rsidR="00F549E1" w:rsidRPr="00904190" w:rsidRDefault="00F549E1" w:rsidP="00FB6552">
      <w:pPr>
        <w:numPr>
          <w:ilvl w:val="0"/>
          <w:numId w:val="1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живет долго, не менее 80 лет;</w:t>
      </w:r>
    </w:p>
    <w:p w:rsidR="00F549E1" w:rsidRPr="00904190" w:rsidRDefault="00F549E1" w:rsidP="00FB6552">
      <w:pPr>
        <w:numPr>
          <w:ilvl w:val="0"/>
          <w:numId w:val="1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может без отдышки пробежать пять километров;</w:t>
      </w:r>
    </w:p>
    <w:p w:rsidR="00F549E1" w:rsidRPr="00904190" w:rsidRDefault="00F549E1" w:rsidP="00FB6552">
      <w:pPr>
        <w:numPr>
          <w:ilvl w:val="0"/>
          <w:numId w:val="1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если заболеет, то быстро поправляется.</w:t>
      </w:r>
    </w:p>
    <w:p w:rsidR="00F549E1" w:rsidRPr="00904190" w:rsidRDefault="00F549E1" w:rsidP="00FB6552">
      <w:pPr>
        <w:pStyle w:val="BodyTextIndent2"/>
        <w:rPr>
          <w:rFonts w:ascii="Times New Roman" w:hAnsi="Times New Roman" w:cs="Times New Roman"/>
          <w:sz w:val="28"/>
          <w:szCs w:val="28"/>
        </w:rPr>
      </w:pPr>
      <w:r w:rsidRPr="00904190">
        <w:rPr>
          <w:rFonts w:ascii="Times New Roman" w:hAnsi="Times New Roman" w:cs="Times New Roman"/>
          <w:sz w:val="28"/>
          <w:szCs w:val="28"/>
        </w:rPr>
        <w:t>-Какие признаки вы считаете самыми главными, давайте отметим их по порядку. Цифру 1 поставим рядом с тем признаком, который считаете самым главным, цифру 2 рядом с признаком , который для вас главный после первого и т.д.</w:t>
      </w:r>
    </w:p>
    <w:p w:rsidR="00F549E1" w:rsidRPr="00904190" w:rsidRDefault="00F549E1" w:rsidP="00FB6552">
      <w:pPr>
        <w:numPr>
          <w:ilvl w:val="0"/>
          <w:numId w:val="1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Какими способами можно достигнуть этих качеств?</w:t>
      </w:r>
    </w:p>
    <w:p w:rsidR="00F549E1" w:rsidRPr="00904190" w:rsidRDefault="00F549E1" w:rsidP="00FB6552">
      <w:pPr>
        <w:numPr>
          <w:ilvl w:val="0"/>
          <w:numId w:val="13"/>
        </w:numPr>
        <w:spacing w:after="0" w:line="240" w:lineRule="auto"/>
        <w:rPr>
          <w:rFonts w:ascii="Times New Roman" w:hAnsi="Times New Roman" w:cs="Times New Roman"/>
          <w:sz w:val="28"/>
          <w:szCs w:val="28"/>
        </w:rPr>
      </w:pPr>
      <w:r w:rsidRPr="00904190">
        <w:rPr>
          <w:rFonts w:ascii="Times New Roman" w:hAnsi="Times New Roman" w:cs="Times New Roman"/>
          <w:b/>
          <w:bCs/>
          <w:sz w:val="28"/>
          <w:szCs w:val="28"/>
        </w:rPr>
        <w:t>Выполнение рисунка для классной выставки</w:t>
      </w:r>
      <w:r w:rsidRPr="00904190">
        <w:rPr>
          <w:rFonts w:ascii="Times New Roman" w:hAnsi="Times New Roman" w:cs="Times New Roman"/>
          <w:sz w:val="28"/>
          <w:szCs w:val="28"/>
        </w:rPr>
        <w:t xml:space="preserve"> « Мы дружим с физкультурой  и спортом»</w:t>
      </w:r>
    </w:p>
    <w:p w:rsidR="00F549E1" w:rsidRPr="00904190" w:rsidRDefault="00F549E1" w:rsidP="00FB6552">
      <w:pPr>
        <w:ind w:left="-284"/>
        <w:rPr>
          <w:rFonts w:ascii="Times New Roman" w:hAnsi="Times New Roman" w:cs="Times New Roman"/>
          <w:sz w:val="28"/>
          <w:szCs w:val="28"/>
        </w:rPr>
      </w:pPr>
      <w:r>
        <w:rPr>
          <w:noProof/>
          <w:lang w:eastAsia="ru-RU"/>
        </w:rPr>
        <w:pict>
          <v:shape id="_x0000_s1030" type="#_x0000_t75" style="position:absolute;left:0;text-align:left;margin-left:176.4pt;margin-top:39.6pt;width:129.6pt;height:105.45pt;z-index:251662336" o:allowincell="f">
            <v:imagedata r:id="rId13" o:title=""/>
            <w10:wrap type="topAndBottom"/>
          </v:shape>
          <o:OLEObject Type="Embed" ProgID="Unknown" ShapeID="_x0000_s1030" DrawAspect="Content" ObjectID="_1494249803" r:id="rId14"/>
        </w:pict>
      </w:r>
      <w:r w:rsidRPr="00904190">
        <w:rPr>
          <w:rFonts w:ascii="Times New Roman" w:hAnsi="Times New Roman" w:cs="Times New Roman"/>
          <w:b/>
          <w:bCs/>
          <w:sz w:val="28"/>
          <w:szCs w:val="28"/>
        </w:rPr>
        <w:t>Итог урока</w:t>
      </w:r>
      <w:r w:rsidRPr="00904190">
        <w:rPr>
          <w:rFonts w:ascii="Times New Roman" w:hAnsi="Times New Roman" w:cs="Times New Roman"/>
          <w:sz w:val="28"/>
          <w:szCs w:val="28"/>
        </w:rPr>
        <w:t>: Каждый человек должен заботится о своем здоровье. Ведь никто не позаботится о тебе лучше, чем ты сам.</w:t>
      </w:r>
    </w:p>
    <w:p w:rsidR="00F549E1" w:rsidRPr="00904190" w:rsidRDefault="00F549E1" w:rsidP="00FB6552">
      <w:pPr>
        <w:ind w:left="-284"/>
        <w:rPr>
          <w:rFonts w:ascii="Times New Roman" w:hAnsi="Times New Roman" w:cs="Times New Roman"/>
          <w:b/>
          <w:bCs/>
          <w:sz w:val="28"/>
          <w:szCs w:val="28"/>
        </w:rPr>
      </w:pPr>
    </w:p>
    <w:p w:rsidR="00F549E1" w:rsidRPr="00904190" w:rsidRDefault="00F549E1" w:rsidP="00FB6552">
      <w:pPr>
        <w:ind w:left="-284"/>
        <w:rPr>
          <w:rFonts w:ascii="Times New Roman" w:hAnsi="Times New Roman" w:cs="Times New Roman"/>
          <w:sz w:val="28"/>
          <w:szCs w:val="28"/>
        </w:rPr>
      </w:pPr>
    </w:p>
    <w:p w:rsidR="00F549E1" w:rsidRPr="00904190" w:rsidRDefault="00F549E1" w:rsidP="00FB6552">
      <w:pPr>
        <w:ind w:left="-284"/>
        <w:rPr>
          <w:rFonts w:ascii="Times New Roman" w:hAnsi="Times New Roman" w:cs="Times New Roman"/>
          <w:sz w:val="28"/>
          <w:szCs w:val="28"/>
        </w:rPr>
      </w:pPr>
    </w:p>
    <w:p w:rsidR="00F549E1" w:rsidRPr="00904190" w:rsidRDefault="00F549E1" w:rsidP="00FB6552">
      <w:pPr>
        <w:pStyle w:val="Heading1"/>
        <w:rPr>
          <w:sz w:val="28"/>
          <w:szCs w:val="28"/>
        </w:rPr>
      </w:pPr>
    </w:p>
    <w:p w:rsidR="00F549E1" w:rsidRPr="00904190" w:rsidRDefault="00F549E1" w:rsidP="00FB6552">
      <w:pPr>
        <w:pStyle w:val="Heading1"/>
        <w:rPr>
          <w:b/>
          <w:bCs/>
          <w:sz w:val="28"/>
          <w:szCs w:val="28"/>
        </w:rPr>
      </w:pPr>
      <w:r w:rsidRPr="00904190">
        <w:rPr>
          <w:b/>
          <w:bCs/>
          <w:sz w:val="28"/>
          <w:szCs w:val="28"/>
        </w:rPr>
        <w:t>Урок №7. Тема: «Режим дня»</w:t>
      </w:r>
    </w:p>
    <w:p w:rsidR="00F549E1" w:rsidRPr="00904190" w:rsidRDefault="00F549E1" w:rsidP="00FB6552">
      <w:pPr>
        <w:ind w:left="-426"/>
        <w:rPr>
          <w:rFonts w:ascii="Times New Roman" w:hAnsi="Times New Roman" w:cs="Times New Roman"/>
          <w:sz w:val="28"/>
          <w:szCs w:val="28"/>
        </w:rPr>
      </w:pPr>
    </w:p>
    <w:p w:rsidR="00F549E1" w:rsidRPr="00904190" w:rsidRDefault="00F549E1" w:rsidP="00FB6552">
      <w:pPr>
        <w:ind w:left="-426"/>
        <w:rPr>
          <w:rFonts w:ascii="Times New Roman" w:hAnsi="Times New Roman" w:cs="Times New Roman"/>
          <w:sz w:val="28"/>
          <w:szCs w:val="28"/>
        </w:rPr>
      </w:pPr>
      <w:r w:rsidRPr="00904190">
        <w:rPr>
          <w:rFonts w:ascii="Times New Roman" w:hAnsi="Times New Roman" w:cs="Times New Roman"/>
          <w:sz w:val="28"/>
          <w:szCs w:val="28"/>
        </w:rPr>
        <w:t xml:space="preserve">                                                         Ход урока.</w:t>
      </w:r>
    </w:p>
    <w:p w:rsidR="00F549E1" w:rsidRPr="00904190" w:rsidRDefault="00F549E1" w:rsidP="00FB6552">
      <w:pPr>
        <w:numPr>
          <w:ilvl w:val="0"/>
          <w:numId w:val="15"/>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Повторение правил здоровья.</w:t>
      </w:r>
    </w:p>
    <w:p w:rsidR="00F549E1" w:rsidRPr="00904190" w:rsidRDefault="00F549E1" w:rsidP="00FB6552">
      <w:pPr>
        <w:numPr>
          <w:ilvl w:val="0"/>
          <w:numId w:val="1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 xml:space="preserve">Какие признаки здорового и закаленного человека вы запомнили? Что нужно делать, чтобы сохранить здоровье? </w:t>
      </w:r>
    </w:p>
    <w:p w:rsidR="00F549E1" w:rsidRPr="00904190" w:rsidRDefault="00F549E1" w:rsidP="00FB6552">
      <w:pPr>
        <w:numPr>
          <w:ilvl w:val="0"/>
          <w:numId w:val="1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Как вы думаете, сколько лет должен прожить человек, чтобы получить почетное звание долгожитель?</w:t>
      </w:r>
    </w:p>
    <w:p w:rsidR="00F549E1" w:rsidRPr="00904190" w:rsidRDefault="00F549E1" w:rsidP="00FB6552">
      <w:pPr>
        <w:ind w:left="-66"/>
        <w:rPr>
          <w:rFonts w:ascii="Times New Roman" w:hAnsi="Times New Roman" w:cs="Times New Roman"/>
          <w:sz w:val="28"/>
          <w:szCs w:val="28"/>
        </w:rPr>
      </w:pPr>
      <w:r w:rsidRPr="00904190">
        <w:rPr>
          <w:rFonts w:ascii="Times New Roman" w:hAnsi="Times New Roman" w:cs="Times New Roman"/>
          <w:sz w:val="28"/>
          <w:szCs w:val="28"/>
        </w:rPr>
        <w:t>В нашей стране много людей, чей возраст перевалил за сто лет. Долгожители считают, что есть секреты долголетия. Первый секрет – закаленное тело, второй секрет – хороший характер, третий секрет – правильное питание и режим дня, четвертый секрет – ежедневный физический труд.</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Мы с вами несколько уроков путешествовали по стране Здоровичков, а кто помогал нам в этом путешествии? Это добрые доктора, с которыми мы подружились. Вспомните, как их зовут?</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Доктор Свежий Воздух, доктор Вода, доктор Здоровая Пища, доктор Сон. Доктор Отдых и доктор Любовь.</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Давайте вспомним наш девиз:</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Я здоровье сберегу,</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Сам себе я помогу!</w:t>
      </w:r>
    </w:p>
    <w:p w:rsidR="00F549E1" w:rsidRPr="00904190" w:rsidRDefault="00F549E1" w:rsidP="00FB6552">
      <w:pPr>
        <w:pStyle w:val="BodyTextIndent"/>
        <w:numPr>
          <w:ilvl w:val="0"/>
          <w:numId w:val="1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А что значит быть здоровым? Вспомните пословицы и поговорки о здоровье ( можно заранее дать детям задание подобрать пословицы и поговорки и провести игру – аукцион « Кто больше знает пословиц и поговорок о здоровье»</w:t>
      </w:r>
    </w:p>
    <w:p w:rsidR="00F549E1" w:rsidRPr="00904190" w:rsidRDefault="00F549E1" w:rsidP="00FB6552">
      <w:pPr>
        <w:pStyle w:val="BodyTextIndent"/>
        <w:numPr>
          <w:ilvl w:val="0"/>
          <w:numId w:val="15"/>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Оздоровительная минутка.</w:t>
      </w:r>
    </w:p>
    <w:p w:rsidR="00F549E1" w:rsidRPr="00904190" w:rsidRDefault="00F549E1" w:rsidP="00FB6552">
      <w:pPr>
        <w:pStyle w:val="BodyTextIndent"/>
        <w:numPr>
          <w:ilvl w:val="0"/>
          <w:numId w:val="15"/>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Повторение правил здоровья.</w:t>
      </w:r>
    </w:p>
    <w:p w:rsidR="00F549E1" w:rsidRPr="00904190" w:rsidRDefault="00F549E1" w:rsidP="00FB6552">
      <w:pPr>
        <w:pStyle w:val="BodyTextIndent"/>
        <w:ind w:left="-66"/>
        <w:rPr>
          <w:rFonts w:ascii="Times New Roman" w:hAnsi="Times New Roman" w:cs="Times New Roman"/>
          <w:sz w:val="28"/>
          <w:szCs w:val="28"/>
        </w:rPr>
      </w:pPr>
      <w:r w:rsidRPr="00904190">
        <w:rPr>
          <w:rFonts w:ascii="Times New Roman" w:hAnsi="Times New Roman" w:cs="Times New Roman"/>
          <w:sz w:val="28"/>
          <w:szCs w:val="28"/>
        </w:rPr>
        <w:t>Чтобы  вы научились беречь и укреплять здоровье, добрые доктора Природы давали вам советы. Вспомните советы:</w:t>
      </w:r>
    </w:p>
    <w:p w:rsidR="00F549E1" w:rsidRPr="00904190" w:rsidRDefault="00F549E1" w:rsidP="00FB6552">
      <w:pPr>
        <w:pStyle w:val="BodyTextIndent"/>
        <w:numPr>
          <w:ilvl w:val="0"/>
          <w:numId w:val="1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доктора Воды-</w:t>
      </w:r>
    </w:p>
    <w:p w:rsidR="00F549E1" w:rsidRPr="00904190" w:rsidRDefault="00F549E1" w:rsidP="00FB6552">
      <w:pPr>
        <w:pStyle w:val="BodyTextIndent"/>
        <w:numPr>
          <w:ilvl w:val="0"/>
          <w:numId w:val="1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доктора Здоровая Пища-</w:t>
      </w:r>
    </w:p>
    <w:p w:rsidR="00F549E1" w:rsidRPr="00904190" w:rsidRDefault="00F549E1" w:rsidP="00FB6552">
      <w:pPr>
        <w:pStyle w:val="BodyTextIndent"/>
        <w:numPr>
          <w:ilvl w:val="0"/>
          <w:numId w:val="1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доктора Сна-</w:t>
      </w:r>
    </w:p>
    <w:p w:rsidR="00F549E1" w:rsidRPr="00904190" w:rsidRDefault="00F549E1" w:rsidP="00FB6552">
      <w:pPr>
        <w:pStyle w:val="BodyTextIndent"/>
        <w:ind w:left="-426"/>
        <w:rPr>
          <w:rFonts w:ascii="Times New Roman" w:hAnsi="Times New Roman" w:cs="Times New Roman"/>
          <w:sz w:val="28"/>
          <w:szCs w:val="28"/>
        </w:rPr>
      </w:pPr>
      <w:r w:rsidRPr="00904190">
        <w:rPr>
          <w:rFonts w:ascii="Times New Roman" w:hAnsi="Times New Roman" w:cs="Times New Roman"/>
          <w:sz w:val="28"/>
          <w:szCs w:val="28"/>
        </w:rPr>
        <w:t xml:space="preserve">       Для того, чтобы правильно выполнять советы наших докторов. Мы должны соблюдать  режим дня. Как вы понимаете, что такое режим дня. Вы встаете утром в одно и тоже время, умываетесь, завтракаете, идете в школу, после школы гуляете,  обедаете, выполняете уроки, занимаетесь своим любимым делом, смотрите интересные телепередачи, ужинаете, читаете или рисуете, гуляете, ложитесь спать. Определенный порядок дел, расписанный по часам  и есть режим дня. Давайте попробуем составить для себя режим дня. Каждый составляет свой режим дня, для себя. Кто – после школы ложится отдохнуть, кто-то в это время предпочитает общение с друзьями, а кто-то занимается в кружках или в секции или ходит в музыкальную или художественную школу.</w:t>
      </w:r>
    </w:p>
    <w:p w:rsidR="00F549E1" w:rsidRPr="00904190" w:rsidRDefault="00F549E1" w:rsidP="00FB6552">
      <w:pPr>
        <w:pStyle w:val="BodyTextIndent"/>
        <w:ind w:left="-426"/>
        <w:rPr>
          <w:rFonts w:ascii="Times New Roman" w:hAnsi="Times New Roman" w:cs="Times New Roman"/>
          <w:sz w:val="28"/>
          <w:szCs w:val="28"/>
        </w:rPr>
      </w:pPr>
      <w:r w:rsidRPr="00904190">
        <w:rPr>
          <w:rFonts w:ascii="Times New Roman" w:hAnsi="Times New Roman" w:cs="Times New Roman"/>
          <w:sz w:val="28"/>
          <w:szCs w:val="28"/>
        </w:rPr>
        <w:t xml:space="preserve">4 </w:t>
      </w:r>
      <w:r w:rsidRPr="00904190">
        <w:rPr>
          <w:rFonts w:ascii="Times New Roman" w:hAnsi="Times New Roman" w:cs="Times New Roman"/>
          <w:b/>
          <w:bCs/>
          <w:sz w:val="28"/>
          <w:szCs w:val="28"/>
        </w:rPr>
        <w:t>Практическая работа.</w:t>
      </w:r>
      <w:r w:rsidRPr="00904190">
        <w:rPr>
          <w:rFonts w:ascii="Times New Roman" w:hAnsi="Times New Roman" w:cs="Times New Roman"/>
          <w:sz w:val="28"/>
          <w:szCs w:val="28"/>
        </w:rPr>
        <w:t xml:space="preserve"> Составь «Режим дня». ( можно задать отправные точки:</w:t>
      </w:r>
    </w:p>
    <w:p w:rsidR="00F549E1" w:rsidRPr="00904190" w:rsidRDefault="00F549E1" w:rsidP="00FB6552">
      <w:pPr>
        <w:pStyle w:val="BodyTextIndent"/>
        <w:ind w:left="-426"/>
        <w:rPr>
          <w:rFonts w:ascii="Times New Roman" w:hAnsi="Times New Roman" w:cs="Times New Roman"/>
          <w:sz w:val="28"/>
          <w:szCs w:val="28"/>
        </w:rPr>
      </w:pPr>
      <w:r w:rsidRPr="00904190">
        <w:rPr>
          <w:rFonts w:ascii="Times New Roman" w:hAnsi="Times New Roman" w:cs="Times New Roman"/>
          <w:sz w:val="28"/>
          <w:szCs w:val="28"/>
        </w:rPr>
        <w:t>-    подъем, утренняя зарядка, умывание, завтрак - 7.00 – 7.40;</w:t>
      </w:r>
    </w:p>
    <w:p w:rsidR="00F549E1" w:rsidRPr="00904190" w:rsidRDefault="00F549E1" w:rsidP="00FB6552">
      <w:pPr>
        <w:pStyle w:val="BodyTextIndent"/>
        <w:numPr>
          <w:ilvl w:val="0"/>
          <w:numId w:val="1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занятия в школе – 8.00. – 12.00.</w:t>
      </w:r>
    </w:p>
    <w:p w:rsidR="00F549E1" w:rsidRPr="00904190" w:rsidRDefault="00F549E1" w:rsidP="00FB6552">
      <w:pPr>
        <w:pStyle w:val="BodyTextIndent"/>
        <w:numPr>
          <w:ilvl w:val="0"/>
          <w:numId w:val="1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обед – 12.30. – 13.00.</w:t>
      </w:r>
    </w:p>
    <w:p w:rsidR="00F549E1" w:rsidRPr="00904190" w:rsidRDefault="00F549E1" w:rsidP="00FB6552">
      <w:pPr>
        <w:pStyle w:val="BodyTextIndent"/>
        <w:numPr>
          <w:ilvl w:val="0"/>
          <w:numId w:val="1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прогулки, отдых, занятия по интересам – 13.00 – 15.30.</w:t>
      </w:r>
    </w:p>
    <w:p w:rsidR="00F549E1" w:rsidRPr="00904190" w:rsidRDefault="00F549E1" w:rsidP="00FB6552">
      <w:pPr>
        <w:pStyle w:val="BodyTextIndent"/>
        <w:numPr>
          <w:ilvl w:val="0"/>
          <w:numId w:val="1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выполнение домашних заданий – 16.00. – 17.30.</w:t>
      </w:r>
    </w:p>
    <w:p w:rsidR="00F549E1" w:rsidRPr="00904190" w:rsidRDefault="00F549E1" w:rsidP="00FB6552">
      <w:pPr>
        <w:pStyle w:val="BodyTextIndent"/>
        <w:numPr>
          <w:ilvl w:val="0"/>
          <w:numId w:val="1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домашние дела, любимые занятия – 17.30 – 19.00.</w:t>
      </w:r>
    </w:p>
    <w:p w:rsidR="00F549E1" w:rsidRPr="00904190" w:rsidRDefault="00F549E1" w:rsidP="00FB6552">
      <w:pPr>
        <w:pStyle w:val="BodyTextIndent"/>
        <w:numPr>
          <w:ilvl w:val="0"/>
          <w:numId w:val="1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ужин 19.00. – 19.30.</w:t>
      </w:r>
    </w:p>
    <w:p w:rsidR="00F549E1" w:rsidRPr="00904190" w:rsidRDefault="00F549E1" w:rsidP="00F375D8">
      <w:pPr>
        <w:pStyle w:val="BodyTextIndent"/>
        <w:numPr>
          <w:ilvl w:val="0"/>
          <w:numId w:val="16"/>
        </w:numPr>
        <w:tabs>
          <w:tab w:val="clear" w:pos="-66"/>
        </w:tabs>
        <w:spacing w:after="0" w:line="240" w:lineRule="auto"/>
        <w:ind w:left="-709" w:firstLine="0"/>
        <w:rPr>
          <w:rFonts w:ascii="Times New Roman" w:hAnsi="Times New Roman" w:cs="Times New Roman"/>
          <w:sz w:val="28"/>
          <w:szCs w:val="28"/>
        </w:rPr>
      </w:pPr>
      <w:r w:rsidRPr="00904190">
        <w:rPr>
          <w:rFonts w:ascii="Times New Roman" w:hAnsi="Times New Roman" w:cs="Times New Roman"/>
          <w:sz w:val="28"/>
          <w:szCs w:val="28"/>
        </w:rPr>
        <w:t>игры, прогулки 19.30 – 20.00.</w:t>
      </w:r>
    </w:p>
    <w:p w:rsidR="00F549E1" w:rsidRPr="00904190" w:rsidRDefault="00F549E1" w:rsidP="00FB6552">
      <w:pPr>
        <w:pStyle w:val="BodyTextIndent"/>
        <w:numPr>
          <w:ilvl w:val="0"/>
          <w:numId w:val="1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подготовка ко сну 20.00. – 20.30.</w:t>
      </w:r>
    </w:p>
    <w:p w:rsidR="00F549E1" w:rsidRPr="00904190" w:rsidRDefault="00F549E1" w:rsidP="00FB6552">
      <w:pPr>
        <w:pStyle w:val="BodyTextIndent"/>
        <w:numPr>
          <w:ilvl w:val="0"/>
          <w:numId w:val="1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сон 21. 00. – 7.00.</w:t>
      </w:r>
    </w:p>
    <w:p w:rsidR="00F549E1" w:rsidRPr="00904190" w:rsidRDefault="00F549E1" w:rsidP="00FB6552">
      <w:pPr>
        <w:pStyle w:val="BodyTextIndent"/>
        <w:ind w:left="-426"/>
        <w:rPr>
          <w:rFonts w:ascii="Times New Roman" w:hAnsi="Times New Roman" w:cs="Times New Roman"/>
          <w:sz w:val="28"/>
          <w:szCs w:val="28"/>
        </w:rPr>
      </w:pPr>
      <w:r w:rsidRPr="00904190">
        <w:rPr>
          <w:rFonts w:ascii="Times New Roman" w:hAnsi="Times New Roman" w:cs="Times New Roman"/>
          <w:b/>
          <w:bCs/>
          <w:sz w:val="28"/>
          <w:szCs w:val="28"/>
        </w:rPr>
        <w:t>Итог урока:</w:t>
      </w:r>
      <w:r w:rsidRPr="00904190">
        <w:rPr>
          <w:rFonts w:ascii="Times New Roman" w:hAnsi="Times New Roman" w:cs="Times New Roman"/>
          <w:sz w:val="28"/>
          <w:szCs w:val="28"/>
        </w:rPr>
        <w:t xml:space="preserve"> заучивание слов:                                                          </w:t>
      </w:r>
    </w:p>
    <w:p w:rsidR="00F549E1" w:rsidRPr="00904190" w:rsidRDefault="00F549E1" w:rsidP="00FB6552">
      <w:pPr>
        <w:pStyle w:val="BodyTextIndent"/>
        <w:ind w:left="-426"/>
        <w:rPr>
          <w:rFonts w:ascii="Times New Roman" w:hAnsi="Times New Roman" w:cs="Times New Roman"/>
          <w:sz w:val="28"/>
          <w:szCs w:val="28"/>
        </w:rPr>
      </w:pPr>
      <w:r w:rsidRPr="00904190">
        <w:rPr>
          <w:rFonts w:ascii="Times New Roman" w:hAnsi="Times New Roman" w:cs="Times New Roman"/>
          <w:sz w:val="28"/>
          <w:szCs w:val="28"/>
        </w:rPr>
        <w:t>Ты должен знать свое тело, знать и любить.</w:t>
      </w:r>
    </w:p>
    <w:p w:rsidR="00F549E1" w:rsidRPr="00904190" w:rsidRDefault="00F549E1" w:rsidP="00FB6552">
      <w:pPr>
        <w:pStyle w:val="BodyTextIndent"/>
        <w:ind w:left="-426"/>
        <w:rPr>
          <w:rFonts w:ascii="Times New Roman" w:hAnsi="Times New Roman" w:cs="Times New Roman"/>
          <w:sz w:val="28"/>
          <w:szCs w:val="28"/>
        </w:rPr>
      </w:pPr>
      <w:r w:rsidRPr="00904190">
        <w:rPr>
          <w:rFonts w:ascii="Times New Roman" w:hAnsi="Times New Roman" w:cs="Times New Roman"/>
          <w:sz w:val="28"/>
          <w:szCs w:val="28"/>
        </w:rPr>
        <w:t>Самое первое дело- в мире с ним жить.</w:t>
      </w:r>
    </w:p>
    <w:p w:rsidR="00F549E1" w:rsidRPr="00904190" w:rsidRDefault="00F549E1" w:rsidP="00FB6552">
      <w:pPr>
        <w:pStyle w:val="BodyTextIndent"/>
        <w:ind w:left="-426"/>
        <w:rPr>
          <w:rFonts w:ascii="Times New Roman" w:hAnsi="Times New Roman" w:cs="Times New Roman"/>
          <w:sz w:val="28"/>
          <w:szCs w:val="28"/>
        </w:rPr>
      </w:pPr>
      <w:r w:rsidRPr="00904190">
        <w:rPr>
          <w:rFonts w:ascii="Times New Roman" w:hAnsi="Times New Roman" w:cs="Times New Roman"/>
          <w:sz w:val="28"/>
          <w:szCs w:val="28"/>
        </w:rPr>
        <w:t xml:space="preserve">Каждую клеточку тела нужно понять, </w:t>
      </w:r>
    </w:p>
    <w:p w:rsidR="00F549E1" w:rsidRPr="00904190" w:rsidRDefault="00F549E1" w:rsidP="00FB6552">
      <w:pPr>
        <w:pStyle w:val="BodyTextIndent"/>
        <w:ind w:left="-426"/>
        <w:rPr>
          <w:rFonts w:ascii="Times New Roman" w:hAnsi="Times New Roman" w:cs="Times New Roman"/>
          <w:sz w:val="28"/>
          <w:szCs w:val="28"/>
        </w:rPr>
      </w:pPr>
      <w:r w:rsidRPr="00904190">
        <w:rPr>
          <w:rFonts w:ascii="Times New Roman" w:hAnsi="Times New Roman" w:cs="Times New Roman"/>
          <w:sz w:val="28"/>
          <w:szCs w:val="28"/>
        </w:rPr>
        <w:t>Пользоваться умело и охранять.</w:t>
      </w:r>
    </w:p>
    <w:p w:rsidR="00F549E1" w:rsidRPr="00904190" w:rsidRDefault="00F549E1" w:rsidP="00FB6552">
      <w:pPr>
        <w:pStyle w:val="BodyTextIndent"/>
        <w:ind w:left="-426"/>
        <w:rPr>
          <w:rFonts w:ascii="Times New Roman" w:hAnsi="Times New Roman" w:cs="Times New Roman"/>
          <w:sz w:val="28"/>
          <w:szCs w:val="28"/>
        </w:rPr>
      </w:pPr>
      <w:r>
        <w:rPr>
          <w:noProof/>
          <w:lang w:eastAsia="ru-RU"/>
        </w:rPr>
        <w:pict>
          <v:shape id="_x0000_s1031" type="#_x0000_t75" style="position:absolute;left:0;text-align:left;margin-left:99.9pt;margin-top:45.3pt;width:207.6pt;height:91pt;z-index:251663360" o:allowincell="f">
            <v:imagedata r:id="rId15" o:title=""/>
            <w10:wrap type="topAndBottom"/>
          </v:shape>
          <o:OLEObject Type="Embed" ProgID="Unknown" ShapeID="_x0000_s1031" DrawAspect="Content" ObjectID="_1494249804" r:id="rId16"/>
        </w:pict>
      </w:r>
    </w:p>
    <w:p w:rsidR="00F549E1" w:rsidRPr="00904190" w:rsidRDefault="00F549E1" w:rsidP="00FB6552">
      <w:pPr>
        <w:ind w:left="-142" w:right="-908"/>
        <w:rPr>
          <w:rFonts w:ascii="Times New Roman" w:hAnsi="Times New Roman" w:cs="Times New Roman"/>
          <w:sz w:val="28"/>
          <w:szCs w:val="28"/>
        </w:rPr>
      </w:pPr>
    </w:p>
    <w:p w:rsidR="00F549E1" w:rsidRPr="00904190" w:rsidRDefault="00F549E1" w:rsidP="00FB6552">
      <w:pPr>
        <w:ind w:left="-142" w:right="-908"/>
        <w:rPr>
          <w:rFonts w:ascii="Times New Roman" w:hAnsi="Times New Roman" w:cs="Times New Roman"/>
          <w:sz w:val="28"/>
          <w:szCs w:val="28"/>
        </w:rPr>
      </w:pPr>
      <w:r w:rsidRPr="00904190">
        <w:rPr>
          <w:rFonts w:ascii="Times New Roman" w:hAnsi="Times New Roman" w:cs="Times New Roman"/>
          <w:sz w:val="28"/>
          <w:szCs w:val="28"/>
        </w:rPr>
        <w:t>3класс</w:t>
      </w:r>
    </w:p>
    <w:p w:rsidR="00F549E1" w:rsidRPr="00904190" w:rsidRDefault="00F549E1" w:rsidP="00FB6552">
      <w:pPr>
        <w:ind w:left="-142" w:right="-908"/>
        <w:rPr>
          <w:rFonts w:ascii="Times New Roman" w:hAnsi="Times New Roman" w:cs="Times New Roman"/>
          <w:sz w:val="28"/>
          <w:szCs w:val="28"/>
        </w:rPr>
      </w:pPr>
    </w:p>
    <w:p w:rsidR="00F549E1" w:rsidRPr="00904190" w:rsidRDefault="00F549E1" w:rsidP="00FB6552">
      <w:pPr>
        <w:pStyle w:val="Heading1"/>
        <w:rPr>
          <w:b/>
          <w:bCs/>
          <w:sz w:val="28"/>
          <w:szCs w:val="28"/>
        </w:rPr>
      </w:pPr>
      <w:r w:rsidRPr="00904190">
        <w:rPr>
          <w:b/>
          <w:bCs/>
          <w:sz w:val="28"/>
          <w:szCs w:val="28"/>
        </w:rPr>
        <w:t>Урок №1. Тема: «Почему мы болеем?»</w:t>
      </w:r>
    </w:p>
    <w:p w:rsidR="00F549E1" w:rsidRPr="00904190" w:rsidRDefault="00F549E1" w:rsidP="00FB6552">
      <w:pPr>
        <w:ind w:left="-993"/>
        <w:rPr>
          <w:rFonts w:ascii="Times New Roman" w:hAnsi="Times New Roman" w:cs="Times New Roman"/>
          <w:sz w:val="28"/>
          <w:szCs w:val="28"/>
        </w:rPr>
      </w:pPr>
    </w:p>
    <w:p w:rsidR="00F549E1" w:rsidRPr="00904190" w:rsidRDefault="00F549E1" w:rsidP="00FB6552">
      <w:pPr>
        <w:ind w:left="-993"/>
        <w:rPr>
          <w:rFonts w:ascii="Times New Roman" w:hAnsi="Times New Roman" w:cs="Times New Roman"/>
          <w:sz w:val="28"/>
          <w:szCs w:val="28"/>
        </w:rPr>
      </w:pPr>
    </w:p>
    <w:p w:rsidR="00F549E1" w:rsidRPr="00904190" w:rsidRDefault="00F549E1" w:rsidP="00FB6552">
      <w:pPr>
        <w:ind w:left="-993"/>
        <w:rPr>
          <w:rFonts w:ascii="Times New Roman" w:hAnsi="Times New Roman" w:cs="Times New Roman"/>
          <w:b/>
          <w:bCs/>
          <w:sz w:val="28"/>
          <w:szCs w:val="28"/>
        </w:rPr>
      </w:pPr>
      <w:r w:rsidRPr="00904190">
        <w:rPr>
          <w:rFonts w:ascii="Times New Roman" w:hAnsi="Times New Roman" w:cs="Times New Roman"/>
          <w:b/>
          <w:bCs/>
          <w:sz w:val="28"/>
          <w:szCs w:val="28"/>
        </w:rPr>
        <w:t xml:space="preserve">                                                               Ход урока:</w:t>
      </w:r>
    </w:p>
    <w:p w:rsidR="00F549E1" w:rsidRPr="00904190" w:rsidRDefault="00F549E1" w:rsidP="00FB6552">
      <w:pPr>
        <w:numPr>
          <w:ilvl w:val="0"/>
          <w:numId w:val="17"/>
        </w:numPr>
        <w:spacing w:after="0" w:line="240" w:lineRule="auto"/>
        <w:rPr>
          <w:rFonts w:ascii="Times New Roman" w:hAnsi="Times New Roman" w:cs="Times New Roman"/>
          <w:sz w:val="28"/>
          <w:szCs w:val="28"/>
        </w:rPr>
      </w:pPr>
      <w:r w:rsidRPr="00904190">
        <w:rPr>
          <w:rFonts w:ascii="Times New Roman" w:hAnsi="Times New Roman" w:cs="Times New Roman"/>
          <w:b/>
          <w:bCs/>
          <w:sz w:val="28"/>
          <w:szCs w:val="28"/>
        </w:rPr>
        <w:t>Вступительное слово учителя.</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 xml:space="preserve">       В одной сказочной стране на берегу прекрасного моря стоял дворец. В нем жил правитель, у которого было три сына. Отец любил своих сыновей. Дети росли добрыми, послушнымии  и трудолюбивыми. Одно огорчало правителя – сыновья часто болели.</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 xml:space="preserve">        Правитель пригласил во дворец самых мудрых людей страны и спросил: «Почему люди болеют? Что нужно сделать, чтобы люди жили долго и  счастливо?» Мудрецы долго совещались, и самый старый из них сказал: «Здоровье человека во многом зависит от образа жизни, поведения и умения помочь себе и другим в трудных ситуациях»</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 xml:space="preserve">        Выслушал правитель мудреца и приказал открыть школу здоровья для всех детей страны.</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 xml:space="preserve">       От чего же зависит здоровье человека?  Давайте вспомним девиз, который мы выучили, когда путешествовали в страну Здоровичков.</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Я здоровье сберегу,</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Сам себе я помогу!</w:t>
      </w:r>
    </w:p>
    <w:p w:rsidR="00F549E1" w:rsidRPr="00904190" w:rsidRDefault="00F549E1" w:rsidP="00FB6552">
      <w:pPr>
        <w:pStyle w:val="BodyTextIndent"/>
        <w:numPr>
          <w:ilvl w:val="0"/>
          <w:numId w:val="17"/>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Беседа по теме.</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Причины болезни изучает маленький ручеек.</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Бежит маленький ручей средь цветов и средь камней.</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И людей, и зверей поит он водой своей.</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Часто жалуются люди на болезни и недуги.</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У зверей сложно судьба, в то же время жизнь длинна,</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И дубы растут лет сто, коль не срубит их никто.</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Вот прозрачный ручеек – задает себе вопрос:</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«Почему болеют люди? Что их так несчастных губит?»</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И решил  вопрос он этот всем задать, кого ни встретит:</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Розе, пальме, кабану, тигру, дикому коту.</w:t>
      </w:r>
    </w:p>
    <w:p w:rsidR="00F549E1" w:rsidRPr="00904190" w:rsidRDefault="00F549E1" w:rsidP="00FB6552">
      <w:pPr>
        <w:pStyle w:val="BodyTextIndent"/>
        <w:numPr>
          <w:ilvl w:val="0"/>
          <w:numId w:val="19"/>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Что же ответили ручейку растения и животные?</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 xml:space="preserve">     По мнению </w:t>
      </w:r>
      <w:r w:rsidRPr="00904190">
        <w:rPr>
          <w:rFonts w:ascii="Times New Roman" w:hAnsi="Times New Roman" w:cs="Times New Roman"/>
          <w:i/>
          <w:iCs/>
          <w:sz w:val="28"/>
          <w:szCs w:val="28"/>
        </w:rPr>
        <w:t>розы</w:t>
      </w:r>
      <w:r w:rsidRPr="00904190">
        <w:rPr>
          <w:rFonts w:ascii="Times New Roman" w:hAnsi="Times New Roman" w:cs="Times New Roman"/>
          <w:sz w:val="28"/>
          <w:szCs w:val="28"/>
        </w:rPr>
        <w:t>, люди болеют потому, что не умеют радоваться красоте окружающего мира и успехам друг –друга, а радость – это особая мудрость и болезни ее бояться.</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 xml:space="preserve">     Высокая стройная </w:t>
      </w:r>
      <w:r w:rsidRPr="00904190">
        <w:rPr>
          <w:rFonts w:ascii="Times New Roman" w:hAnsi="Times New Roman" w:cs="Times New Roman"/>
          <w:i/>
          <w:iCs/>
          <w:sz w:val="28"/>
          <w:szCs w:val="28"/>
        </w:rPr>
        <w:t>пальма</w:t>
      </w:r>
      <w:r w:rsidRPr="00904190">
        <w:rPr>
          <w:rFonts w:ascii="Times New Roman" w:hAnsi="Times New Roman" w:cs="Times New Roman"/>
          <w:sz w:val="28"/>
          <w:szCs w:val="28"/>
        </w:rPr>
        <w:t xml:space="preserve"> ответила, что люди мало заботятся друг о друге, часто бывают жестокими и неблагодарными. Они убивают животных, наносят вред растениям. А жестокость – это путь к гибели и болезням.</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 xml:space="preserve">       </w:t>
      </w:r>
      <w:r w:rsidRPr="00904190">
        <w:rPr>
          <w:rFonts w:ascii="Times New Roman" w:hAnsi="Times New Roman" w:cs="Times New Roman"/>
          <w:i/>
          <w:iCs/>
          <w:sz w:val="28"/>
          <w:szCs w:val="28"/>
        </w:rPr>
        <w:t>Тигр</w:t>
      </w:r>
      <w:r w:rsidRPr="00904190">
        <w:rPr>
          <w:rFonts w:ascii="Times New Roman" w:hAnsi="Times New Roman" w:cs="Times New Roman"/>
          <w:sz w:val="28"/>
          <w:szCs w:val="28"/>
        </w:rPr>
        <w:t xml:space="preserve"> отметил, что люди не верят в свои силы и это не позволяет им чувствовать себя здоровыми.</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 xml:space="preserve">       </w:t>
      </w:r>
      <w:r w:rsidRPr="00904190">
        <w:rPr>
          <w:rFonts w:ascii="Times New Roman" w:hAnsi="Times New Roman" w:cs="Times New Roman"/>
          <w:i/>
          <w:iCs/>
          <w:sz w:val="28"/>
          <w:szCs w:val="28"/>
        </w:rPr>
        <w:t>Дикий кот</w:t>
      </w:r>
      <w:r w:rsidRPr="00904190">
        <w:rPr>
          <w:rFonts w:ascii="Times New Roman" w:hAnsi="Times New Roman" w:cs="Times New Roman"/>
          <w:sz w:val="28"/>
          <w:szCs w:val="28"/>
        </w:rPr>
        <w:t xml:space="preserve"> считает, что человек часто бывает неаккуратен, не соблюдает правил гигиены, а это вредит здоровью.</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 xml:space="preserve">       </w:t>
      </w:r>
      <w:r w:rsidRPr="00904190">
        <w:rPr>
          <w:rFonts w:ascii="Times New Roman" w:hAnsi="Times New Roman" w:cs="Times New Roman"/>
          <w:i/>
          <w:iCs/>
          <w:sz w:val="28"/>
          <w:szCs w:val="28"/>
        </w:rPr>
        <w:t>Кабан</w:t>
      </w:r>
      <w:r w:rsidRPr="00904190">
        <w:rPr>
          <w:rFonts w:ascii="Times New Roman" w:hAnsi="Times New Roman" w:cs="Times New Roman"/>
          <w:sz w:val="28"/>
          <w:szCs w:val="28"/>
        </w:rPr>
        <w:t xml:space="preserve"> заметил, что люди неправильно питаются, переедают и это тоже вредит здоровью.</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А как вы думаете, каковы причины болезней?</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 xml:space="preserve">3. </w:t>
      </w:r>
      <w:r w:rsidRPr="00904190">
        <w:rPr>
          <w:rFonts w:ascii="Times New Roman" w:hAnsi="Times New Roman" w:cs="Times New Roman"/>
          <w:b/>
          <w:bCs/>
          <w:sz w:val="28"/>
          <w:szCs w:val="28"/>
        </w:rPr>
        <w:t>Оздоровительная минутка.</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По каким признакам можно определить, что человек заболел?</w:t>
      </w:r>
    </w:p>
    <w:p w:rsidR="00F549E1" w:rsidRPr="00904190" w:rsidRDefault="00F549E1" w:rsidP="00FB6552">
      <w:pPr>
        <w:pStyle w:val="BodyTextIndent"/>
        <w:numPr>
          <w:ilvl w:val="0"/>
          <w:numId w:val="20"/>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Анализ ситуации.</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 xml:space="preserve">                                        С.Михалков «Грипп».</w:t>
      </w:r>
    </w:p>
    <w:p w:rsidR="00F549E1" w:rsidRPr="00904190" w:rsidRDefault="00F549E1" w:rsidP="00FB6552">
      <w:pPr>
        <w:pStyle w:val="BodyTextIndent"/>
        <w:ind w:left="709" w:firstLine="142"/>
        <w:rPr>
          <w:rFonts w:ascii="Times New Roman" w:hAnsi="Times New Roman" w:cs="Times New Roman"/>
          <w:sz w:val="28"/>
          <w:szCs w:val="28"/>
        </w:rPr>
      </w:pPr>
      <w:r w:rsidRPr="00904190">
        <w:rPr>
          <w:rFonts w:ascii="Times New Roman" w:hAnsi="Times New Roman" w:cs="Times New Roman"/>
          <w:sz w:val="28"/>
          <w:szCs w:val="28"/>
        </w:rPr>
        <w:t>Катя сегодня со школы пришла,</w:t>
      </w:r>
    </w:p>
    <w:p w:rsidR="00F549E1" w:rsidRPr="00904190" w:rsidRDefault="00F549E1" w:rsidP="00FB6552">
      <w:pPr>
        <w:pStyle w:val="BodyTextIndent"/>
        <w:ind w:left="709" w:firstLine="142"/>
        <w:rPr>
          <w:rFonts w:ascii="Times New Roman" w:hAnsi="Times New Roman" w:cs="Times New Roman"/>
          <w:sz w:val="28"/>
          <w:szCs w:val="28"/>
        </w:rPr>
      </w:pPr>
      <w:r w:rsidRPr="00904190">
        <w:rPr>
          <w:rFonts w:ascii="Times New Roman" w:hAnsi="Times New Roman" w:cs="Times New Roman"/>
          <w:sz w:val="28"/>
          <w:szCs w:val="28"/>
        </w:rPr>
        <w:t>С книжками вместе болезнь «принесла».</w:t>
      </w:r>
    </w:p>
    <w:p w:rsidR="00F549E1" w:rsidRPr="00904190" w:rsidRDefault="00F549E1" w:rsidP="00FB6552">
      <w:pPr>
        <w:pStyle w:val="BodyTextIndent"/>
        <w:ind w:left="709" w:firstLine="142"/>
        <w:rPr>
          <w:rFonts w:ascii="Times New Roman" w:hAnsi="Times New Roman" w:cs="Times New Roman"/>
          <w:sz w:val="28"/>
          <w:szCs w:val="28"/>
        </w:rPr>
      </w:pPr>
      <w:r w:rsidRPr="00904190">
        <w:rPr>
          <w:rFonts w:ascii="Times New Roman" w:hAnsi="Times New Roman" w:cs="Times New Roman"/>
          <w:sz w:val="28"/>
          <w:szCs w:val="28"/>
        </w:rPr>
        <w:t>Кашляет, чихает, слезы вытирает.</w:t>
      </w:r>
    </w:p>
    <w:p w:rsidR="00F549E1" w:rsidRPr="00904190" w:rsidRDefault="00F549E1" w:rsidP="00FB6552">
      <w:pPr>
        <w:pStyle w:val="BodyTextIndent"/>
        <w:ind w:left="709" w:firstLine="142"/>
        <w:rPr>
          <w:rFonts w:ascii="Times New Roman" w:hAnsi="Times New Roman" w:cs="Times New Roman"/>
          <w:sz w:val="28"/>
          <w:szCs w:val="28"/>
        </w:rPr>
      </w:pPr>
      <w:r w:rsidRPr="00904190">
        <w:rPr>
          <w:rFonts w:ascii="Times New Roman" w:hAnsi="Times New Roman" w:cs="Times New Roman"/>
          <w:sz w:val="28"/>
          <w:szCs w:val="28"/>
        </w:rPr>
        <w:t>У нее несчастный вид – очень голова болит,</w:t>
      </w:r>
    </w:p>
    <w:p w:rsidR="00F549E1" w:rsidRPr="00904190" w:rsidRDefault="00F549E1" w:rsidP="00FB6552">
      <w:pPr>
        <w:pStyle w:val="BodyTextIndent"/>
        <w:ind w:left="709" w:firstLine="142"/>
        <w:rPr>
          <w:rFonts w:ascii="Times New Roman" w:hAnsi="Times New Roman" w:cs="Times New Roman"/>
          <w:sz w:val="28"/>
          <w:szCs w:val="28"/>
        </w:rPr>
      </w:pPr>
      <w:r w:rsidRPr="00904190">
        <w:rPr>
          <w:rFonts w:ascii="Times New Roman" w:hAnsi="Times New Roman" w:cs="Times New Roman"/>
          <w:sz w:val="28"/>
          <w:szCs w:val="28"/>
        </w:rPr>
        <w:t>Нос припух, температура – видно, ей нужна микстура.</w:t>
      </w:r>
    </w:p>
    <w:p w:rsidR="00F549E1" w:rsidRPr="00904190" w:rsidRDefault="00F549E1" w:rsidP="00FB6552">
      <w:pPr>
        <w:pStyle w:val="BodyTextIndent"/>
        <w:ind w:left="709" w:firstLine="142"/>
        <w:rPr>
          <w:rFonts w:ascii="Times New Roman" w:hAnsi="Times New Roman" w:cs="Times New Roman"/>
          <w:sz w:val="28"/>
          <w:szCs w:val="28"/>
        </w:rPr>
      </w:pPr>
      <w:r w:rsidRPr="00904190">
        <w:rPr>
          <w:rFonts w:ascii="Times New Roman" w:hAnsi="Times New Roman" w:cs="Times New Roman"/>
          <w:sz w:val="28"/>
          <w:szCs w:val="28"/>
        </w:rPr>
        <w:t>И глотать ей тоже больно – очень Катя не довольна.</w:t>
      </w:r>
    </w:p>
    <w:p w:rsidR="00F549E1" w:rsidRPr="00904190" w:rsidRDefault="00F549E1" w:rsidP="00FB6552">
      <w:pPr>
        <w:pStyle w:val="BodyTextIndent"/>
        <w:ind w:left="709" w:firstLine="142"/>
        <w:rPr>
          <w:rFonts w:ascii="Times New Roman" w:hAnsi="Times New Roman" w:cs="Times New Roman"/>
          <w:sz w:val="28"/>
          <w:szCs w:val="28"/>
        </w:rPr>
      </w:pPr>
      <w:r w:rsidRPr="00904190">
        <w:rPr>
          <w:rFonts w:ascii="Times New Roman" w:hAnsi="Times New Roman" w:cs="Times New Roman"/>
          <w:sz w:val="28"/>
          <w:szCs w:val="28"/>
        </w:rPr>
        <w:t>Надо ей учить уроки – она мается в дремоте,</w:t>
      </w:r>
    </w:p>
    <w:p w:rsidR="00F549E1" w:rsidRPr="00904190" w:rsidRDefault="00F549E1" w:rsidP="00FB6552">
      <w:pPr>
        <w:pStyle w:val="BodyTextIndent"/>
        <w:ind w:left="709" w:firstLine="142"/>
        <w:rPr>
          <w:rFonts w:ascii="Times New Roman" w:hAnsi="Times New Roman" w:cs="Times New Roman"/>
          <w:sz w:val="28"/>
          <w:szCs w:val="28"/>
        </w:rPr>
      </w:pPr>
    </w:p>
    <w:p w:rsidR="00F549E1" w:rsidRPr="00904190" w:rsidRDefault="00F549E1" w:rsidP="00FB6552">
      <w:pPr>
        <w:pStyle w:val="BodyTextIndent"/>
        <w:ind w:left="709" w:firstLine="142"/>
        <w:rPr>
          <w:rFonts w:ascii="Times New Roman" w:hAnsi="Times New Roman" w:cs="Times New Roman"/>
          <w:sz w:val="28"/>
          <w:szCs w:val="28"/>
        </w:rPr>
      </w:pPr>
    </w:p>
    <w:p w:rsidR="00F549E1" w:rsidRPr="00904190" w:rsidRDefault="00F549E1" w:rsidP="00FB6552">
      <w:pPr>
        <w:pStyle w:val="BodyTextIndent"/>
        <w:ind w:left="709" w:firstLine="142"/>
        <w:jc w:val="center"/>
        <w:rPr>
          <w:rFonts w:ascii="Times New Roman" w:hAnsi="Times New Roman" w:cs="Times New Roman"/>
          <w:sz w:val="28"/>
          <w:szCs w:val="28"/>
        </w:rPr>
      </w:pPr>
      <w:r w:rsidRPr="00904190">
        <w:rPr>
          <w:rFonts w:ascii="Times New Roman" w:hAnsi="Times New Roman" w:cs="Times New Roman"/>
          <w:sz w:val="28"/>
          <w:szCs w:val="28"/>
        </w:rPr>
        <w:t>- 18-</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________________________________________________________________________</w:t>
      </w:r>
      <w:r w:rsidRPr="00904190">
        <w:rPr>
          <w:rFonts w:ascii="Times New Roman" w:hAnsi="Times New Roman" w:cs="Times New Roman"/>
          <w:i/>
          <w:iCs/>
          <w:sz w:val="28"/>
          <w:szCs w:val="28"/>
        </w:rPr>
        <w:t xml:space="preserve"> Природа и здоровье</w:t>
      </w:r>
    </w:p>
    <w:p w:rsidR="00F549E1" w:rsidRPr="00904190" w:rsidRDefault="00F549E1" w:rsidP="00FB6552">
      <w:pPr>
        <w:pStyle w:val="BodyTextIndent"/>
        <w:ind w:left="709" w:firstLine="142"/>
        <w:rPr>
          <w:rFonts w:ascii="Times New Roman" w:hAnsi="Times New Roman" w:cs="Times New Roman"/>
          <w:sz w:val="28"/>
          <w:szCs w:val="28"/>
        </w:rPr>
      </w:pPr>
    </w:p>
    <w:p w:rsidR="00F549E1" w:rsidRPr="00904190" w:rsidRDefault="00F549E1" w:rsidP="00FB6552">
      <w:pPr>
        <w:pStyle w:val="BodyTextIndent"/>
        <w:ind w:left="709" w:firstLine="142"/>
        <w:rPr>
          <w:rFonts w:ascii="Times New Roman" w:hAnsi="Times New Roman" w:cs="Times New Roman"/>
          <w:sz w:val="28"/>
          <w:szCs w:val="28"/>
        </w:rPr>
      </w:pPr>
      <w:r w:rsidRPr="00904190">
        <w:rPr>
          <w:rFonts w:ascii="Times New Roman" w:hAnsi="Times New Roman" w:cs="Times New Roman"/>
          <w:sz w:val="28"/>
          <w:szCs w:val="28"/>
        </w:rPr>
        <w:t xml:space="preserve">Надо маме помогать, а она не может встать, </w:t>
      </w:r>
    </w:p>
    <w:p w:rsidR="00F549E1" w:rsidRPr="00904190" w:rsidRDefault="00F549E1" w:rsidP="00FB6552">
      <w:pPr>
        <w:pStyle w:val="BodyTextIndent"/>
        <w:ind w:left="709" w:firstLine="142"/>
        <w:rPr>
          <w:rFonts w:ascii="Times New Roman" w:hAnsi="Times New Roman" w:cs="Times New Roman"/>
          <w:sz w:val="28"/>
          <w:szCs w:val="28"/>
        </w:rPr>
      </w:pPr>
      <w:r w:rsidRPr="00904190">
        <w:rPr>
          <w:rFonts w:ascii="Times New Roman" w:hAnsi="Times New Roman" w:cs="Times New Roman"/>
          <w:sz w:val="28"/>
          <w:szCs w:val="28"/>
        </w:rPr>
        <w:t>Пора подруге позвонить – трудно громко говорить.</w:t>
      </w:r>
    </w:p>
    <w:p w:rsidR="00F549E1" w:rsidRPr="00904190" w:rsidRDefault="00F549E1" w:rsidP="00FB6552">
      <w:pPr>
        <w:pStyle w:val="BodyTextIndent"/>
        <w:ind w:left="709" w:firstLine="142"/>
        <w:rPr>
          <w:rFonts w:ascii="Times New Roman" w:hAnsi="Times New Roman" w:cs="Times New Roman"/>
          <w:sz w:val="28"/>
          <w:szCs w:val="28"/>
        </w:rPr>
      </w:pPr>
      <w:r w:rsidRPr="00904190">
        <w:rPr>
          <w:rFonts w:ascii="Times New Roman" w:hAnsi="Times New Roman" w:cs="Times New Roman"/>
          <w:sz w:val="28"/>
          <w:szCs w:val="28"/>
        </w:rPr>
        <w:t>В общем встали все дела – так хвороба  подвела.</w:t>
      </w:r>
    </w:p>
    <w:p w:rsidR="00F549E1" w:rsidRPr="00904190" w:rsidRDefault="00F549E1" w:rsidP="00FB6552">
      <w:pPr>
        <w:pStyle w:val="BodyTextIndent"/>
        <w:ind w:left="709" w:firstLine="142"/>
        <w:rPr>
          <w:rFonts w:ascii="Times New Roman" w:hAnsi="Times New Roman" w:cs="Times New Roman"/>
          <w:sz w:val="28"/>
          <w:szCs w:val="28"/>
        </w:rPr>
      </w:pPr>
      <w:r w:rsidRPr="00904190">
        <w:rPr>
          <w:rFonts w:ascii="Times New Roman" w:hAnsi="Times New Roman" w:cs="Times New Roman"/>
          <w:sz w:val="28"/>
          <w:szCs w:val="28"/>
        </w:rPr>
        <w:t xml:space="preserve">Невзирая на протест, ей поставили компресс, </w:t>
      </w:r>
    </w:p>
    <w:p w:rsidR="00F549E1" w:rsidRPr="00904190" w:rsidRDefault="00F549E1" w:rsidP="00FB6552">
      <w:pPr>
        <w:pStyle w:val="BodyTextIndent"/>
        <w:ind w:left="709" w:firstLine="142"/>
        <w:rPr>
          <w:rFonts w:ascii="Times New Roman" w:hAnsi="Times New Roman" w:cs="Times New Roman"/>
          <w:sz w:val="28"/>
          <w:szCs w:val="28"/>
        </w:rPr>
      </w:pPr>
      <w:r w:rsidRPr="00904190">
        <w:rPr>
          <w:rFonts w:ascii="Times New Roman" w:hAnsi="Times New Roman" w:cs="Times New Roman"/>
          <w:sz w:val="28"/>
          <w:szCs w:val="28"/>
        </w:rPr>
        <w:t xml:space="preserve">Хоть не хочется лечиться – с процедурами мириться, </w:t>
      </w:r>
    </w:p>
    <w:p w:rsidR="00F549E1" w:rsidRPr="00904190" w:rsidRDefault="00F549E1" w:rsidP="00FB6552">
      <w:pPr>
        <w:pStyle w:val="BodyTextIndent"/>
        <w:ind w:left="709" w:firstLine="142"/>
        <w:rPr>
          <w:rFonts w:ascii="Times New Roman" w:hAnsi="Times New Roman" w:cs="Times New Roman"/>
          <w:sz w:val="28"/>
          <w:szCs w:val="28"/>
        </w:rPr>
      </w:pPr>
      <w:r w:rsidRPr="00904190">
        <w:rPr>
          <w:rFonts w:ascii="Times New Roman" w:hAnsi="Times New Roman" w:cs="Times New Roman"/>
          <w:sz w:val="28"/>
          <w:szCs w:val="28"/>
        </w:rPr>
        <w:t>Надо ту болезнь прогнать, чтоб здоровой снова стать:</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 xml:space="preserve">                              В школу бегать, песни петь – надо многое успеть.</w:t>
      </w:r>
    </w:p>
    <w:p w:rsidR="00F549E1" w:rsidRPr="00904190" w:rsidRDefault="00F549E1" w:rsidP="00FB6552">
      <w:pPr>
        <w:pStyle w:val="BodyTextIndent"/>
        <w:numPr>
          <w:ilvl w:val="0"/>
          <w:numId w:val="1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 xml:space="preserve">А вы когда – нибудь находились в такой же ситуации, что и Катя? Что нужно делать, если вы заболели или брат (сестра)? </w:t>
      </w:r>
    </w:p>
    <w:p w:rsidR="00F549E1" w:rsidRPr="00904190" w:rsidRDefault="00F549E1" w:rsidP="00FB6552">
      <w:pPr>
        <w:pStyle w:val="BodyTextIndent"/>
        <w:ind w:left="-933"/>
        <w:rPr>
          <w:rFonts w:ascii="Times New Roman" w:hAnsi="Times New Roman" w:cs="Times New Roman"/>
          <w:sz w:val="28"/>
          <w:szCs w:val="28"/>
        </w:rPr>
      </w:pPr>
      <w:r w:rsidRPr="00904190">
        <w:rPr>
          <w:rFonts w:ascii="Times New Roman" w:hAnsi="Times New Roman" w:cs="Times New Roman"/>
          <w:sz w:val="28"/>
          <w:szCs w:val="28"/>
        </w:rPr>
        <w:t>При ознобе:  укутать, дать теплое питье (чай с малиной или со смородиной);</w:t>
      </w:r>
    </w:p>
    <w:p w:rsidR="00F549E1" w:rsidRPr="00904190" w:rsidRDefault="00F549E1" w:rsidP="00FB6552">
      <w:pPr>
        <w:pStyle w:val="BodyTextIndent"/>
        <w:ind w:left="-933"/>
        <w:rPr>
          <w:rFonts w:ascii="Times New Roman" w:hAnsi="Times New Roman" w:cs="Times New Roman"/>
          <w:sz w:val="28"/>
          <w:szCs w:val="28"/>
        </w:rPr>
      </w:pPr>
      <w:r w:rsidRPr="00904190">
        <w:rPr>
          <w:rFonts w:ascii="Times New Roman" w:hAnsi="Times New Roman" w:cs="Times New Roman"/>
          <w:sz w:val="28"/>
          <w:szCs w:val="28"/>
        </w:rPr>
        <w:t>При высокой температуре: чаще проветривать комнату, давать частое питье ( теплый чай с малиной или со смородиной), положить на голову холодный компресс, сделать обтирание.</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5.</w:t>
      </w:r>
      <w:r w:rsidRPr="00904190">
        <w:rPr>
          <w:rFonts w:ascii="Times New Roman" w:hAnsi="Times New Roman" w:cs="Times New Roman"/>
          <w:b/>
          <w:bCs/>
          <w:sz w:val="28"/>
          <w:szCs w:val="28"/>
        </w:rPr>
        <w:t>Оздоровительная минутка.</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6.</w:t>
      </w:r>
      <w:r w:rsidRPr="00904190">
        <w:rPr>
          <w:rFonts w:ascii="Times New Roman" w:hAnsi="Times New Roman" w:cs="Times New Roman"/>
          <w:b/>
          <w:bCs/>
          <w:sz w:val="28"/>
          <w:szCs w:val="28"/>
        </w:rPr>
        <w:t>Как вы думаете, хорошее у вас здоровье</w:t>
      </w:r>
      <w:r w:rsidRPr="00904190">
        <w:rPr>
          <w:rFonts w:ascii="Times New Roman" w:hAnsi="Times New Roman" w:cs="Times New Roman"/>
          <w:sz w:val="28"/>
          <w:szCs w:val="28"/>
        </w:rPr>
        <w:t>? Посмотрите друг на друга и скажите как выглядит здоровый человек?</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7.</w:t>
      </w:r>
      <w:r w:rsidRPr="00904190">
        <w:rPr>
          <w:rFonts w:ascii="Times New Roman" w:hAnsi="Times New Roman" w:cs="Times New Roman"/>
          <w:b/>
          <w:bCs/>
          <w:sz w:val="28"/>
          <w:szCs w:val="28"/>
        </w:rPr>
        <w:t>А теперь проведем тест «Твое здоровье».</w:t>
      </w:r>
      <w:r w:rsidRPr="00904190">
        <w:rPr>
          <w:rFonts w:ascii="Times New Roman" w:hAnsi="Times New Roman" w:cs="Times New Roman"/>
          <w:sz w:val="28"/>
          <w:szCs w:val="28"/>
        </w:rPr>
        <w:t xml:space="preserve"> Если вы согласны с утверждением – ставите +, если нет – то -.</w:t>
      </w:r>
    </w:p>
    <w:p w:rsidR="00F549E1" w:rsidRPr="00904190" w:rsidRDefault="00F549E1" w:rsidP="00FB6552">
      <w:pPr>
        <w:pStyle w:val="BodyTextIndent"/>
        <w:numPr>
          <w:ilvl w:val="0"/>
          <w:numId w:val="1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у меня часто болит голова;</w:t>
      </w:r>
    </w:p>
    <w:p w:rsidR="00F549E1" w:rsidRPr="00904190" w:rsidRDefault="00F549E1" w:rsidP="00FB6552">
      <w:pPr>
        <w:pStyle w:val="BodyTextIndent"/>
        <w:numPr>
          <w:ilvl w:val="0"/>
          <w:numId w:val="1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у меня часто бывает насморк;</w:t>
      </w:r>
    </w:p>
    <w:p w:rsidR="00F549E1" w:rsidRPr="00904190" w:rsidRDefault="00F549E1" w:rsidP="00FB6552">
      <w:pPr>
        <w:pStyle w:val="BodyTextIndent"/>
        <w:numPr>
          <w:ilvl w:val="0"/>
          <w:numId w:val="1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у меня больные зубы;</w:t>
      </w:r>
    </w:p>
    <w:p w:rsidR="00F549E1" w:rsidRPr="00904190" w:rsidRDefault="00F549E1" w:rsidP="00FB6552">
      <w:pPr>
        <w:pStyle w:val="BodyTextIndent"/>
        <w:numPr>
          <w:ilvl w:val="0"/>
          <w:numId w:val="1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иногда у меня болит ухо;</w:t>
      </w:r>
    </w:p>
    <w:p w:rsidR="00F549E1" w:rsidRPr="00904190" w:rsidRDefault="00F549E1" w:rsidP="00FB6552">
      <w:pPr>
        <w:pStyle w:val="BodyTextIndent"/>
        <w:numPr>
          <w:ilvl w:val="0"/>
          <w:numId w:val="1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у меня часто болит горло;</w:t>
      </w:r>
    </w:p>
    <w:p w:rsidR="00F549E1" w:rsidRPr="00904190" w:rsidRDefault="00F549E1" w:rsidP="00FB6552">
      <w:pPr>
        <w:pStyle w:val="BodyTextIndent"/>
        <w:numPr>
          <w:ilvl w:val="0"/>
          <w:numId w:val="1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каждый год я болею гриппом;</w:t>
      </w:r>
    </w:p>
    <w:p w:rsidR="00F549E1" w:rsidRPr="00904190" w:rsidRDefault="00F549E1" w:rsidP="00FB6552">
      <w:pPr>
        <w:pStyle w:val="BodyTextIndent"/>
        <w:numPr>
          <w:ilvl w:val="0"/>
          <w:numId w:val="1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некоторые продукты и лекарства вызывают у меня аллергию;</w:t>
      </w:r>
    </w:p>
    <w:p w:rsidR="00F549E1" w:rsidRPr="00904190" w:rsidRDefault="00F549E1" w:rsidP="00FB6552">
      <w:pPr>
        <w:pStyle w:val="BodyTextIndent"/>
        <w:numPr>
          <w:ilvl w:val="0"/>
          <w:numId w:val="1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ко мне прилипают всякие болезни.</w:t>
      </w:r>
    </w:p>
    <w:p w:rsidR="00F549E1" w:rsidRPr="00904190" w:rsidRDefault="00F549E1" w:rsidP="00FB6552">
      <w:pPr>
        <w:pStyle w:val="BodyTextIndent"/>
        <w:ind w:left="-933"/>
        <w:rPr>
          <w:rFonts w:ascii="Times New Roman" w:hAnsi="Times New Roman" w:cs="Times New Roman"/>
          <w:sz w:val="28"/>
          <w:szCs w:val="28"/>
        </w:rPr>
      </w:pPr>
      <w:r w:rsidRPr="00904190">
        <w:rPr>
          <w:rFonts w:ascii="Times New Roman" w:hAnsi="Times New Roman" w:cs="Times New Roman"/>
          <w:sz w:val="28"/>
          <w:szCs w:val="28"/>
        </w:rPr>
        <w:t>Чего получилось больше: + или -?</w:t>
      </w:r>
    </w:p>
    <w:p w:rsidR="00F549E1" w:rsidRPr="00904190" w:rsidRDefault="00F549E1" w:rsidP="00FB6552">
      <w:pPr>
        <w:pStyle w:val="BodyTextIndent"/>
        <w:ind w:left="-933"/>
        <w:rPr>
          <w:rFonts w:ascii="Times New Roman" w:hAnsi="Times New Roman" w:cs="Times New Roman"/>
          <w:sz w:val="28"/>
          <w:szCs w:val="28"/>
        </w:rPr>
      </w:pPr>
      <w:r w:rsidRPr="00904190">
        <w:rPr>
          <w:rFonts w:ascii="Times New Roman" w:hAnsi="Times New Roman" w:cs="Times New Roman"/>
          <w:sz w:val="28"/>
          <w:szCs w:val="28"/>
        </w:rPr>
        <w:t>Как вы думаете, что необходимо делать, чтобы сохранить и улучшить здоровье?</w:t>
      </w:r>
    </w:p>
    <w:p w:rsidR="00F549E1" w:rsidRPr="00904190" w:rsidRDefault="00F549E1" w:rsidP="00FB6552">
      <w:pPr>
        <w:pStyle w:val="BodyTextIndent"/>
        <w:ind w:left="-933"/>
        <w:rPr>
          <w:rFonts w:ascii="Times New Roman" w:hAnsi="Times New Roman" w:cs="Times New Roman"/>
          <w:sz w:val="28"/>
          <w:szCs w:val="28"/>
        </w:rPr>
      </w:pPr>
      <w:r w:rsidRPr="00904190">
        <w:rPr>
          <w:rFonts w:ascii="Times New Roman" w:hAnsi="Times New Roman" w:cs="Times New Roman"/>
          <w:sz w:val="28"/>
          <w:szCs w:val="28"/>
        </w:rPr>
        <w:t>Почему я не болею, почему я здоровее всех ребят из нашего двора?</w:t>
      </w:r>
    </w:p>
    <w:p w:rsidR="00F549E1" w:rsidRPr="00904190" w:rsidRDefault="00F549E1" w:rsidP="00FB6552">
      <w:pPr>
        <w:pStyle w:val="BodyTextIndent"/>
        <w:ind w:left="-933"/>
        <w:rPr>
          <w:rFonts w:ascii="Times New Roman" w:hAnsi="Times New Roman" w:cs="Times New Roman"/>
          <w:sz w:val="28"/>
          <w:szCs w:val="28"/>
        </w:rPr>
      </w:pPr>
      <w:r w:rsidRPr="00904190">
        <w:rPr>
          <w:rFonts w:ascii="Times New Roman" w:hAnsi="Times New Roman" w:cs="Times New Roman"/>
          <w:sz w:val="28"/>
          <w:szCs w:val="28"/>
        </w:rPr>
        <w:t>Потому что утром рано заниматься мне гимнастикой не лень,</w:t>
      </w:r>
    </w:p>
    <w:p w:rsidR="00F549E1" w:rsidRPr="00904190" w:rsidRDefault="00F549E1" w:rsidP="00FB6552">
      <w:pPr>
        <w:pStyle w:val="BodyTextIndent"/>
        <w:ind w:left="-933"/>
        <w:rPr>
          <w:rFonts w:ascii="Times New Roman" w:hAnsi="Times New Roman" w:cs="Times New Roman"/>
          <w:sz w:val="28"/>
          <w:szCs w:val="28"/>
        </w:rPr>
      </w:pPr>
      <w:r w:rsidRPr="00904190">
        <w:rPr>
          <w:rFonts w:ascii="Times New Roman" w:hAnsi="Times New Roman" w:cs="Times New Roman"/>
          <w:sz w:val="28"/>
          <w:szCs w:val="28"/>
        </w:rPr>
        <w:t>Потому что водой из-под крана обливаюсь я каждый день.</w:t>
      </w:r>
    </w:p>
    <w:p w:rsidR="00F549E1" w:rsidRPr="00904190" w:rsidRDefault="00F549E1" w:rsidP="00FB6552">
      <w:pPr>
        <w:pStyle w:val="BodyTextIndent"/>
        <w:ind w:left="-933"/>
        <w:rPr>
          <w:rFonts w:ascii="Times New Roman" w:hAnsi="Times New Roman" w:cs="Times New Roman"/>
          <w:sz w:val="28"/>
          <w:szCs w:val="28"/>
        </w:rPr>
      </w:pPr>
      <w:r w:rsidRPr="00904190">
        <w:rPr>
          <w:rFonts w:ascii="Times New Roman" w:hAnsi="Times New Roman" w:cs="Times New Roman"/>
          <w:sz w:val="28"/>
          <w:szCs w:val="28"/>
        </w:rPr>
        <w:t>Итог урока: Как надо заботиться о своем здоровье?</w:t>
      </w:r>
    </w:p>
    <w:p w:rsidR="00F549E1" w:rsidRPr="00904190" w:rsidRDefault="00F549E1" w:rsidP="00FB6552">
      <w:pPr>
        <w:pStyle w:val="BodyTextIndent"/>
        <w:ind w:left="-933"/>
        <w:rPr>
          <w:rFonts w:ascii="Times New Roman" w:hAnsi="Times New Roman" w:cs="Times New Roman"/>
          <w:sz w:val="28"/>
          <w:szCs w:val="28"/>
        </w:rPr>
      </w:pPr>
    </w:p>
    <w:p w:rsidR="00F549E1" w:rsidRPr="00904190" w:rsidRDefault="00F549E1" w:rsidP="00FB6552">
      <w:pPr>
        <w:pStyle w:val="BodyTextIndent"/>
        <w:ind w:left="-933"/>
        <w:rPr>
          <w:rFonts w:ascii="Times New Roman" w:hAnsi="Times New Roman" w:cs="Times New Roman"/>
          <w:sz w:val="28"/>
          <w:szCs w:val="28"/>
        </w:rPr>
      </w:pPr>
    </w:p>
    <w:p w:rsidR="00F549E1" w:rsidRPr="00904190" w:rsidRDefault="00F549E1" w:rsidP="00FB6552">
      <w:pPr>
        <w:pStyle w:val="Heading1"/>
        <w:rPr>
          <w:b/>
          <w:bCs/>
          <w:sz w:val="28"/>
          <w:szCs w:val="28"/>
        </w:rPr>
      </w:pPr>
      <w:r w:rsidRPr="00904190">
        <w:rPr>
          <w:b/>
          <w:bCs/>
          <w:sz w:val="28"/>
          <w:szCs w:val="28"/>
        </w:rPr>
        <w:t>Урок №2. Тема: «Кто и как предохраняет нас от болезней?»</w:t>
      </w:r>
    </w:p>
    <w:p w:rsidR="00F549E1" w:rsidRPr="00904190" w:rsidRDefault="00F549E1" w:rsidP="00FB6552">
      <w:pPr>
        <w:ind w:left="-993"/>
        <w:rPr>
          <w:rFonts w:ascii="Times New Roman" w:hAnsi="Times New Roman" w:cs="Times New Roman"/>
          <w:sz w:val="28"/>
          <w:szCs w:val="28"/>
        </w:rPr>
      </w:pP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 xml:space="preserve">                                                          Ход урока:</w:t>
      </w:r>
    </w:p>
    <w:p w:rsidR="00F549E1" w:rsidRPr="00904190" w:rsidRDefault="00F549E1" w:rsidP="00FB6552">
      <w:pPr>
        <w:numPr>
          <w:ilvl w:val="0"/>
          <w:numId w:val="21"/>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Беседа по теме.</w:t>
      </w:r>
    </w:p>
    <w:p w:rsidR="00F549E1" w:rsidRPr="00904190" w:rsidRDefault="00F549E1" w:rsidP="00FB6552">
      <w:pPr>
        <w:numPr>
          <w:ilvl w:val="0"/>
          <w:numId w:val="2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Как часто вы болеете? Всегда ли заболеваете во время эпидемий гриппа? Болеете ли вы если промочили ноги или сильно замерзли? Как вы думаете, почему?</w:t>
      </w:r>
    </w:p>
    <w:p w:rsidR="00F549E1" w:rsidRPr="00904190" w:rsidRDefault="00F549E1" w:rsidP="00FB6552">
      <w:pPr>
        <w:numPr>
          <w:ilvl w:val="0"/>
          <w:numId w:val="2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Знакомо ли вам слово «адаптация»? Что оно обозначает?</w:t>
      </w:r>
    </w:p>
    <w:p w:rsidR="00F549E1" w:rsidRPr="00904190" w:rsidRDefault="00F549E1" w:rsidP="00FB6552">
      <w:pPr>
        <w:ind w:left="-633"/>
        <w:rPr>
          <w:rFonts w:ascii="Times New Roman" w:hAnsi="Times New Roman" w:cs="Times New Roman"/>
          <w:sz w:val="28"/>
          <w:szCs w:val="28"/>
        </w:rPr>
      </w:pPr>
      <w:r w:rsidRPr="00904190">
        <w:rPr>
          <w:rFonts w:ascii="Times New Roman" w:hAnsi="Times New Roman" w:cs="Times New Roman"/>
          <w:sz w:val="28"/>
          <w:szCs w:val="28"/>
        </w:rPr>
        <w:t xml:space="preserve">В словаре иностранных слов записано: </w:t>
      </w:r>
      <w:r w:rsidRPr="00904190">
        <w:rPr>
          <w:rFonts w:ascii="Times New Roman" w:hAnsi="Times New Roman" w:cs="Times New Roman"/>
          <w:i/>
          <w:iCs/>
          <w:sz w:val="28"/>
          <w:szCs w:val="28"/>
        </w:rPr>
        <w:t>адаптация</w:t>
      </w:r>
      <w:r w:rsidRPr="00904190">
        <w:rPr>
          <w:rFonts w:ascii="Times New Roman" w:hAnsi="Times New Roman" w:cs="Times New Roman"/>
          <w:sz w:val="28"/>
          <w:szCs w:val="28"/>
        </w:rPr>
        <w:t xml:space="preserve"> – приспособление организма к условиям существования и изменению окружающих условий. Организм приспосабливается к внешним условиям, мобилизует свои внутренние резервы и защищает себя от различных инфекций, переохлаждения, перегрева. Организм одних людей сильный и хорошо  себя защищает, организм других людей требует помощи. У организма есть природные защитники – кожа, слизистая оболочка рта, некоторые вещества желудка и кишечника. Но есть и другие защитники.</w:t>
      </w:r>
    </w:p>
    <w:p w:rsidR="00F549E1" w:rsidRPr="00904190" w:rsidRDefault="00F549E1" w:rsidP="00FB6552">
      <w:pPr>
        <w:pStyle w:val="BodyTextIndent"/>
        <w:numPr>
          <w:ilvl w:val="0"/>
          <w:numId w:val="2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Кто из вас в одно и тоже время ложится спать и встает утром, обедает, делает уроки? Вспомнили, в прошлом году мы составляли режим дня. Соблюдение режима дня – это тоже защита от болезней.</w:t>
      </w: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 xml:space="preserve">   Режим дня - правильное чередование отдыха и труда. Если человек ест, спит, работает,  отдыхает в одно и тоже время, его организм привыкает к такому распорядку, работает в полную силу, меньше устает, реже болеет. </w:t>
      </w: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 xml:space="preserve">   Задумывались  вы над тем, сколько времени вы сидите, лежите, много ли двигаетесь? Все это составляющие здорового образа жизни. В понятие здорового образа жизни входят:</w:t>
      </w:r>
    </w:p>
    <w:p w:rsidR="00F549E1" w:rsidRPr="00904190" w:rsidRDefault="00F549E1" w:rsidP="00FB6552">
      <w:pPr>
        <w:numPr>
          <w:ilvl w:val="0"/>
          <w:numId w:val="2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отказ от вредных привычек (курение, употребление в больших количествах мучного и сладкого и т.д.);</w:t>
      </w:r>
    </w:p>
    <w:p w:rsidR="00F549E1" w:rsidRPr="00904190" w:rsidRDefault="00F549E1" w:rsidP="00FB6552">
      <w:pPr>
        <w:numPr>
          <w:ilvl w:val="0"/>
          <w:numId w:val="2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двигательный режим (подвижные игры на свежем воздухе, зарядка по утрам, занятия физкультурой и спортом и т.д.)</w:t>
      </w:r>
    </w:p>
    <w:p w:rsidR="00F549E1" w:rsidRPr="00904190" w:rsidRDefault="00F549E1" w:rsidP="00FB6552">
      <w:pPr>
        <w:numPr>
          <w:ilvl w:val="0"/>
          <w:numId w:val="2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правильное питание;</w:t>
      </w:r>
    </w:p>
    <w:p w:rsidR="00F549E1" w:rsidRPr="00904190" w:rsidRDefault="00F549E1" w:rsidP="00FB6552">
      <w:pPr>
        <w:numPr>
          <w:ilvl w:val="0"/>
          <w:numId w:val="2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закаливание;</w:t>
      </w:r>
    </w:p>
    <w:p w:rsidR="00F549E1" w:rsidRPr="00904190" w:rsidRDefault="00F549E1" w:rsidP="00FB6552">
      <w:pPr>
        <w:numPr>
          <w:ilvl w:val="0"/>
          <w:numId w:val="2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выполнение правил гигиены;</w:t>
      </w:r>
    </w:p>
    <w:p w:rsidR="00F549E1" w:rsidRPr="00904190" w:rsidRDefault="00F549E1" w:rsidP="00FB6552">
      <w:pPr>
        <w:numPr>
          <w:ilvl w:val="0"/>
          <w:numId w:val="2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хорошее настроение.</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 xml:space="preserve">      Соблюдение правил здорового образа жизни укрепляет здоровье и воспитывает волю и характер человека. Древнее китайское изречение гласит: «Мудрый человек предотвращает болезни, а не лечит их»</w:t>
      </w:r>
    </w:p>
    <w:p w:rsidR="00F549E1" w:rsidRPr="00904190" w:rsidRDefault="00F549E1" w:rsidP="00FB6552">
      <w:pPr>
        <w:numPr>
          <w:ilvl w:val="0"/>
          <w:numId w:val="21"/>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Оздоровительная минутка.</w:t>
      </w:r>
    </w:p>
    <w:p w:rsidR="00F549E1" w:rsidRPr="00904190" w:rsidRDefault="00F549E1" w:rsidP="00FB6552">
      <w:pPr>
        <w:numPr>
          <w:ilvl w:val="0"/>
          <w:numId w:val="21"/>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Анализ ситуации.</w:t>
      </w: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 xml:space="preserve">                     С. Михалков «Разве что-то есть на свете…»</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В школе медвежьей тревогу забили,</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В тайне от всех медвежата курили.</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Сразу к урокам пропал интерес,</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Слушают плохо – скорее бы в лес.</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Память ослабла – не помнят, о чем</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В школе сегодня вели разговор.</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 xml:space="preserve">Да, табак плохой им друг – кашель слышится вокруг, </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Он мешает им  читать и науки изучать.</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Папиросы и табак для младых медведей враг!</w:t>
      </w:r>
    </w:p>
    <w:p w:rsidR="00F549E1" w:rsidRPr="00904190" w:rsidRDefault="00F549E1" w:rsidP="00FB6552">
      <w:pPr>
        <w:ind w:left="284"/>
        <w:rPr>
          <w:rFonts w:ascii="Times New Roman" w:hAnsi="Times New Roman" w:cs="Times New Roman"/>
          <w:sz w:val="28"/>
          <w:szCs w:val="28"/>
        </w:rPr>
      </w:pPr>
      <w:r w:rsidRPr="00904190">
        <w:rPr>
          <w:rFonts w:ascii="Times New Roman" w:hAnsi="Times New Roman" w:cs="Times New Roman"/>
          <w:sz w:val="28"/>
          <w:szCs w:val="28"/>
        </w:rPr>
        <w:t>Для и для зверей- нет коварней и вредней.</w:t>
      </w:r>
    </w:p>
    <w:p w:rsidR="00F549E1" w:rsidRPr="00904190" w:rsidRDefault="00F549E1" w:rsidP="00FB6552">
      <w:pPr>
        <w:pStyle w:val="BodyTextIndent"/>
        <w:numPr>
          <w:ilvl w:val="0"/>
          <w:numId w:val="2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Каковы последствия курения?</w:t>
      </w: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Запись на доске:</w:t>
      </w: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Курение – это … привычка. Курить здоровью … (вставьте пропущенные слова)</w:t>
      </w:r>
    </w:p>
    <w:p w:rsidR="00F549E1" w:rsidRPr="00904190" w:rsidRDefault="00F549E1" w:rsidP="00FB6552">
      <w:pPr>
        <w:numPr>
          <w:ilvl w:val="0"/>
          <w:numId w:val="2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Что происходит, если кто – то курит , а вы находитесь рядом? Что нужно сделать в таком случае?</w:t>
      </w:r>
    </w:p>
    <w:p w:rsidR="00F549E1" w:rsidRPr="00904190" w:rsidRDefault="00F549E1" w:rsidP="00FB6552">
      <w:pPr>
        <w:rPr>
          <w:rFonts w:ascii="Times New Roman" w:hAnsi="Times New Roman" w:cs="Times New Roman"/>
          <w:sz w:val="28"/>
          <w:szCs w:val="28"/>
        </w:rPr>
      </w:pPr>
    </w:p>
    <w:p w:rsidR="00F549E1" w:rsidRPr="00904190" w:rsidRDefault="00F549E1" w:rsidP="00FB6552">
      <w:pPr>
        <w:jc w:val="center"/>
        <w:rPr>
          <w:rFonts w:ascii="Times New Roman" w:hAnsi="Times New Roman" w:cs="Times New Roman"/>
          <w:sz w:val="28"/>
          <w:szCs w:val="28"/>
        </w:rPr>
      </w:pPr>
      <w:r w:rsidRPr="00904190">
        <w:rPr>
          <w:rFonts w:ascii="Times New Roman" w:hAnsi="Times New Roman" w:cs="Times New Roman"/>
          <w:sz w:val="28"/>
          <w:szCs w:val="28"/>
        </w:rPr>
        <w:t>-20 -</w:t>
      </w: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_____________________________________________________________________</w:t>
      </w:r>
      <w:r w:rsidRPr="00904190">
        <w:rPr>
          <w:rFonts w:ascii="Times New Roman" w:hAnsi="Times New Roman" w:cs="Times New Roman"/>
          <w:i/>
          <w:iCs/>
          <w:sz w:val="28"/>
          <w:szCs w:val="28"/>
        </w:rPr>
        <w:t xml:space="preserve">Природа и здоровье      </w:t>
      </w:r>
    </w:p>
    <w:p w:rsidR="00F549E1" w:rsidRPr="00904190" w:rsidRDefault="00F549E1" w:rsidP="00FB6552">
      <w:pPr>
        <w:ind w:left="-993"/>
        <w:rPr>
          <w:rFonts w:ascii="Times New Roman" w:hAnsi="Times New Roman" w:cs="Times New Roman"/>
          <w:sz w:val="28"/>
          <w:szCs w:val="28"/>
        </w:rPr>
      </w:pPr>
    </w:p>
    <w:p w:rsidR="00F549E1" w:rsidRPr="00904190" w:rsidRDefault="00F549E1" w:rsidP="00FB6552">
      <w:pPr>
        <w:ind w:left="-993"/>
        <w:rPr>
          <w:rFonts w:ascii="Times New Roman" w:hAnsi="Times New Roman" w:cs="Times New Roman"/>
          <w:sz w:val="28"/>
          <w:szCs w:val="28"/>
        </w:rPr>
      </w:pPr>
    </w:p>
    <w:p w:rsidR="00F549E1" w:rsidRPr="00904190" w:rsidRDefault="00F549E1" w:rsidP="00FB6552">
      <w:pPr>
        <w:ind w:left="-993"/>
        <w:rPr>
          <w:rFonts w:ascii="Times New Roman" w:hAnsi="Times New Roman" w:cs="Times New Roman"/>
          <w:sz w:val="28"/>
          <w:szCs w:val="28"/>
        </w:rPr>
      </w:pP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4.</w:t>
      </w:r>
      <w:r w:rsidRPr="00904190">
        <w:rPr>
          <w:rFonts w:ascii="Times New Roman" w:hAnsi="Times New Roman" w:cs="Times New Roman"/>
          <w:b/>
          <w:bCs/>
          <w:sz w:val="28"/>
          <w:szCs w:val="28"/>
        </w:rPr>
        <w:t>Коллективная работа.</w:t>
      </w:r>
      <w:r w:rsidRPr="00904190">
        <w:rPr>
          <w:rFonts w:ascii="Times New Roman" w:hAnsi="Times New Roman" w:cs="Times New Roman"/>
          <w:sz w:val="28"/>
          <w:szCs w:val="28"/>
        </w:rPr>
        <w:t xml:space="preserve"> Составить или нарисовать  плакат «Мы с сигаретою не дружим»</w:t>
      </w:r>
    </w:p>
    <w:p w:rsidR="00F549E1" w:rsidRPr="00904190" w:rsidRDefault="00F549E1" w:rsidP="00FB6552">
      <w:pPr>
        <w:ind w:left="-993"/>
        <w:rPr>
          <w:rFonts w:ascii="Times New Roman" w:hAnsi="Times New Roman" w:cs="Times New Roman"/>
          <w:sz w:val="28"/>
          <w:szCs w:val="28"/>
        </w:rPr>
      </w:pP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 xml:space="preserve">5 </w:t>
      </w:r>
      <w:r w:rsidRPr="00904190">
        <w:rPr>
          <w:rFonts w:ascii="Times New Roman" w:hAnsi="Times New Roman" w:cs="Times New Roman"/>
          <w:b/>
          <w:bCs/>
          <w:sz w:val="28"/>
          <w:szCs w:val="28"/>
        </w:rPr>
        <w:t>Итог урока:</w:t>
      </w:r>
      <w:r w:rsidRPr="00904190">
        <w:rPr>
          <w:rFonts w:ascii="Times New Roman" w:hAnsi="Times New Roman" w:cs="Times New Roman"/>
          <w:sz w:val="28"/>
          <w:szCs w:val="28"/>
        </w:rPr>
        <w:t xml:space="preserve"> Как понимаете выражение здоровый образ жизни?</w:t>
      </w: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 xml:space="preserve">  </w:t>
      </w:r>
    </w:p>
    <w:p w:rsidR="00F549E1" w:rsidRPr="00904190" w:rsidRDefault="00F549E1" w:rsidP="00FB6552">
      <w:pPr>
        <w:ind w:left="-993"/>
        <w:rPr>
          <w:rFonts w:ascii="Times New Roman" w:hAnsi="Times New Roman" w:cs="Times New Roman"/>
          <w:sz w:val="28"/>
          <w:szCs w:val="28"/>
        </w:rPr>
      </w:pPr>
    </w:p>
    <w:p w:rsidR="00F549E1" w:rsidRPr="00904190" w:rsidRDefault="00F549E1" w:rsidP="00FB6552">
      <w:pPr>
        <w:ind w:left="-993"/>
        <w:rPr>
          <w:rFonts w:ascii="Times New Roman" w:hAnsi="Times New Roman" w:cs="Times New Roman"/>
          <w:sz w:val="28"/>
          <w:szCs w:val="28"/>
        </w:rPr>
      </w:pPr>
    </w:p>
    <w:p w:rsidR="00F549E1" w:rsidRPr="00904190" w:rsidRDefault="00F549E1" w:rsidP="00FB6552">
      <w:pPr>
        <w:ind w:left="-993"/>
        <w:rPr>
          <w:rFonts w:ascii="Times New Roman" w:hAnsi="Times New Roman" w:cs="Times New Roman"/>
          <w:sz w:val="28"/>
          <w:szCs w:val="28"/>
        </w:rPr>
      </w:pPr>
      <w:r>
        <w:rPr>
          <w:noProof/>
          <w:lang w:eastAsia="ru-RU"/>
        </w:rPr>
        <w:pict>
          <v:shape id="_x0000_s1032" type="#_x0000_t75" style="position:absolute;left:0;text-align:left;margin-left:39.6pt;margin-top:20.85pt;width:302.4pt;height:165.6pt;z-index:251664384" o:allowincell="f">
            <v:imagedata r:id="rId17" o:title=""/>
            <w10:wrap type="topAndBottom"/>
          </v:shape>
          <o:OLEObject Type="Embed" ProgID="Unknown" ShapeID="_x0000_s1032" DrawAspect="Content" ObjectID="_1494249805" r:id="rId18"/>
        </w:pict>
      </w:r>
    </w:p>
    <w:p w:rsidR="00F549E1" w:rsidRPr="00904190" w:rsidRDefault="00F549E1" w:rsidP="00FB6552">
      <w:pPr>
        <w:pStyle w:val="Heading1"/>
        <w:rPr>
          <w:b/>
          <w:bCs/>
          <w:sz w:val="28"/>
          <w:szCs w:val="28"/>
        </w:rPr>
      </w:pPr>
      <w:r w:rsidRPr="00904190">
        <w:rPr>
          <w:b/>
          <w:bCs/>
          <w:sz w:val="28"/>
          <w:szCs w:val="28"/>
        </w:rPr>
        <w:t>Урок №3. Тема: « Прививки от болезней».</w:t>
      </w:r>
    </w:p>
    <w:p w:rsidR="00F549E1" w:rsidRPr="00904190" w:rsidRDefault="00F549E1" w:rsidP="00FB6552">
      <w:pPr>
        <w:ind w:left="-1134"/>
        <w:rPr>
          <w:rFonts w:ascii="Times New Roman" w:hAnsi="Times New Roman" w:cs="Times New Roman"/>
          <w:sz w:val="28"/>
          <w:szCs w:val="28"/>
        </w:rPr>
      </w:pPr>
    </w:p>
    <w:p w:rsidR="00F549E1" w:rsidRPr="00904190" w:rsidRDefault="00F549E1" w:rsidP="00FB6552">
      <w:pPr>
        <w:ind w:left="-1134"/>
        <w:rPr>
          <w:rFonts w:ascii="Times New Roman" w:hAnsi="Times New Roman" w:cs="Times New Roman"/>
          <w:sz w:val="28"/>
          <w:szCs w:val="28"/>
        </w:rPr>
      </w:pPr>
      <w:r w:rsidRPr="00904190">
        <w:rPr>
          <w:rFonts w:ascii="Times New Roman" w:hAnsi="Times New Roman" w:cs="Times New Roman"/>
          <w:sz w:val="28"/>
          <w:szCs w:val="28"/>
        </w:rPr>
        <w:t xml:space="preserve">                                                             Ход урока:</w:t>
      </w:r>
    </w:p>
    <w:p w:rsidR="00F549E1" w:rsidRPr="00904190" w:rsidRDefault="00F549E1" w:rsidP="00FB6552">
      <w:pPr>
        <w:numPr>
          <w:ilvl w:val="0"/>
          <w:numId w:val="23"/>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Повторение составляющих здорового образа жизни.</w:t>
      </w:r>
    </w:p>
    <w:p w:rsidR="00F549E1" w:rsidRPr="00904190" w:rsidRDefault="00F549E1" w:rsidP="00FB6552">
      <w:pPr>
        <w:numPr>
          <w:ilvl w:val="0"/>
          <w:numId w:val="23"/>
        </w:numPr>
        <w:spacing w:after="0" w:line="240" w:lineRule="auto"/>
        <w:rPr>
          <w:rFonts w:ascii="Times New Roman" w:hAnsi="Times New Roman" w:cs="Times New Roman"/>
          <w:b/>
          <w:bCs/>
          <w:sz w:val="28"/>
          <w:szCs w:val="28"/>
        </w:rPr>
      </w:pPr>
      <w:r w:rsidRPr="00904190">
        <w:rPr>
          <w:rFonts w:ascii="Times New Roman" w:hAnsi="Times New Roman" w:cs="Times New Roman"/>
          <w:sz w:val="28"/>
          <w:szCs w:val="28"/>
        </w:rPr>
        <w:t xml:space="preserve"> </w:t>
      </w:r>
      <w:r w:rsidRPr="00904190">
        <w:rPr>
          <w:rFonts w:ascii="Times New Roman" w:hAnsi="Times New Roman" w:cs="Times New Roman"/>
          <w:b/>
          <w:bCs/>
          <w:sz w:val="28"/>
          <w:szCs w:val="28"/>
        </w:rPr>
        <w:t>Самоанализ здоровья.</w:t>
      </w:r>
    </w:p>
    <w:p w:rsidR="00F549E1" w:rsidRPr="00904190" w:rsidRDefault="00F549E1" w:rsidP="00FB6552">
      <w:pPr>
        <w:ind w:left="-1134"/>
        <w:rPr>
          <w:rFonts w:ascii="Times New Roman" w:hAnsi="Times New Roman" w:cs="Times New Roman"/>
          <w:sz w:val="28"/>
          <w:szCs w:val="28"/>
        </w:rPr>
      </w:pPr>
      <w:r w:rsidRPr="00904190">
        <w:rPr>
          <w:rFonts w:ascii="Times New Roman" w:hAnsi="Times New Roman" w:cs="Times New Roman"/>
          <w:sz w:val="28"/>
          <w:szCs w:val="28"/>
        </w:rPr>
        <w:t>Ответьте письменно на вопросы:</w:t>
      </w:r>
    </w:p>
    <w:p w:rsidR="00F549E1" w:rsidRPr="00904190" w:rsidRDefault="00F549E1" w:rsidP="00FB6552">
      <w:pPr>
        <w:numPr>
          <w:ilvl w:val="0"/>
          <w:numId w:val="2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Когда ты болел в последний раз? Чем?</w:t>
      </w:r>
    </w:p>
    <w:p w:rsidR="00F549E1" w:rsidRPr="00904190" w:rsidRDefault="00F549E1" w:rsidP="00FB6552">
      <w:pPr>
        <w:numPr>
          <w:ilvl w:val="0"/>
          <w:numId w:val="2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Какой врач тебя лечил?</w:t>
      </w:r>
    </w:p>
    <w:p w:rsidR="00F549E1" w:rsidRPr="00904190" w:rsidRDefault="00F549E1" w:rsidP="00FB6552">
      <w:pPr>
        <w:numPr>
          <w:ilvl w:val="0"/>
          <w:numId w:val="2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Выполнял ли ты все рекомендации врача?</w:t>
      </w:r>
    </w:p>
    <w:p w:rsidR="00F549E1" w:rsidRPr="00904190" w:rsidRDefault="00F549E1" w:rsidP="00FB6552">
      <w:pPr>
        <w:numPr>
          <w:ilvl w:val="0"/>
          <w:numId w:val="2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В чем причина твоей болезни?</w:t>
      </w:r>
    </w:p>
    <w:p w:rsidR="00F549E1" w:rsidRPr="00904190" w:rsidRDefault="00F549E1" w:rsidP="00FB6552">
      <w:pPr>
        <w:ind w:left="-1134"/>
        <w:rPr>
          <w:rFonts w:ascii="Times New Roman" w:hAnsi="Times New Roman" w:cs="Times New Roman"/>
          <w:sz w:val="28"/>
          <w:szCs w:val="28"/>
        </w:rPr>
      </w:pPr>
      <w:r w:rsidRPr="00904190">
        <w:rPr>
          <w:rFonts w:ascii="Times New Roman" w:hAnsi="Times New Roman" w:cs="Times New Roman"/>
          <w:sz w:val="28"/>
          <w:szCs w:val="28"/>
        </w:rPr>
        <w:t>Прочитайте свои ответы и подумайте: хорошо ли ты заботишься о своем здоровье?</w:t>
      </w:r>
    </w:p>
    <w:p w:rsidR="00F549E1" w:rsidRPr="00904190" w:rsidRDefault="00F549E1" w:rsidP="00FB6552">
      <w:pPr>
        <w:ind w:left="-1134"/>
        <w:rPr>
          <w:rFonts w:ascii="Times New Roman" w:hAnsi="Times New Roman" w:cs="Times New Roman"/>
          <w:sz w:val="28"/>
          <w:szCs w:val="28"/>
        </w:rPr>
      </w:pPr>
      <w:r w:rsidRPr="00904190">
        <w:rPr>
          <w:rFonts w:ascii="Times New Roman" w:hAnsi="Times New Roman" w:cs="Times New Roman"/>
          <w:sz w:val="28"/>
          <w:szCs w:val="28"/>
        </w:rPr>
        <w:t>О чем еще нужно помнить, чтобы сохранить здоровье?</w:t>
      </w:r>
    </w:p>
    <w:p w:rsidR="00F549E1" w:rsidRPr="00904190" w:rsidRDefault="00F549E1" w:rsidP="00FB6552">
      <w:pPr>
        <w:numPr>
          <w:ilvl w:val="0"/>
          <w:numId w:val="23"/>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Беседа по теме.</w:t>
      </w:r>
    </w:p>
    <w:p w:rsidR="00F549E1" w:rsidRPr="00904190" w:rsidRDefault="00F549E1" w:rsidP="00FB6552">
      <w:pPr>
        <w:ind w:left="-1134" w:hanging="360"/>
        <w:rPr>
          <w:rFonts w:ascii="Times New Roman" w:hAnsi="Times New Roman" w:cs="Times New Roman"/>
          <w:sz w:val="28"/>
          <w:szCs w:val="28"/>
        </w:rPr>
      </w:pPr>
      <w:r w:rsidRPr="00904190">
        <w:rPr>
          <w:rFonts w:ascii="Times New Roman" w:hAnsi="Times New Roman" w:cs="Times New Roman"/>
          <w:sz w:val="28"/>
          <w:szCs w:val="28"/>
        </w:rPr>
        <w:t xml:space="preserve">            Мы часто говорим о заразных болезнях. В медицине такие болезни называются инфекционными. В переводе с латинского слово </w:t>
      </w:r>
      <w:r w:rsidRPr="00904190">
        <w:rPr>
          <w:rFonts w:ascii="Times New Roman" w:hAnsi="Times New Roman" w:cs="Times New Roman"/>
          <w:i/>
          <w:iCs/>
          <w:sz w:val="28"/>
          <w:szCs w:val="28"/>
        </w:rPr>
        <w:t xml:space="preserve">инфекция </w:t>
      </w:r>
      <w:r w:rsidRPr="00904190">
        <w:rPr>
          <w:rFonts w:ascii="Times New Roman" w:hAnsi="Times New Roman" w:cs="Times New Roman"/>
          <w:sz w:val="28"/>
          <w:szCs w:val="28"/>
        </w:rPr>
        <w:t xml:space="preserve"> означает заражать, портить. Заразиться можно от больного человека, от животных. В распространении целого ряда болезней принимают участие кровососущие насекомые: вши, комары, блохи, москиты, слепни, клещи.</w:t>
      </w:r>
    </w:p>
    <w:p w:rsidR="00F549E1" w:rsidRPr="00904190" w:rsidRDefault="00F549E1" w:rsidP="00FB6552">
      <w:pPr>
        <w:ind w:left="-1134" w:hanging="360"/>
        <w:rPr>
          <w:rFonts w:ascii="Times New Roman" w:hAnsi="Times New Roman" w:cs="Times New Roman"/>
          <w:sz w:val="28"/>
          <w:szCs w:val="28"/>
        </w:rPr>
      </w:pPr>
      <w:r w:rsidRPr="00904190">
        <w:rPr>
          <w:rFonts w:ascii="Times New Roman" w:hAnsi="Times New Roman" w:cs="Times New Roman"/>
          <w:sz w:val="28"/>
          <w:szCs w:val="28"/>
        </w:rPr>
        <w:t xml:space="preserve">             Инфекция распространяется микробами, которые живут в воздухе, воде, пище, земле, на поверхности игрушек, книг и т.д.</w:t>
      </w:r>
    </w:p>
    <w:p w:rsidR="00F549E1" w:rsidRPr="00904190" w:rsidRDefault="00F549E1" w:rsidP="00FB6552">
      <w:pPr>
        <w:ind w:left="-1134" w:hanging="360"/>
        <w:rPr>
          <w:rFonts w:ascii="Times New Roman" w:hAnsi="Times New Roman" w:cs="Times New Roman"/>
          <w:sz w:val="28"/>
          <w:szCs w:val="28"/>
        </w:rPr>
      </w:pPr>
      <w:r w:rsidRPr="00904190">
        <w:rPr>
          <w:rFonts w:ascii="Times New Roman" w:hAnsi="Times New Roman" w:cs="Times New Roman"/>
          <w:sz w:val="28"/>
          <w:szCs w:val="28"/>
        </w:rPr>
        <w:t xml:space="preserve">              Источником заражения может быть кровь больного человека. Это может произойти при переливании крови или использовании медицинских инструментов.</w:t>
      </w:r>
    </w:p>
    <w:p w:rsidR="00F549E1" w:rsidRPr="00904190" w:rsidRDefault="00F549E1" w:rsidP="00FB6552">
      <w:pPr>
        <w:ind w:left="-1134" w:hanging="360"/>
        <w:rPr>
          <w:rFonts w:ascii="Times New Roman" w:hAnsi="Times New Roman" w:cs="Times New Roman"/>
          <w:i/>
          <w:iCs/>
          <w:sz w:val="28"/>
          <w:szCs w:val="28"/>
        </w:rPr>
      </w:pPr>
      <w:r w:rsidRPr="00904190">
        <w:rPr>
          <w:rFonts w:ascii="Times New Roman" w:hAnsi="Times New Roman" w:cs="Times New Roman"/>
          <w:sz w:val="28"/>
          <w:szCs w:val="28"/>
        </w:rPr>
        <w:t xml:space="preserve">             Ученые – медики заметили еще в средние века, если человек переболел какой – нибудь инфекционной болезнью, он ею уже больше никогда не заболеет. Оказывается у человека появляется невосприимчивость к такой болезни – </w:t>
      </w:r>
      <w:r w:rsidRPr="00904190">
        <w:rPr>
          <w:rFonts w:ascii="Times New Roman" w:hAnsi="Times New Roman" w:cs="Times New Roman"/>
          <w:i/>
          <w:iCs/>
          <w:sz w:val="28"/>
          <w:szCs w:val="28"/>
        </w:rPr>
        <w:t>иммунитет.</w:t>
      </w:r>
    </w:p>
    <w:p w:rsidR="00F549E1" w:rsidRPr="00904190" w:rsidRDefault="00F549E1" w:rsidP="00FB6552">
      <w:pPr>
        <w:numPr>
          <w:ilvl w:val="0"/>
          <w:numId w:val="23"/>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Оздоровительная минутка.</w:t>
      </w:r>
    </w:p>
    <w:p w:rsidR="00F549E1" w:rsidRPr="00904190" w:rsidRDefault="00F549E1" w:rsidP="00FB6552">
      <w:pPr>
        <w:numPr>
          <w:ilvl w:val="0"/>
          <w:numId w:val="23"/>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Анализ ситуации.</w:t>
      </w:r>
    </w:p>
    <w:p w:rsidR="00F549E1" w:rsidRPr="00904190" w:rsidRDefault="00F549E1" w:rsidP="00FB6552">
      <w:pPr>
        <w:ind w:left="-1134" w:firstLine="1134"/>
        <w:rPr>
          <w:rFonts w:ascii="Times New Roman" w:hAnsi="Times New Roman" w:cs="Times New Roman"/>
          <w:sz w:val="28"/>
          <w:szCs w:val="28"/>
        </w:rPr>
      </w:pPr>
      <w:r w:rsidRPr="00904190">
        <w:rPr>
          <w:rFonts w:ascii="Times New Roman" w:hAnsi="Times New Roman" w:cs="Times New Roman"/>
          <w:sz w:val="28"/>
          <w:szCs w:val="28"/>
        </w:rPr>
        <w:t>Заболел один мальчишка, а затем другой за ним,</w:t>
      </w:r>
    </w:p>
    <w:p w:rsidR="00F549E1" w:rsidRPr="00904190" w:rsidRDefault="00F549E1" w:rsidP="00FB6552">
      <w:pPr>
        <w:ind w:left="-1134" w:firstLine="1134"/>
        <w:rPr>
          <w:rFonts w:ascii="Times New Roman" w:hAnsi="Times New Roman" w:cs="Times New Roman"/>
          <w:sz w:val="28"/>
          <w:szCs w:val="28"/>
        </w:rPr>
      </w:pPr>
      <w:r w:rsidRPr="00904190">
        <w:rPr>
          <w:rFonts w:ascii="Times New Roman" w:hAnsi="Times New Roman" w:cs="Times New Roman"/>
          <w:sz w:val="28"/>
          <w:szCs w:val="28"/>
        </w:rPr>
        <w:t>В нашем классе почему-то объявили карантин.</w:t>
      </w:r>
    </w:p>
    <w:p w:rsidR="00F549E1" w:rsidRPr="00904190" w:rsidRDefault="00F549E1" w:rsidP="00FB6552">
      <w:pPr>
        <w:ind w:left="-1134" w:firstLine="1134"/>
        <w:rPr>
          <w:rFonts w:ascii="Times New Roman" w:hAnsi="Times New Roman" w:cs="Times New Roman"/>
          <w:sz w:val="28"/>
          <w:szCs w:val="28"/>
        </w:rPr>
      </w:pPr>
      <w:r w:rsidRPr="00904190">
        <w:rPr>
          <w:rFonts w:ascii="Times New Roman" w:hAnsi="Times New Roman" w:cs="Times New Roman"/>
          <w:sz w:val="28"/>
          <w:szCs w:val="28"/>
        </w:rPr>
        <w:t>У друзей температура, пьют лекарства разные,</w:t>
      </w:r>
    </w:p>
    <w:p w:rsidR="00F549E1" w:rsidRPr="00904190" w:rsidRDefault="00F549E1" w:rsidP="00FB6552">
      <w:pPr>
        <w:ind w:left="-1134" w:firstLine="1134"/>
        <w:rPr>
          <w:rFonts w:ascii="Times New Roman" w:hAnsi="Times New Roman" w:cs="Times New Roman"/>
          <w:sz w:val="28"/>
          <w:szCs w:val="28"/>
        </w:rPr>
      </w:pPr>
      <w:r w:rsidRPr="00904190">
        <w:rPr>
          <w:rFonts w:ascii="Times New Roman" w:hAnsi="Times New Roman" w:cs="Times New Roman"/>
          <w:sz w:val="28"/>
          <w:szCs w:val="28"/>
        </w:rPr>
        <w:t>И меня к ним не пускают – говорят заразные.</w:t>
      </w:r>
    </w:p>
    <w:p w:rsidR="00F549E1" w:rsidRPr="00904190" w:rsidRDefault="00F549E1" w:rsidP="00FB6552">
      <w:pPr>
        <w:ind w:left="-1134" w:firstLine="1134"/>
        <w:rPr>
          <w:rFonts w:ascii="Times New Roman" w:hAnsi="Times New Roman" w:cs="Times New Roman"/>
          <w:sz w:val="28"/>
          <w:szCs w:val="28"/>
        </w:rPr>
      </w:pPr>
      <w:r w:rsidRPr="00904190">
        <w:rPr>
          <w:rFonts w:ascii="Times New Roman" w:hAnsi="Times New Roman" w:cs="Times New Roman"/>
          <w:sz w:val="28"/>
          <w:szCs w:val="28"/>
        </w:rPr>
        <w:t>Все боятся, что инфекция обязательно «прицепится».</w:t>
      </w:r>
    </w:p>
    <w:p w:rsidR="00F549E1" w:rsidRPr="00904190" w:rsidRDefault="00F549E1" w:rsidP="00FB6552">
      <w:pPr>
        <w:ind w:left="-1134" w:firstLine="1134"/>
        <w:rPr>
          <w:rFonts w:ascii="Times New Roman" w:hAnsi="Times New Roman" w:cs="Times New Roman"/>
          <w:sz w:val="28"/>
          <w:szCs w:val="28"/>
        </w:rPr>
      </w:pPr>
      <w:r w:rsidRPr="00904190">
        <w:rPr>
          <w:rFonts w:ascii="Times New Roman" w:hAnsi="Times New Roman" w:cs="Times New Roman"/>
          <w:sz w:val="28"/>
          <w:szCs w:val="28"/>
        </w:rPr>
        <w:t>Только я не опасаюсь, потому что закаляюсь:</w:t>
      </w:r>
    </w:p>
    <w:p w:rsidR="00F549E1" w:rsidRPr="00904190" w:rsidRDefault="00F549E1" w:rsidP="00FB6552">
      <w:pPr>
        <w:ind w:left="-1134" w:firstLine="1134"/>
        <w:rPr>
          <w:rFonts w:ascii="Times New Roman" w:hAnsi="Times New Roman" w:cs="Times New Roman"/>
          <w:sz w:val="28"/>
          <w:szCs w:val="28"/>
        </w:rPr>
      </w:pPr>
      <w:r w:rsidRPr="00904190">
        <w:rPr>
          <w:rFonts w:ascii="Times New Roman" w:hAnsi="Times New Roman" w:cs="Times New Roman"/>
          <w:sz w:val="28"/>
          <w:szCs w:val="28"/>
        </w:rPr>
        <w:t>Ноги мою холодной водой, пью витамины, хожу босиком.</w:t>
      </w:r>
    </w:p>
    <w:p w:rsidR="00F549E1" w:rsidRPr="00904190" w:rsidRDefault="00F549E1" w:rsidP="00FB6552">
      <w:pPr>
        <w:ind w:left="-1134" w:firstLine="1134"/>
        <w:rPr>
          <w:rFonts w:ascii="Times New Roman" w:hAnsi="Times New Roman" w:cs="Times New Roman"/>
          <w:sz w:val="28"/>
          <w:szCs w:val="28"/>
        </w:rPr>
      </w:pPr>
      <w:r w:rsidRPr="00904190">
        <w:rPr>
          <w:rFonts w:ascii="Times New Roman" w:hAnsi="Times New Roman" w:cs="Times New Roman"/>
          <w:sz w:val="28"/>
          <w:szCs w:val="28"/>
        </w:rPr>
        <w:t>Если ж говорить серьезно, заразиться все же можно.</w:t>
      </w:r>
    </w:p>
    <w:p w:rsidR="00F549E1" w:rsidRPr="00904190" w:rsidRDefault="00F549E1" w:rsidP="00FB6552">
      <w:pPr>
        <w:numPr>
          <w:ilvl w:val="0"/>
          <w:numId w:val="2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Как вы думаете, у мальчиков инфекционная болезнь или нет? Почему вы так считаете?</w:t>
      </w:r>
    </w:p>
    <w:p w:rsidR="00F549E1" w:rsidRPr="00904190" w:rsidRDefault="00F549E1" w:rsidP="00FB6552">
      <w:pPr>
        <w:numPr>
          <w:ilvl w:val="0"/>
          <w:numId w:val="2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Вы уже знаете, что вредные, болезнетворные микробы , попадая в организм, размножаются, выделяют яды. От них возникают различные болезни. Болезни бывают инфекционные и неинфекционные. Как защитить себя от болезни? (Закаляться, вести правильный образ жизни)</w:t>
      </w:r>
    </w:p>
    <w:p w:rsidR="00F549E1" w:rsidRPr="00904190" w:rsidRDefault="00F549E1" w:rsidP="00FB6552">
      <w:pPr>
        <w:numPr>
          <w:ilvl w:val="0"/>
          <w:numId w:val="2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Но бывает этого недостаточно. И ученые – медики придумали еще одну защиту от таких болезней.</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Две сестренки Катя с Варей</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Докторов совсем не знали:</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 xml:space="preserve">Не лечились, не болели, </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Потихонечку взрослели.</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Пригласили на прививку,</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Пошли весело, с улыбкой.</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 xml:space="preserve">В поликлинику вошли, </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К кабинету подошли,</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 xml:space="preserve">Посмотрели друг на друга, </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Задрожали от испуга.</w:t>
      </w:r>
    </w:p>
    <w:p w:rsidR="00F549E1" w:rsidRPr="00904190" w:rsidRDefault="00F549E1" w:rsidP="00FB6552">
      <w:pPr>
        <w:rPr>
          <w:rFonts w:ascii="Times New Roman" w:hAnsi="Times New Roman" w:cs="Times New Roman"/>
          <w:sz w:val="28"/>
          <w:szCs w:val="28"/>
        </w:rPr>
      </w:pPr>
    </w:p>
    <w:p w:rsidR="00F549E1" w:rsidRPr="00904190" w:rsidRDefault="00F549E1" w:rsidP="00FB6552">
      <w:pPr>
        <w:jc w:val="center"/>
        <w:rPr>
          <w:rFonts w:ascii="Times New Roman" w:hAnsi="Times New Roman" w:cs="Times New Roman"/>
          <w:sz w:val="28"/>
          <w:szCs w:val="28"/>
        </w:rPr>
      </w:pPr>
      <w:r w:rsidRPr="00904190">
        <w:rPr>
          <w:rFonts w:ascii="Times New Roman" w:hAnsi="Times New Roman" w:cs="Times New Roman"/>
          <w:sz w:val="28"/>
          <w:szCs w:val="28"/>
        </w:rPr>
        <w:t>- 22-</w:t>
      </w:r>
    </w:p>
    <w:p w:rsidR="00F549E1" w:rsidRPr="00904190" w:rsidRDefault="00F549E1" w:rsidP="00FB6552">
      <w:pPr>
        <w:ind w:left="-993" w:firstLine="142"/>
        <w:rPr>
          <w:rFonts w:ascii="Times New Roman" w:hAnsi="Times New Roman" w:cs="Times New Roman"/>
          <w:sz w:val="28"/>
          <w:szCs w:val="28"/>
        </w:rPr>
      </w:pPr>
      <w:r w:rsidRPr="00904190">
        <w:rPr>
          <w:rFonts w:ascii="Times New Roman" w:hAnsi="Times New Roman" w:cs="Times New Roman"/>
          <w:sz w:val="28"/>
          <w:szCs w:val="28"/>
        </w:rPr>
        <w:t>_____________________________________________________________________</w:t>
      </w:r>
      <w:r w:rsidRPr="00904190">
        <w:rPr>
          <w:rFonts w:ascii="Times New Roman" w:hAnsi="Times New Roman" w:cs="Times New Roman"/>
          <w:i/>
          <w:iCs/>
          <w:sz w:val="28"/>
          <w:szCs w:val="28"/>
        </w:rPr>
        <w:t>Природа и здоровье</w:t>
      </w:r>
    </w:p>
    <w:p w:rsidR="00F549E1" w:rsidRPr="00904190" w:rsidRDefault="00F549E1" w:rsidP="00FB6552">
      <w:pPr>
        <w:rPr>
          <w:rFonts w:ascii="Times New Roman" w:hAnsi="Times New Roman" w:cs="Times New Roman"/>
          <w:sz w:val="28"/>
          <w:szCs w:val="28"/>
        </w:rPr>
      </w:pPr>
    </w:p>
    <w:p w:rsidR="00F549E1" w:rsidRPr="00904190" w:rsidRDefault="00F549E1" w:rsidP="00FB6552">
      <w:pPr>
        <w:rPr>
          <w:rFonts w:ascii="Times New Roman" w:hAnsi="Times New Roman" w:cs="Times New Roman"/>
          <w:sz w:val="28"/>
          <w:szCs w:val="28"/>
        </w:rPr>
      </w:pP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Врач сестренок приглашает:</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-Заходите, кто желает.</w:t>
      </w:r>
    </w:p>
    <w:p w:rsidR="00F549E1" w:rsidRPr="00904190" w:rsidRDefault="00F549E1" w:rsidP="00F375D8">
      <w:pPr>
        <w:numPr>
          <w:ilvl w:val="0"/>
          <w:numId w:val="24"/>
        </w:numPr>
        <w:spacing w:after="0" w:line="240" w:lineRule="auto"/>
        <w:ind w:left="0" w:firstLine="0"/>
        <w:rPr>
          <w:rFonts w:ascii="Times New Roman" w:hAnsi="Times New Roman" w:cs="Times New Roman"/>
          <w:sz w:val="28"/>
          <w:szCs w:val="28"/>
        </w:rPr>
      </w:pPr>
      <w:r w:rsidRPr="00904190">
        <w:rPr>
          <w:rFonts w:ascii="Times New Roman" w:hAnsi="Times New Roman" w:cs="Times New Roman"/>
          <w:sz w:val="28"/>
          <w:szCs w:val="28"/>
        </w:rPr>
        <w:t>Ты иди, а я потом,-</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Молвит Катя шепотком.</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-Ты же старше, ты иди,</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 xml:space="preserve">  И пример мне покажи.</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 xml:space="preserve">Так стоят, в глазах тревога, </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А войти никто не может.</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Им чего боятся детки,</w:t>
      </w:r>
    </w:p>
    <w:p w:rsidR="00F549E1" w:rsidRPr="00904190" w:rsidRDefault="00F549E1" w:rsidP="00FB6552">
      <w:pPr>
        <w:rPr>
          <w:rFonts w:ascii="Times New Roman" w:hAnsi="Times New Roman" w:cs="Times New Roman"/>
          <w:sz w:val="28"/>
          <w:szCs w:val="28"/>
        </w:rPr>
      </w:pPr>
      <w:r w:rsidRPr="00904190">
        <w:rPr>
          <w:rFonts w:ascii="Times New Roman" w:hAnsi="Times New Roman" w:cs="Times New Roman"/>
          <w:sz w:val="28"/>
          <w:szCs w:val="28"/>
        </w:rPr>
        <w:t>Ведь не ставят здесь отметки?</w:t>
      </w:r>
    </w:p>
    <w:p w:rsidR="00F549E1" w:rsidRPr="00904190" w:rsidRDefault="00F549E1" w:rsidP="00FB6552">
      <w:pPr>
        <w:rPr>
          <w:rFonts w:ascii="Times New Roman" w:hAnsi="Times New Roman" w:cs="Times New Roman"/>
          <w:sz w:val="28"/>
          <w:szCs w:val="28"/>
        </w:rPr>
      </w:pPr>
    </w:p>
    <w:p w:rsidR="00F549E1" w:rsidRPr="00904190" w:rsidRDefault="00F549E1" w:rsidP="00FB6552">
      <w:pPr>
        <w:numPr>
          <w:ilvl w:val="0"/>
          <w:numId w:val="2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О чем речь идет в стихотворении? Зачем пришли девочки к врачу? Делали ли вам прививки? От каких болезней? Как вы думаете, зачем делают прививки?</w:t>
      </w:r>
    </w:p>
    <w:p w:rsidR="00F549E1" w:rsidRPr="00904190" w:rsidRDefault="00F549E1" w:rsidP="00FB6552">
      <w:pPr>
        <w:numPr>
          <w:ilvl w:val="0"/>
          <w:numId w:val="2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 xml:space="preserve">Я вам уже рассказывала, что в средние века медики заметили, что человек, который переболел инфекционной болезнью – больше ею не болеют. В те далекие годы в  странах Европы  «бушевали» страшные болезни: чума, оспа, дифтерия. Эпидемии этих болезней уносили тысячи жизней. И только когда ученым удалось вывести вакцины той или иной болезни, стали делать прививки и люди на долгие годы забыли о тех страшных болезнях, которые раньше «убивали» целые города. Вакцина – это ослабленный вирус болезни, попадая в организм он не может вызвать </w:t>
      </w:r>
    </w:p>
    <w:p w:rsidR="00F549E1" w:rsidRPr="00904190" w:rsidRDefault="00F549E1" w:rsidP="00FB6552">
      <w:pPr>
        <w:ind w:left="-774"/>
        <w:rPr>
          <w:rFonts w:ascii="Times New Roman" w:hAnsi="Times New Roman" w:cs="Times New Roman"/>
          <w:sz w:val="28"/>
          <w:szCs w:val="28"/>
        </w:rPr>
      </w:pPr>
      <w:r w:rsidRPr="00904190">
        <w:rPr>
          <w:rFonts w:ascii="Times New Roman" w:hAnsi="Times New Roman" w:cs="Times New Roman"/>
          <w:sz w:val="28"/>
          <w:szCs w:val="28"/>
        </w:rPr>
        <w:t>тяжелого заболевания, но организм на стороже, он борется с вирусом и приобретает способность сопротивляться этой болезни. В результате человек  никогда этой болезнью не заболеет.</w:t>
      </w:r>
    </w:p>
    <w:p w:rsidR="00F549E1" w:rsidRPr="00904190" w:rsidRDefault="00F549E1" w:rsidP="00FB6552">
      <w:pPr>
        <w:numPr>
          <w:ilvl w:val="0"/>
          <w:numId w:val="23"/>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Игра «Полезно – вредно»</w:t>
      </w:r>
    </w:p>
    <w:p w:rsidR="00F549E1" w:rsidRPr="00904190" w:rsidRDefault="00F549E1" w:rsidP="00FB6552">
      <w:pPr>
        <w:ind w:left="-774"/>
        <w:rPr>
          <w:rFonts w:ascii="Times New Roman" w:hAnsi="Times New Roman" w:cs="Times New Roman"/>
          <w:sz w:val="28"/>
          <w:szCs w:val="28"/>
        </w:rPr>
      </w:pPr>
      <w:r w:rsidRPr="00904190">
        <w:rPr>
          <w:rFonts w:ascii="Times New Roman" w:hAnsi="Times New Roman" w:cs="Times New Roman"/>
          <w:sz w:val="28"/>
          <w:szCs w:val="28"/>
        </w:rPr>
        <w:t>Назовите, что для здоровья полезно, а что вредно.</w:t>
      </w:r>
    </w:p>
    <w:p w:rsidR="00F549E1" w:rsidRPr="00904190" w:rsidRDefault="00F549E1" w:rsidP="00FB6552">
      <w:pPr>
        <w:ind w:left="-774" w:hanging="360"/>
        <w:rPr>
          <w:rFonts w:ascii="Times New Roman" w:hAnsi="Times New Roman" w:cs="Times New Roman"/>
          <w:sz w:val="28"/>
          <w:szCs w:val="28"/>
        </w:rPr>
      </w:pPr>
      <w:r w:rsidRPr="00904190">
        <w:rPr>
          <w:rFonts w:ascii="Times New Roman" w:hAnsi="Times New Roman" w:cs="Times New Roman"/>
          <w:b/>
          <w:bCs/>
          <w:sz w:val="28"/>
          <w:szCs w:val="28"/>
        </w:rPr>
        <w:t>Итог урока:</w:t>
      </w:r>
      <w:r w:rsidRPr="00904190">
        <w:rPr>
          <w:rFonts w:ascii="Times New Roman" w:hAnsi="Times New Roman" w:cs="Times New Roman"/>
          <w:sz w:val="28"/>
          <w:szCs w:val="28"/>
        </w:rPr>
        <w:t xml:space="preserve"> Для чего же делают прививки?</w:t>
      </w:r>
    </w:p>
    <w:p w:rsidR="00F549E1" w:rsidRPr="00904190" w:rsidRDefault="00F549E1" w:rsidP="00FB6552">
      <w:pPr>
        <w:ind w:left="-774" w:hanging="360"/>
        <w:rPr>
          <w:rFonts w:ascii="Times New Roman" w:hAnsi="Times New Roman" w:cs="Times New Roman"/>
          <w:b/>
          <w:bCs/>
          <w:sz w:val="28"/>
          <w:szCs w:val="28"/>
        </w:rPr>
      </w:pPr>
    </w:p>
    <w:p w:rsidR="00F549E1" w:rsidRPr="00904190" w:rsidRDefault="00F549E1" w:rsidP="00FB6552">
      <w:pPr>
        <w:ind w:left="-774" w:hanging="360"/>
        <w:rPr>
          <w:rFonts w:ascii="Times New Roman" w:hAnsi="Times New Roman" w:cs="Times New Roman"/>
          <w:sz w:val="28"/>
          <w:szCs w:val="28"/>
        </w:rPr>
      </w:pPr>
      <w:r>
        <w:rPr>
          <w:noProof/>
          <w:lang w:eastAsia="ru-RU"/>
        </w:rPr>
        <w:pict>
          <v:shape id="_x0000_s1033" type="#_x0000_t75" style="position:absolute;left:0;text-align:left;margin-left:68.4pt;margin-top:46.1pt;width:238.55pt;height:141.95pt;z-index:251665408" o:allowincell="f">
            <v:imagedata r:id="rId17" o:title=""/>
            <w10:wrap type="topAndBottom"/>
          </v:shape>
          <o:OLEObject Type="Embed" ProgID="Unknown" ShapeID="_x0000_s1033" DrawAspect="Content" ObjectID="_1494249806" r:id="rId19"/>
        </w:pict>
      </w:r>
    </w:p>
    <w:p w:rsidR="00F549E1" w:rsidRPr="00904190" w:rsidRDefault="00F549E1" w:rsidP="00FB6552">
      <w:pPr>
        <w:ind w:left="-774" w:hanging="360"/>
        <w:rPr>
          <w:rFonts w:ascii="Times New Roman" w:hAnsi="Times New Roman" w:cs="Times New Roman"/>
          <w:sz w:val="28"/>
          <w:szCs w:val="28"/>
        </w:rPr>
      </w:pPr>
    </w:p>
    <w:p w:rsidR="00F549E1" w:rsidRPr="00904190" w:rsidRDefault="00F549E1" w:rsidP="00FB6552">
      <w:pPr>
        <w:ind w:left="-774" w:hanging="360"/>
        <w:rPr>
          <w:rFonts w:ascii="Times New Roman" w:hAnsi="Times New Roman" w:cs="Times New Roman"/>
          <w:sz w:val="28"/>
          <w:szCs w:val="28"/>
        </w:rPr>
      </w:pPr>
    </w:p>
    <w:p w:rsidR="00F549E1" w:rsidRPr="00904190" w:rsidRDefault="00F549E1" w:rsidP="00FB6552">
      <w:pPr>
        <w:ind w:left="-774" w:hanging="360"/>
        <w:rPr>
          <w:rFonts w:ascii="Times New Roman" w:hAnsi="Times New Roman" w:cs="Times New Roman"/>
          <w:sz w:val="28"/>
          <w:szCs w:val="28"/>
        </w:rPr>
      </w:pPr>
    </w:p>
    <w:p w:rsidR="00F549E1" w:rsidRPr="00904190" w:rsidRDefault="00F549E1" w:rsidP="00FB6552">
      <w:pPr>
        <w:ind w:left="-774" w:hanging="360"/>
        <w:rPr>
          <w:rFonts w:ascii="Times New Roman" w:hAnsi="Times New Roman" w:cs="Times New Roman"/>
          <w:sz w:val="28"/>
          <w:szCs w:val="28"/>
        </w:rPr>
      </w:pPr>
    </w:p>
    <w:p w:rsidR="00F549E1" w:rsidRPr="00904190" w:rsidRDefault="00F549E1" w:rsidP="00FB6552">
      <w:pPr>
        <w:ind w:left="-774" w:hanging="360"/>
        <w:rPr>
          <w:rFonts w:ascii="Times New Roman" w:hAnsi="Times New Roman" w:cs="Times New Roman"/>
          <w:sz w:val="28"/>
          <w:szCs w:val="28"/>
        </w:rPr>
      </w:pPr>
    </w:p>
    <w:p w:rsidR="00F549E1" w:rsidRPr="00904190" w:rsidRDefault="00F549E1" w:rsidP="00FB6552">
      <w:pPr>
        <w:pStyle w:val="Heading1"/>
        <w:rPr>
          <w:sz w:val="28"/>
          <w:szCs w:val="28"/>
        </w:rPr>
      </w:pPr>
      <w:r w:rsidRPr="00904190">
        <w:rPr>
          <w:b/>
          <w:bCs/>
          <w:sz w:val="28"/>
          <w:szCs w:val="28"/>
        </w:rPr>
        <w:t>Урок №4. Тема урока: «Что нужно знать о лекарствах?»</w:t>
      </w:r>
    </w:p>
    <w:p w:rsidR="00F549E1" w:rsidRPr="00904190" w:rsidRDefault="00F549E1" w:rsidP="00FB6552">
      <w:pPr>
        <w:ind w:left="-993"/>
        <w:rPr>
          <w:rFonts w:ascii="Times New Roman" w:hAnsi="Times New Roman" w:cs="Times New Roman"/>
          <w:sz w:val="28"/>
          <w:szCs w:val="28"/>
        </w:rPr>
      </w:pP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 xml:space="preserve">                                                     Ход урока:</w:t>
      </w:r>
    </w:p>
    <w:p w:rsidR="00F549E1" w:rsidRPr="00904190" w:rsidRDefault="00F549E1" w:rsidP="00FB6552">
      <w:pPr>
        <w:numPr>
          <w:ilvl w:val="0"/>
          <w:numId w:val="25"/>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Игра «Кто больше знает?»</w:t>
      </w:r>
    </w:p>
    <w:p w:rsidR="00F549E1" w:rsidRPr="00904190" w:rsidRDefault="00F549E1" w:rsidP="00FB6552">
      <w:pPr>
        <w:numPr>
          <w:ilvl w:val="0"/>
          <w:numId w:val="2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Назовите, известные вам лекарства.</w:t>
      </w:r>
    </w:p>
    <w:p w:rsidR="00F549E1" w:rsidRPr="00904190" w:rsidRDefault="00F549E1" w:rsidP="00FB6552">
      <w:pPr>
        <w:numPr>
          <w:ilvl w:val="0"/>
          <w:numId w:val="2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При каких заболеваниях  вы их принимали? В каком количестве?</w:t>
      </w:r>
    </w:p>
    <w:p w:rsidR="00F549E1" w:rsidRPr="00904190" w:rsidRDefault="00F549E1" w:rsidP="00FB6552">
      <w:pPr>
        <w:numPr>
          <w:ilvl w:val="0"/>
          <w:numId w:val="2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 xml:space="preserve">Вспомни вкус известных тебе лекарств. </w:t>
      </w:r>
    </w:p>
    <w:p w:rsidR="00F549E1" w:rsidRPr="00904190" w:rsidRDefault="00F549E1" w:rsidP="00FB6552">
      <w:pPr>
        <w:numPr>
          <w:ilvl w:val="0"/>
          <w:numId w:val="2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Как быстро ты почувствовал, что лекарство помогло?</w:t>
      </w:r>
    </w:p>
    <w:p w:rsidR="00F549E1" w:rsidRPr="00904190" w:rsidRDefault="00F549E1" w:rsidP="00FB6552">
      <w:pPr>
        <w:numPr>
          <w:ilvl w:val="0"/>
          <w:numId w:val="25"/>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Беседа по теме.</w:t>
      </w:r>
    </w:p>
    <w:p w:rsidR="00F549E1" w:rsidRPr="00904190" w:rsidRDefault="00F549E1" w:rsidP="00FB6552">
      <w:pPr>
        <w:pStyle w:val="BodyTextIndent"/>
        <w:rPr>
          <w:rFonts w:ascii="Times New Roman" w:hAnsi="Times New Roman" w:cs="Times New Roman"/>
          <w:sz w:val="28"/>
          <w:szCs w:val="28"/>
        </w:rPr>
      </w:pPr>
      <w:r w:rsidRPr="00904190">
        <w:rPr>
          <w:rFonts w:ascii="Times New Roman" w:hAnsi="Times New Roman" w:cs="Times New Roman"/>
          <w:sz w:val="28"/>
          <w:szCs w:val="28"/>
        </w:rPr>
        <w:t xml:space="preserve">    Первоначально лекарства получали из природных веществ. Это были отвары или настои трав. Они хорошо усваивались организмом человека. Позднее химики научились выделять  чистые быстродействующие вещества из растений. Из них стали приготавливать лекарства, которые помогают лечить больного, но для организма они не были  безвредными. Оказывая положительное действие  на  больной орган человека, лекарство может в очень маленькой степени, но все же влиять на состояние других органов. Поэтому к приему лекарств надо относиться очень осторожно. Даже витамины, по вкусу похожие на конфеты, можно есть только в присутствии взрослых и в том количестве, которое рекомендовал врач. Если  сразу  съесть много витаминов или лекарств можно навредить организму. Запомните важное правило: Безвредных лекарств не бывает. Лекарства нужно принимать только по рекомендации врача и в тех дозах, которые он прописал и только в присутствии взрослых.</w:t>
      </w:r>
    </w:p>
    <w:p w:rsidR="00F549E1" w:rsidRPr="00904190" w:rsidRDefault="00F549E1" w:rsidP="00FB6552">
      <w:pPr>
        <w:numPr>
          <w:ilvl w:val="0"/>
          <w:numId w:val="25"/>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Игра «Светофор здоровья»</w:t>
      </w: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Оборудование:</w:t>
      </w:r>
    </w:p>
    <w:p w:rsidR="00F549E1" w:rsidRPr="00904190" w:rsidRDefault="00F549E1" w:rsidP="00FB6552">
      <w:pPr>
        <w:numPr>
          <w:ilvl w:val="0"/>
          <w:numId w:val="2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набор цветных кружков (красный, желтый, зеленый) для каждого учащегося;</w:t>
      </w: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 xml:space="preserve">   Ученик или учитель зачитывают текст, дети поднимают карточку определенного цветы, который адекватен ситуации. Красную – если не согласны с героем, желтую – если не могут оценить поступок, зеленую – если согласны с героем и часто сами поступают так же.</w:t>
      </w: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 xml:space="preserve">    У  Миши вечером заболел зуб, потом голова, он сказал об этом маме. Мама дала ему таблетку, уменьшающую боль, и сказала, что утром они пойдут к врачу. Миша боялся лечит зубы и поэтому утром соврал маме, сказав, что зуб больше не болит, и отказался идти а поликлинику. Когда мама ушла  на работу , Миша достал из аптечки обезболивающую таблетку и выпил ее, ему стало легче. В школе зуб заболел с новой силой. Дома Миша выпил еще две таблетки и лег спать. Проснувшись на следующее утро, Миша не узнал себя: десна и щека сильно распухли.</w:t>
      </w:r>
    </w:p>
    <w:p w:rsidR="00F549E1" w:rsidRPr="00904190" w:rsidRDefault="00F549E1" w:rsidP="00FB6552">
      <w:pPr>
        <w:numPr>
          <w:ilvl w:val="0"/>
          <w:numId w:val="2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Какие ошибки допустил Миша?</w:t>
      </w:r>
    </w:p>
    <w:p w:rsidR="00F549E1" w:rsidRPr="00904190" w:rsidRDefault="00F549E1" w:rsidP="00FB6552">
      <w:pPr>
        <w:numPr>
          <w:ilvl w:val="0"/>
          <w:numId w:val="25"/>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Оздоровительная минутка.</w:t>
      </w:r>
    </w:p>
    <w:p w:rsidR="00F549E1" w:rsidRPr="00904190" w:rsidRDefault="00F549E1" w:rsidP="00FB6552">
      <w:pPr>
        <w:numPr>
          <w:ilvl w:val="0"/>
          <w:numId w:val="25"/>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Анализ ситуации.</w:t>
      </w:r>
    </w:p>
    <w:p w:rsidR="00F549E1" w:rsidRPr="00904190" w:rsidRDefault="00F549E1" w:rsidP="00FB6552">
      <w:pPr>
        <w:ind w:left="426"/>
        <w:rPr>
          <w:rFonts w:ascii="Times New Roman" w:hAnsi="Times New Roman" w:cs="Times New Roman"/>
          <w:sz w:val="28"/>
          <w:szCs w:val="28"/>
        </w:rPr>
      </w:pPr>
      <w:r w:rsidRPr="00904190">
        <w:rPr>
          <w:rFonts w:ascii="Times New Roman" w:hAnsi="Times New Roman" w:cs="Times New Roman"/>
          <w:sz w:val="28"/>
          <w:szCs w:val="28"/>
        </w:rPr>
        <w:t>С.Михалков «Для больного человека…»</w:t>
      </w:r>
    </w:p>
    <w:p w:rsidR="00F549E1" w:rsidRPr="00904190" w:rsidRDefault="00F549E1" w:rsidP="00FB6552">
      <w:pPr>
        <w:ind w:left="426"/>
        <w:rPr>
          <w:rFonts w:ascii="Times New Roman" w:hAnsi="Times New Roman" w:cs="Times New Roman"/>
          <w:sz w:val="28"/>
          <w:szCs w:val="28"/>
        </w:rPr>
      </w:pPr>
      <w:r w:rsidRPr="00904190">
        <w:rPr>
          <w:rFonts w:ascii="Times New Roman" w:hAnsi="Times New Roman" w:cs="Times New Roman"/>
          <w:sz w:val="28"/>
          <w:szCs w:val="28"/>
        </w:rPr>
        <w:t>Магазин специальный есть,</w:t>
      </w:r>
    </w:p>
    <w:p w:rsidR="00F549E1" w:rsidRPr="00904190" w:rsidRDefault="00F549E1" w:rsidP="00FB6552">
      <w:pPr>
        <w:ind w:left="426"/>
        <w:rPr>
          <w:rFonts w:ascii="Times New Roman" w:hAnsi="Times New Roman" w:cs="Times New Roman"/>
          <w:sz w:val="28"/>
          <w:szCs w:val="28"/>
        </w:rPr>
      </w:pPr>
      <w:r w:rsidRPr="00904190">
        <w:rPr>
          <w:rFonts w:ascii="Times New Roman" w:hAnsi="Times New Roman" w:cs="Times New Roman"/>
          <w:sz w:val="28"/>
          <w:szCs w:val="28"/>
        </w:rPr>
        <w:t>В нем торгует фармацевт.</w:t>
      </w:r>
    </w:p>
    <w:p w:rsidR="00F549E1" w:rsidRPr="00904190" w:rsidRDefault="00F549E1" w:rsidP="00FB6552">
      <w:pPr>
        <w:ind w:left="426"/>
        <w:rPr>
          <w:rFonts w:ascii="Times New Roman" w:hAnsi="Times New Roman" w:cs="Times New Roman"/>
          <w:sz w:val="28"/>
          <w:szCs w:val="28"/>
        </w:rPr>
      </w:pPr>
      <w:r w:rsidRPr="00904190">
        <w:rPr>
          <w:rFonts w:ascii="Times New Roman" w:hAnsi="Times New Roman" w:cs="Times New Roman"/>
          <w:sz w:val="28"/>
          <w:szCs w:val="28"/>
        </w:rPr>
        <w:t>И товар особый в нем:</w:t>
      </w:r>
    </w:p>
    <w:p w:rsidR="00F549E1" w:rsidRPr="00904190" w:rsidRDefault="00F549E1" w:rsidP="00FB6552">
      <w:pPr>
        <w:ind w:left="426"/>
        <w:rPr>
          <w:rFonts w:ascii="Times New Roman" w:hAnsi="Times New Roman" w:cs="Times New Roman"/>
          <w:sz w:val="28"/>
          <w:szCs w:val="28"/>
        </w:rPr>
      </w:pPr>
      <w:r w:rsidRPr="00904190">
        <w:rPr>
          <w:rFonts w:ascii="Times New Roman" w:hAnsi="Times New Roman" w:cs="Times New Roman"/>
          <w:sz w:val="28"/>
          <w:szCs w:val="28"/>
        </w:rPr>
        <w:t>Капли, мази, валидол.</w:t>
      </w:r>
    </w:p>
    <w:p w:rsidR="00F549E1" w:rsidRPr="00904190" w:rsidRDefault="00F549E1" w:rsidP="00FB6552">
      <w:pPr>
        <w:ind w:left="426"/>
        <w:rPr>
          <w:rFonts w:ascii="Times New Roman" w:hAnsi="Times New Roman" w:cs="Times New Roman"/>
          <w:sz w:val="28"/>
          <w:szCs w:val="28"/>
        </w:rPr>
      </w:pPr>
      <w:r w:rsidRPr="00904190">
        <w:rPr>
          <w:rFonts w:ascii="Times New Roman" w:hAnsi="Times New Roman" w:cs="Times New Roman"/>
          <w:sz w:val="28"/>
          <w:szCs w:val="28"/>
        </w:rPr>
        <w:t>Банки, колбочки, весы –</w:t>
      </w:r>
    </w:p>
    <w:p w:rsidR="00F549E1" w:rsidRPr="00904190" w:rsidRDefault="00F549E1" w:rsidP="00FB6552">
      <w:pPr>
        <w:ind w:left="426"/>
        <w:rPr>
          <w:rFonts w:ascii="Times New Roman" w:hAnsi="Times New Roman" w:cs="Times New Roman"/>
          <w:sz w:val="28"/>
          <w:szCs w:val="28"/>
        </w:rPr>
      </w:pPr>
      <w:r w:rsidRPr="00904190">
        <w:rPr>
          <w:rFonts w:ascii="Times New Roman" w:hAnsi="Times New Roman" w:cs="Times New Roman"/>
          <w:sz w:val="28"/>
          <w:szCs w:val="28"/>
        </w:rPr>
        <w:t>Исключительно чисты.</w:t>
      </w:r>
    </w:p>
    <w:p w:rsidR="00F549E1" w:rsidRPr="00904190" w:rsidRDefault="00F549E1" w:rsidP="00FB6552">
      <w:pPr>
        <w:ind w:left="426"/>
        <w:rPr>
          <w:rFonts w:ascii="Times New Roman" w:hAnsi="Times New Roman" w:cs="Times New Roman"/>
          <w:sz w:val="28"/>
          <w:szCs w:val="28"/>
        </w:rPr>
      </w:pPr>
      <w:r w:rsidRPr="00904190">
        <w:rPr>
          <w:rFonts w:ascii="Times New Roman" w:hAnsi="Times New Roman" w:cs="Times New Roman"/>
          <w:sz w:val="28"/>
          <w:szCs w:val="28"/>
        </w:rPr>
        <w:t>Все сияет белизной.</w:t>
      </w:r>
    </w:p>
    <w:p w:rsidR="00F549E1" w:rsidRPr="00904190" w:rsidRDefault="00F549E1" w:rsidP="00FB6552">
      <w:pPr>
        <w:ind w:left="426"/>
        <w:rPr>
          <w:rFonts w:ascii="Times New Roman" w:hAnsi="Times New Roman" w:cs="Times New Roman"/>
          <w:sz w:val="28"/>
          <w:szCs w:val="28"/>
        </w:rPr>
      </w:pPr>
      <w:r w:rsidRPr="00904190">
        <w:rPr>
          <w:rFonts w:ascii="Times New Roman" w:hAnsi="Times New Roman" w:cs="Times New Roman"/>
          <w:sz w:val="28"/>
          <w:szCs w:val="28"/>
        </w:rPr>
        <w:t>Словно снег в лесу зимой.</w:t>
      </w:r>
    </w:p>
    <w:p w:rsidR="00F549E1" w:rsidRPr="00904190" w:rsidRDefault="00F549E1" w:rsidP="00FB6552">
      <w:pPr>
        <w:ind w:left="426"/>
        <w:rPr>
          <w:rFonts w:ascii="Times New Roman" w:hAnsi="Times New Roman" w:cs="Times New Roman"/>
          <w:sz w:val="28"/>
          <w:szCs w:val="28"/>
        </w:rPr>
      </w:pPr>
      <w:r w:rsidRPr="00904190">
        <w:rPr>
          <w:rFonts w:ascii="Times New Roman" w:hAnsi="Times New Roman" w:cs="Times New Roman"/>
          <w:sz w:val="28"/>
          <w:szCs w:val="28"/>
        </w:rPr>
        <w:t>Порошки, таблетки, капли</w:t>
      </w:r>
    </w:p>
    <w:p w:rsidR="00F549E1" w:rsidRPr="00904190" w:rsidRDefault="00F549E1" w:rsidP="00FB6552">
      <w:pPr>
        <w:ind w:left="426"/>
        <w:rPr>
          <w:rFonts w:ascii="Times New Roman" w:hAnsi="Times New Roman" w:cs="Times New Roman"/>
          <w:sz w:val="28"/>
          <w:szCs w:val="28"/>
        </w:rPr>
      </w:pPr>
      <w:r w:rsidRPr="00904190">
        <w:rPr>
          <w:rFonts w:ascii="Times New Roman" w:hAnsi="Times New Roman" w:cs="Times New Roman"/>
          <w:sz w:val="28"/>
          <w:szCs w:val="28"/>
        </w:rPr>
        <w:t>В исключительном порядке</w:t>
      </w:r>
    </w:p>
    <w:p w:rsidR="00F549E1" w:rsidRPr="00904190" w:rsidRDefault="00F549E1" w:rsidP="00FB6552">
      <w:pPr>
        <w:ind w:left="426"/>
        <w:rPr>
          <w:rFonts w:ascii="Times New Roman" w:hAnsi="Times New Roman" w:cs="Times New Roman"/>
          <w:sz w:val="28"/>
          <w:szCs w:val="28"/>
        </w:rPr>
      </w:pPr>
      <w:r w:rsidRPr="00904190">
        <w:rPr>
          <w:rFonts w:ascii="Times New Roman" w:hAnsi="Times New Roman" w:cs="Times New Roman"/>
          <w:sz w:val="28"/>
          <w:szCs w:val="28"/>
        </w:rPr>
        <w:t>Все на полках сложены.</w:t>
      </w:r>
    </w:p>
    <w:p w:rsidR="00F549E1" w:rsidRPr="00904190" w:rsidRDefault="00F549E1" w:rsidP="00FB6552">
      <w:pPr>
        <w:ind w:left="426"/>
        <w:rPr>
          <w:rFonts w:ascii="Times New Roman" w:hAnsi="Times New Roman" w:cs="Times New Roman"/>
          <w:sz w:val="28"/>
          <w:szCs w:val="28"/>
        </w:rPr>
      </w:pPr>
      <w:r w:rsidRPr="00904190">
        <w:rPr>
          <w:rFonts w:ascii="Times New Roman" w:hAnsi="Times New Roman" w:cs="Times New Roman"/>
          <w:sz w:val="28"/>
          <w:szCs w:val="28"/>
        </w:rPr>
        <w:t>Грязными руками трогать не положено.</w:t>
      </w:r>
    </w:p>
    <w:p w:rsidR="00F549E1" w:rsidRPr="00904190" w:rsidRDefault="00F549E1" w:rsidP="00FB6552">
      <w:pPr>
        <w:pStyle w:val="BodyTextIndent"/>
        <w:numPr>
          <w:ilvl w:val="0"/>
          <w:numId w:val="2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О каком магазине идет речь в стихотворении? Чем аптека отличается от обычного магазина?</w:t>
      </w: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 xml:space="preserve">  </w:t>
      </w:r>
    </w:p>
    <w:p w:rsidR="00F549E1" w:rsidRPr="00904190" w:rsidRDefault="00F549E1" w:rsidP="00FB6552">
      <w:pPr>
        <w:ind w:left="-993"/>
        <w:rPr>
          <w:rFonts w:ascii="Times New Roman" w:hAnsi="Times New Roman" w:cs="Times New Roman"/>
          <w:sz w:val="28"/>
          <w:szCs w:val="28"/>
        </w:rPr>
      </w:pPr>
    </w:p>
    <w:p w:rsidR="00F549E1" w:rsidRPr="00904190" w:rsidRDefault="00F549E1" w:rsidP="00FB6552">
      <w:pPr>
        <w:ind w:left="-993"/>
        <w:rPr>
          <w:rFonts w:ascii="Times New Roman" w:hAnsi="Times New Roman" w:cs="Times New Roman"/>
          <w:sz w:val="28"/>
          <w:szCs w:val="28"/>
        </w:rPr>
      </w:pPr>
    </w:p>
    <w:p w:rsidR="00F549E1" w:rsidRPr="00904190" w:rsidRDefault="00F549E1" w:rsidP="00FB6552">
      <w:pPr>
        <w:ind w:left="-993"/>
        <w:jc w:val="center"/>
        <w:rPr>
          <w:rFonts w:ascii="Times New Roman" w:hAnsi="Times New Roman" w:cs="Times New Roman"/>
          <w:sz w:val="28"/>
          <w:szCs w:val="28"/>
        </w:rPr>
      </w:pPr>
      <w:r w:rsidRPr="00904190">
        <w:rPr>
          <w:rFonts w:ascii="Times New Roman" w:hAnsi="Times New Roman" w:cs="Times New Roman"/>
          <w:sz w:val="28"/>
          <w:szCs w:val="28"/>
        </w:rPr>
        <w:t>- 24 -</w:t>
      </w: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____________________________________________________________________</w:t>
      </w:r>
      <w:r w:rsidRPr="00904190">
        <w:rPr>
          <w:rFonts w:ascii="Times New Roman" w:hAnsi="Times New Roman" w:cs="Times New Roman"/>
          <w:i/>
          <w:iCs/>
          <w:sz w:val="28"/>
          <w:szCs w:val="28"/>
        </w:rPr>
        <w:t>Природа и здоровье</w:t>
      </w:r>
    </w:p>
    <w:p w:rsidR="00F549E1" w:rsidRPr="00904190" w:rsidRDefault="00F549E1" w:rsidP="00FB6552">
      <w:pPr>
        <w:ind w:left="-993"/>
        <w:rPr>
          <w:rFonts w:ascii="Times New Roman" w:hAnsi="Times New Roman" w:cs="Times New Roman"/>
          <w:sz w:val="28"/>
          <w:szCs w:val="28"/>
        </w:rPr>
      </w:pPr>
    </w:p>
    <w:p w:rsidR="00F549E1" w:rsidRPr="00904190" w:rsidRDefault="00F549E1" w:rsidP="00FB6552">
      <w:pPr>
        <w:ind w:left="-993"/>
        <w:rPr>
          <w:rFonts w:ascii="Times New Roman" w:hAnsi="Times New Roman" w:cs="Times New Roman"/>
          <w:sz w:val="28"/>
          <w:szCs w:val="28"/>
        </w:rPr>
      </w:pP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 xml:space="preserve">        Многие из вас бывали в аптеке. По рецептам врача не только продают, но и изготавливают необходимые лекарства. Дома у каждого есть маленькая аптечка, в которой хранятся необходимые для оказания  первой помощи лекарства.</w:t>
      </w:r>
    </w:p>
    <w:p w:rsidR="00F549E1" w:rsidRPr="00904190" w:rsidRDefault="00F549E1" w:rsidP="00FB6552">
      <w:pPr>
        <w:numPr>
          <w:ilvl w:val="0"/>
          <w:numId w:val="2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Какие  лекарства хранятся в вашей аптечке? Как они хранятся? Как часто обновляются?</w:t>
      </w:r>
    </w:p>
    <w:p w:rsidR="00F549E1" w:rsidRPr="00904190" w:rsidRDefault="00F549E1" w:rsidP="00FB6552">
      <w:pPr>
        <w:pStyle w:val="BodyTextIndent2"/>
        <w:rPr>
          <w:rFonts w:ascii="Times New Roman" w:hAnsi="Times New Roman" w:cs="Times New Roman"/>
          <w:sz w:val="28"/>
          <w:szCs w:val="28"/>
        </w:rPr>
      </w:pPr>
      <w:r w:rsidRPr="00904190">
        <w:rPr>
          <w:rFonts w:ascii="Times New Roman" w:hAnsi="Times New Roman" w:cs="Times New Roman"/>
          <w:sz w:val="28"/>
          <w:szCs w:val="28"/>
        </w:rPr>
        <w:t>Специалисты считают, что лучше всего хранить в специальном ящике с дверцей. Лекарства следует периодически обновлять, нельзя употреблять лекарства , у которых истек срок  годности.</w:t>
      </w: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 xml:space="preserve">    В домашней аптечке должны находиться следующие медикаменты: лейкопластырь, бинт, вата,  стерильные марлевые салфетки, медицинский термометр, ацетилсалициловая кислота (аспирин), фурацилин, йод, анальгин.</w:t>
      </w: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 xml:space="preserve">     Необходимо помнить главное правило: аптечка и лекарства должны храниться в недоступном для детей  месте.</w:t>
      </w:r>
    </w:p>
    <w:p w:rsidR="00F549E1" w:rsidRPr="00904190" w:rsidRDefault="00F549E1" w:rsidP="00FB6552">
      <w:pPr>
        <w:numPr>
          <w:ilvl w:val="0"/>
          <w:numId w:val="25"/>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Оздоровительная минутка.</w:t>
      </w:r>
    </w:p>
    <w:p w:rsidR="00F549E1" w:rsidRPr="00904190" w:rsidRDefault="00F549E1" w:rsidP="00FB6552">
      <w:pPr>
        <w:numPr>
          <w:ilvl w:val="0"/>
          <w:numId w:val="25"/>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Анализ ситуации.</w:t>
      </w:r>
    </w:p>
    <w:p w:rsidR="00F549E1" w:rsidRPr="00904190" w:rsidRDefault="00F549E1" w:rsidP="00FB6552">
      <w:pPr>
        <w:numPr>
          <w:ilvl w:val="0"/>
          <w:numId w:val="2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Когда можно отравиться лекарствами?</w:t>
      </w:r>
    </w:p>
    <w:p w:rsidR="00F549E1" w:rsidRPr="00904190" w:rsidRDefault="00F549E1" w:rsidP="00FB6552">
      <w:pPr>
        <w:ind w:left="-633"/>
        <w:rPr>
          <w:rFonts w:ascii="Times New Roman" w:hAnsi="Times New Roman" w:cs="Times New Roman"/>
          <w:sz w:val="28"/>
          <w:szCs w:val="28"/>
        </w:rPr>
      </w:pPr>
      <w:r w:rsidRPr="00904190">
        <w:rPr>
          <w:rFonts w:ascii="Times New Roman" w:hAnsi="Times New Roman" w:cs="Times New Roman"/>
          <w:sz w:val="28"/>
          <w:szCs w:val="28"/>
        </w:rPr>
        <w:t>Если употребить большую дозу лекарства, или выпить лекарство с просроченным сроком хранения, или принять лекарство, вызывающее аллергию.</w:t>
      </w:r>
    </w:p>
    <w:p w:rsidR="00F549E1" w:rsidRPr="00904190" w:rsidRDefault="00F549E1" w:rsidP="00FB6552">
      <w:pPr>
        <w:ind w:left="-633"/>
        <w:rPr>
          <w:rFonts w:ascii="Times New Roman" w:hAnsi="Times New Roman" w:cs="Times New Roman"/>
          <w:sz w:val="28"/>
          <w:szCs w:val="28"/>
        </w:rPr>
      </w:pPr>
      <w:r w:rsidRPr="00904190">
        <w:rPr>
          <w:rFonts w:ascii="Times New Roman" w:hAnsi="Times New Roman" w:cs="Times New Roman"/>
          <w:sz w:val="28"/>
          <w:szCs w:val="28"/>
        </w:rPr>
        <w:t>Признаки  лекарственного отравления:</w:t>
      </w:r>
    </w:p>
    <w:p w:rsidR="00F549E1" w:rsidRPr="00904190" w:rsidRDefault="00F549E1" w:rsidP="00FB6552">
      <w:pPr>
        <w:numPr>
          <w:ilvl w:val="0"/>
          <w:numId w:val="2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тошнота, рвота;</w:t>
      </w:r>
    </w:p>
    <w:p w:rsidR="00F549E1" w:rsidRPr="00904190" w:rsidRDefault="00F549E1" w:rsidP="00FB6552">
      <w:pPr>
        <w:numPr>
          <w:ilvl w:val="0"/>
          <w:numId w:val="2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сужение или расширение зрачков;</w:t>
      </w:r>
    </w:p>
    <w:p w:rsidR="00F549E1" w:rsidRPr="00904190" w:rsidRDefault="00F549E1" w:rsidP="00FB6552">
      <w:pPr>
        <w:numPr>
          <w:ilvl w:val="0"/>
          <w:numId w:val="2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вялость, сонливость;</w:t>
      </w:r>
    </w:p>
    <w:p w:rsidR="00F549E1" w:rsidRPr="00904190" w:rsidRDefault="00F549E1" w:rsidP="00FB6552">
      <w:pPr>
        <w:numPr>
          <w:ilvl w:val="0"/>
          <w:numId w:val="2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потеря сознания;</w:t>
      </w:r>
    </w:p>
    <w:p w:rsidR="00F549E1" w:rsidRPr="00904190" w:rsidRDefault="00F549E1" w:rsidP="00FB6552">
      <w:pPr>
        <w:numPr>
          <w:ilvl w:val="0"/>
          <w:numId w:val="2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нарушение сердечного ритма.</w:t>
      </w: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sz w:val="28"/>
          <w:szCs w:val="28"/>
        </w:rPr>
        <w:t>При первых признаках отравления лекарствами необходимо срочно:</w:t>
      </w:r>
    </w:p>
    <w:p w:rsidR="00F549E1" w:rsidRPr="00904190" w:rsidRDefault="00F549E1" w:rsidP="00FB6552">
      <w:pPr>
        <w:numPr>
          <w:ilvl w:val="0"/>
          <w:numId w:val="2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позвонить в «скорую помощь» по телефону 03 и  объяснить, что с вами случилось; если нет телефона, обратитесь к соседям;</w:t>
      </w:r>
    </w:p>
    <w:p w:rsidR="00F549E1" w:rsidRPr="00904190" w:rsidRDefault="00F549E1" w:rsidP="00FB6552">
      <w:pPr>
        <w:numPr>
          <w:ilvl w:val="0"/>
          <w:numId w:val="2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промойте желудок, выпив большое количество воды комнатной температуры;</w:t>
      </w:r>
    </w:p>
    <w:p w:rsidR="00F549E1" w:rsidRPr="00904190" w:rsidRDefault="00F549E1" w:rsidP="00FB6552">
      <w:pPr>
        <w:numPr>
          <w:ilvl w:val="0"/>
          <w:numId w:val="2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вызовите рвоту, глубоко заведя в глотку два пальца;</w:t>
      </w:r>
    </w:p>
    <w:p w:rsidR="00F549E1" w:rsidRPr="00904190" w:rsidRDefault="00F549E1" w:rsidP="00FB6552">
      <w:pPr>
        <w:numPr>
          <w:ilvl w:val="0"/>
          <w:numId w:val="2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чтобы легче дышалось, нужно лечь на живот.</w:t>
      </w:r>
    </w:p>
    <w:p w:rsidR="00F549E1" w:rsidRPr="00904190" w:rsidRDefault="00F549E1" w:rsidP="00FB6552">
      <w:pPr>
        <w:ind w:left="-993"/>
        <w:rPr>
          <w:rFonts w:ascii="Times New Roman" w:hAnsi="Times New Roman" w:cs="Times New Roman"/>
          <w:sz w:val="28"/>
          <w:szCs w:val="28"/>
        </w:rPr>
      </w:pPr>
      <w:r w:rsidRPr="00904190">
        <w:rPr>
          <w:rFonts w:ascii="Times New Roman" w:hAnsi="Times New Roman" w:cs="Times New Roman"/>
          <w:b/>
          <w:bCs/>
          <w:sz w:val="28"/>
          <w:szCs w:val="28"/>
        </w:rPr>
        <w:t>Итог урока</w:t>
      </w:r>
      <w:r w:rsidRPr="00904190">
        <w:rPr>
          <w:rFonts w:ascii="Times New Roman" w:hAnsi="Times New Roman" w:cs="Times New Roman"/>
          <w:sz w:val="28"/>
          <w:szCs w:val="28"/>
        </w:rPr>
        <w:t>:  В каждом доме должна быть аптечка, за содержанием которой необходимо следить. Аккуратность и осторожность при приеме лекарств позволяет избежать отравления.</w:t>
      </w:r>
    </w:p>
    <w:p w:rsidR="00F549E1" w:rsidRPr="00904190" w:rsidRDefault="00F549E1" w:rsidP="00FB6552">
      <w:pPr>
        <w:ind w:left="-993"/>
        <w:rPr>
          <w:rFonts w:ascii="Times New Roman" w:hAnsi="Times New Roman" w:cs="Times New Roman"/>
          <w:sz w:val="28"/>
          <w:szCs w:val="28"/>
        </w:rPr>
      </w:pPr>
    </w:p>
    <w:p w:rsidR="00F549E1" w:rsidRPr="00904190" w:rsidRDefault="00F549E1" w:rsidP="00FB6552">
      <w:pPr>
        <w:ind w:left="-993"/>
        <w:rPr>
          <w:rFonts w:ascii="Times New Roman" w:hAnsi="Times New Roman" w:cs="Times New Roman"/>
          <w:sz w:val="28"/>
          <w:szCs w:val="28"/>
        </w:rPr>
      </w:pPr>
    </w:p>
    <w:p w:rsidR="00F549E1" w:rsidRPr="00904190" w:rsidRDefault="00F549E1" w:rsidP="00FB6552">
      <w:pPr>
        <w:ind w:left="-993"/>
        <w:rPr>
          <w:rFonts w:ascii="Times New Roman" w:hAnsi="Times New Roman" w:cs="Times New Roman"/>
          <w:sz w:val="28"/>
          <w:szCs w:val="28"/>
        </w:rPr>
      </w:pPr>
    </w:p>
    <w:p w:rsidR="00F549E1" w:rsidRPr="00904190" w:rsidRDefault="00F549E1" w:rsidP="00FB6552">
      <w:pPr>
        <w:ind w:left="-993"/>
        <w:rPr>
          <w:rFonts w:ascii="Times New Roman" w:hAnsi="Times New Roman" w:cs="Times New Roman"/>
          <w:sz w:val="28"/>
          <w:szCs w:val="28"/>
        </w:rPr>
      </w:pPr>
    </w:p>
    <w:p w:rsidR="00F549E1" w:rsidRPr="00904190" w:rsidRDefault="00F549E1" w:rsidP="00FB6552">
      <w:pPr>
        <w:ind w:left="-993"/>
        <w:rPr>
          <w:rFonts w:ascii="Times New Roman" w:hAnsi="Times New Roman" w:cs="Times New Roman"/>
          <w:sz w:val="28"/>
          <w:szCs w:val="28"/>
        </w:rPr>
      </w:pPr>
    </w:p>
    <w:p w:rsidR="00F549E1" w:rsidRPr="00904190" w:rsidRDefault="00F549E1" w:rsidP="00FB6552">
      <w:pPr>
        <w:ind w:left="-993"/>
        <w:rPr>
          <w:rFonts w:ascii="Times New Roman" w:hAnsi="Times New Roman" w:cs="Times New Roman"/>
          <w:sz w:val="28"/>
          <w:szCs w:val="28"/>
        </w:rPr>
      </w:pPr>
    </w:p>
    <w:p w:rsidR="00F549E1" w:rsidRPr="00904190" w:rsidRDefault="00F549E1" w:rsidP="00904190">
      <w:pPr>
        <w:pStyle w:val="Heading1"/>
        <w:rPr>
          <w:sz w:val="28"/>
          <w:szCs w:val="28"/>
        </w:rPr>
      </w:pPr>
      <w:r w:rsidRPr="00904190">
        <w:rPr>
          <w:b/>
          <w:bCs/>
          <w:sz w:val="28"/>
          <w:szCs w:val="28"/>
        </w:rPr>
        <w:t>Урок №5. Тема: « Я здоров при любой погоде!»</w:t>
      </w:r>
    </w:p>
    <w:p w:rsidR="00F549E1" w:rsidRPr="00904190" w:rsidRDefault="00F549E1" w:rsidP="00904190">
      <w:pPr>
        <w:ind w:left="-993"/>
        <w:rPr>
          <w:rFonts w:ascii="Times New Roman" w:hAnsi="Times New Roman" w:cs="Times New Roman"/>
          <w:sz w:val="28"/>
          <w:szCs w:val="28"/>
        </w:rPr>
      </w:pP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 xml:space="preserve">                                                          Ход урока:</w:t>
      </w:r>
    </w:p>
    <w:p w:rsidR="00F549E1" w:rsidRPr="00904190" w:rsidRDefault="00F549E1" w:rsidP="00904190">
      <w:pPr>
        <w:ind w:left="-993"/>
        <w:rPr>
          <w:rFonts w:ascii="Times New Roman" w:hAnsi="Times New Roman" w:cs="Times New Roman"/>
          <w:b/>
          <w:bCs/>
          <w:sz w:val="28"/>
          <w:szCs w:val="28"/>
        </w:rPr>
      </w:pPr>
    </w:p>
    <w:p w:rsidR="00F549E1" w:rsidRPr="00904190" w:rsidRDefault="00F549E1" w:rsidP="00904190">
      <w:pPr>
        <w:numPr>
          <w:ilvl w:val="0"/>
          <w:numId w:val="27"/>
        </w:numPr>
        <w:spacing w:after="0" w:line="240" w:lineRule="auto"/>
        <w:rPr>
          <w:rFonts w:ascii="Times New Roman" w:hAnsi="Times New Roman" w:cs="Times New Roman"/>
          <w:sz w:val="28"/>
          <w:szCs w:val="28"/>
        </w:rPr>
      </w:pPr>
      <w:r w:rsidRPr="00904190">
        <w:rPr>
          <w:rFonts w:ascii="Times New Roman" w:hAnsi="Times New Roman" w:cs="Times New Roman"/>
          <w:b/>
          <w:bCs/>
          <w:sz w:val="28"/>
          <w:szCs w:val="28"/>
        </w:rPr>
        <w:t>Повторение правил поведения при отравлении лекарственными препаратами.</w:t>
      </w:r>
    </w:p>
    <w:p w:rsidR="00F549E1" w:rsidRPr="00904190" w:rsidRDefault="00F549E1" w:rsidP="00904190">
      <w:pPr>
        <w:numPr>
          <w:ilvl w:val="0"/>
          <w:numId w:val="27"/>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Беседа по теме:</w:t>
      </w:r>
    </w:p>
    <w:p w:rsidR="00F549E1" w:rsidRPr="00904190" w:rsidRDefault="00F549E1" w:rsidP="00F375D8">
      <w:pPr>
        <w:numPr>
          <w:ilvl w:val="0"/>
          <w:numId w:val="28"/>
        </w:numPr>
        <w:tabs>
          <w:tab w:val="clear" w:pos="-633"/>
        </w:tabs>
        <w:spacing w:after="0" w:line="240" w:lineRule="auto"/>
        <w:ind w:left="-993" w:firstLine="0"/>
        <w:rPr>
          <w:rFonts w:ascii="Times New Roman" w:hAnsi="Times New Roman" w:cs="Times New Roman"/>
          <w:sz w:val="28"/>
          <w:szCs w:val="28"/>
        </w:rPr>
      </w:pPr>
      <w:r w:rsidRPr="00904190">
        <w:rPr>
          <w:rFonts w:ascii="Times New Roman" w:hAnsi="Times New Roman" w:cs="Times New Roman"/>
          <w:sz w:val="28"/>
          <w:szCs w:val="28"/>
        </w:rPr>
        <w:t>Вы любите лето? Солнце? Без солнца и тепла не могут жить люди, растения, животные. В то же время  долго находиться на солнце вредно, есть опасность перегреть голову и получить солнечный удар, который сопровождается головной болью, головокружением, слабостью. Поэтому не рекомендуется в солнечную погоду гулять без головного убора. Жители жарких стран носят длинные халаты и платки, которые защищают человека от избыточного солнца.</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В нашей местности, чтобы избежать солнечного удара, достаточно с 12 до 15 часов находиться в тени. Загорать в это время не рекомендуется.</w:t>
      </w:r>
    </w:p>
    <w:p w:rsidR="00F549E1" w:rsidRPr="00904190" w:rsidRDefault="00F549E1" w:rsidP="00904190">
      <w:pPr>
        <w:numPr>
          <w:ilvl w:val="0"/>
          <w:numId w:val="27"/>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Анализ ситуации.</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С. Михалков «Забыла Таня про обед…»</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В летний лагерь детвора</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Сегодня шумно прибыла.</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Мальчишки мчатся на рыбалку,</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Девчонки прыгают через скакалку.</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Таня листает блестящий журнал,</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Словно смотрит сериал.</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Загорелые стройные фотомодели</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С каждой  страницы на  Таню глядели.</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Как на них похожей стать?</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Во - первых,  надо загорать.</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Только  солнце утром встало.</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Таня в руки одеяло,</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 xml:space="preserve"> Легла на пляже и лежит,</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Даже к речке не бежит.</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Говорят ребята ей:</w:t>
      </w:r>
    </w:p>
    <w:p w:rsidR="00F549E1" w:rsidRPr="00904190" w:rsidRDefault="00F549E1" w:rsidP="00904190">
      <w:pPr>
        <w:numPr>
          <w:ilvl w:val="0"/>
          <w:numId w:val="2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Обгоришь, вставай скорей.</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Слушать Таня не желает,</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Она лежит и загорает.</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 xml:space="preserve">Бегут дети на обед, </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Что – то  Тани с ними нет.</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Наша Таня у врача.</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«Подгорела» сгоряча:</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 xml:space="preserve">Спина покраснела  и сильно болит, </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Совсем не «журнальный» у Танечки вид.</w:t>
      </w:r>
    </w:p>
    <w:p w:rsidR="00F549E1" w:rsidRPr="00904190" w:rsidRDefault="00F549E1" w:rsidP="00904190">
      <w:pPr>
        <w:numPr>
          <w:ilvl w:val="0"/>
          <w:numId w:val="2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Что случилось с Таней? Как вы понимаете слово «сгорела»? Полезен ли загар? ( Да, загар полезен для организма, но загорать нужно в меру, не допускать солнечного ожога.)</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Признаки солнечного ожога:</w:t>
      </w:r>
    </w:p>
    <w:p w:rsidR="00F549E1" w:rsidRPr="00904190" w:rsidRDefault="00F549E1" w:rsidP="00904190">
      <w:pPr>
        <w:numPr>
          <w:ilvl w:val="0"/>
          <w:numId w:val="2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покраснение кожи;</w:t>
      </w:r>
    </w:p>
    <w:p w:rsidR="00F549E1" w:rsidRPr="00904190" w:rsidRDefault="00F549E1" w:rsidP="00904190">
      <w:pPr>
        <w:numPr>
          <w:ilvl w:val="0"/>
          <w:numId w:val="2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озноб;</w:t>
      </w:r>
    </w:p>
    <w:p w:rsidR="00F549E1" w:rsidRPr="00904190" w:rsidRDefault="00F549E1" w:rsidP="00904190">
      <w:pPr>
        <w:numPr>
          <w:ilvl w:val="0"/>
          <w:numId w:val="2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рвота;</w:t>
      </w:r>
    </w:p>
    <w:p w:rsidR="00F549E1" w:rsidRPr="00904190" w:rsidRDefault="00F549E1" w:rsidP="00904190">
      <w:pPr>
        <w:numPr>
          <w:ilvl w:val="0"/>
          <w:numId w:val="2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головная боль.</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 xml:space="preserve">4. </w:t>
      </w:r>
      <w:r w:rsidRPr="00904190">
        <w:rPr>
          <w:rFonts w:ascii="Times New Roman" w:hAnsi="Times New Roman" w:cs="Times New Roman"/>
          <w:b/>
          <w:bCs/>
          <w:sz w:val="28"/>
          <w:szCs w:val="28"/>
        </w:rPr>
        <w:t>Оздоровительная минутка.</w:t>
      </w:r>
    </w:p>
    <w:p w:rsidR="00F549E1" w:rsidRPr="00904190" w:rsidRDefault="00F549E1" w:rsidP="00904190">
      <w:pPr>
        <w:ind w:left="-993"/>
        <w:rPr>
          <w:rFonts w:ascii="Times New Roman" w:hAnsi="Times New Roman" w:cs="Times New Roman"/>
          <w:b/>
          <w:bCs/>
          <w:sz w:val="28"/>
          <w:szCs w:val="28"/>
        </w:rPr>
      </w:pPr>
      <w:r w:rsidRPr="00904190">
        <w:rPr>
          <w:rFonts w:ascii="Times New Roman" w:hAnsi="Times New Roman" w:cs="Times New Roman"/>
          <w:b/>
          <w:bCs/>
          <w:sz w:val="28"/>
          <w:szCs w:val="28"/>
        </w:rPr>
        <w:t>Помоги себе сам!</w:t>
      </w:r>
    </w:p>
    <w:p w:rsidR="00F549E1" w:rsidRPr="00904190" w:rsidRDefault="00F549E1" w:rsidP="00904190">
      <w:pPr>
        <w:pStyle w:val="BodyTextIndent"/>
        <w:rPr>
          <w:rFonts w:ascii="Times New Roman" w:hAnsi="Times New Roman" w:cs="Times New Roman"/>
          <w:sz w:val="28"/>
          <w:szCs w:val="28"/>
        </w:rPr>
      </w:pPr>
      <w:r w:rsidRPr="00904190">
        <w:rPr>
          <w:rFonts w:ascii="Times New Roman" w:hAnsi="Times New Roman" w:cs="Times New Roman"/>
          <w:sz w:val="28"/>
          <w:szCs w:val="28"/>
        </w:rPr>
        <w:t xml:space="preserve">   Наложите на обожженный участок кожи холодный компресс, периодически меняя его, выпейте воды. Если кожа покрылась волдырями от солнечного ожога, ее можно смазать кефиром или нежирной сметаной. Обязательно сказать об ожоге взрослым.</w:t>
      </w:r>
    </w:p>
    <w:p w:rsidR="00F549E1" w:rsidRPr="00904190" w:rsidRDefault="00F549E1" w:rsidP="00904190">
      <w:pPr>
        <w:ind w:left="-993"/>
        <w:rPr>
          <w:rFonts w:ascii="Times New Roman" w:hAnsi="Times New Roman" w:cs="Times New Roman"/>
          <w:sz w:val="28"/>
          <w:szCs w:val="28"/>
        </w:rPr>
      </w:pPr>
    </w:p>
    <w:p w:rsidR="00F549E1" w:rsidRPr="00904190" w:rsidRDefault="00F549E1" w:rsidP="00904190">
      <w:pPr>
        <w:ind w:left="-993"/>
        <w:rPr>
          <w:rFonts w:ascii="Times New Roman" w:hAnsi="Times New Roman" w:cs="Times New Roman"/>
          <w:sz w:val="28"/>
          <w:szCs w:val="28"/>
        </w:rPr>
      </w:pPr>
    </w:p>
    <w:p w:rsidR="00F549E1" w:rsidRPr="00904190" w:rsidRDefault="00F549E1" w:rsidP="00904190">
      <w:pPr>
        <w:ind w:left="-993"/>
        <w:jc w:val="center"/>
        <w:rPr>
          <w:rFonts w:ascii="Times New Roman" w:hAnsi="Times New Roman" w:cs="Times New Roman"/>
          <w:sz w:val="28"/>
          <w:szCs w:val="28"/>
        </w:rPr>
      </w:pPr>
      <w:r w:rsidRPr="00904190">
        <w:rPr>
          <w:rFonts w:ascii="Times New Roman" w:hAnsi="Times New Roman" w:cs="Times New Roman"/>
          <w:sz w:val="28"/>
          <w:szCs w:val="28"/>
        </w:rPr>
        <w:t>- 26 -</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_______________________________________________________________________</w:t>
      </w:r>
      <w:r w:rsidRPr="00904190">
        <w:rPr>
          <w:rFonts w:ascii="Times New Roman" w:hAnsi="Times New Roman" w:cs="Times New Roman"/>
          <w:i/>
          <w:iCs/>
          <w:sz w:val="28"/>
          <w:szCs w:val="28"/>
        </w:rPr>
        <w:t>Природа и здоровье</w:t>
      </w:r>
    </w:p>
    <w:p w:rsidR="00F549E1" w:rsidRPr="00904190" w:rsidRDefault="00F549E1" w:rsidP="00904190">
      <w:pPr>
        <w:ind w:left="-993"/>
        <w:rPr>
          <w:rFonts w:ascii="Times New Roman" w:hAnsi="Times New Roman" w:cs="Times New Roman"/>
          <w:sz w:val="28"/>
          <w:szCs w:val="28"/>
        </w:rPr>
      </w:pPr>
    </w:p>
    <w:p w:rsidR="00F549E1" w:rsidRPr="00904190" w:rsidRDefault="00F549E1" w:rsidP="00904190">
      <w:pPr>
        <w:ind w:left="-993"/>
        <w:rPr>
          <w:rFonts w:ascii="Times New Roman" w:hAnsi="Times New Roman" w:cs="Times New Roman"/>
          <w:sz w:val="28"/>
          <w:szCs w:val="28"/>
        </w:rPr>
      </w:pP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 xml:space="preserve"> Часто в жаркий летний день вдруг набегут тучи и польет дождь. Приятно пробежаться по теплым лужам!  А если дождь зарядил на несколько дней? Как быть? Не гулять на улице, сидеть дома. </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Мы с вами говорили, что быть здоровым нужно гулять в любую погоду, только необходимо выполнять  определенные правила. Как вы думаете какие? ( Нужно одеться так, чтобы не промочить ноги и не мокнуть самому)</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Если промокли, промочили ноги необходимо:</w:t>
      </w:r>
    </w:p>
    <w:p w:rsidR="00F549E1" w:rsidRPr="00904190" w:rsidRDefault="00F549E1" w:rsidP="00904190">
      <w:pPr>
        <w:numPr>
          <w:ilvl w:val="0"/>
          <w:numId w:val="2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сразу идти домой в тепло;</w:t>
      </w:r>
    </w:p>
    <w:p w:rsidR="00F549E1" w:rsidRPr="00904190" w:rsidRDefault="00F549E1" w:rsidP="00904190">
      <w:pPr>
        <w:numPr>
          <w:ilvl w:val="0"/>
          <w:numId w:val="2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переодеться в сухую одежду;</w:t>
      </w:r>
    </w:p>
    <w:p w:rsidR="00F549E1" w:rsidRPr="00904190" w:rsidRDefault="00F549E1" w:rsidP="00904190">
      <w:pPr>
        <w:numPr>
          <w:ilvl w:val="0"/>
          <w:numId w:val="2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сделать теплую ванночку для ног;</w:t>
      </w:r>
    </w:p>
    <w:p w:rsidR="00F549E1" w:rsidRPr="00904190" w:rsidRDefault="00F549E1" w:rsidP="00904190">
      <w:pPr>
        <w:numPr>
          <w:ilvl w:val="0"/>
          <w:numId w:val="28"/>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выпить теплый чай с медом или малиной.</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b/>
          <w:bCs/>
          <w:sz w:val="28"/>
          <w:szCs w:val="28"/>
        </w:rPr>
        <w:t>Итог урока</w:t>
      </w:r>
      <w:r w:rsidRPr="00904190">
        <w:rPr>
          <w:rFonts w:ascii="Times New Roman" w:hAnsi="Times New Roman" w:cs="Times New Roman"/>
          <w:sz w:val="28"/>
          <w:szCs w:val="28"/>
        </w:rPr>
        <w:t>: Полезно солнце или вредно? Что нужно делать. Если промокли под дождем?</w:t>
      </w:r>
    </w:p>
    <w:p w:rsidR="00F549E1" w:rsidRPr="00904190" w:rsidRDefault="00F549E1" w:rsidP="00904190">
      <w:pPr>
        <w:ind w:left="-993"/>
        <w:rPr>
          <w:rFonts w:ascii="Times New Roman" w:hAnsi="Times New Roman" w:cs="Times New Roman"/>
          <w:sz w:val="28"/>
          <w:szCs w:val="28"/>
        </w:rPr>
      </w:pPr>
    </w:p>
    <w:p w:rsidR="00F549E1" w:rsidRPr="00904190" w:rsidRDefault="00F549E1" w:rsidP="00904190">
      <w:pPr>
        <w:ind w:left="-993"/>
        <w:rPr>
          <w:rFonts w:ascii="Times New Roman" w:hAnsi="Times New Roman" w:cs="Times New Roman"/>
          <w:sz w:val="28"/>
          <w:szCs w:val="28"/>
        </w:rPr>
      </w:pPr>
    </w:p>
    <w:p w:rsidR="00F549E1" w:rsidRPr="00904190" w:rsidRDefault="00F549E1" w:rsidP="00904190">
      <w:pPr>
        <w:ind w:left="-993"/>
        <w:rPr>
          <w:rFonts w:ascii="Times New Roman" w:hAnsi="Times New Roman" w:cs="Times New Roman"/>
          <w:sz w:val="28"/>
          <w:szCs w:val="28"/>
        </w:rPr>
      </w:pPr>
    </w:p>
    <w:p w:rsidR="00F549E1" w:rsidRPr="00904190" w:rsidRDefault="00F549E1" w:rsidP="00904190">
      <w:pPr>
        <w:ind w:left="-993"/>
        <w:rPr>
          <w:rFonts w:ascii="Times New Roman" w:hAnsi="Times New Roman" w:cs="Times New Roman"/>
          <w:sz w:val="28"/>
          <w:szCs w:val="28"/>
        </w:rPr>
      </w:pPr>
      <w:r>
        <w:rPr>
          <w:noProof/>
          <w:lang w:eastAsia="ru-RU"/>
        </w:rPr>
        <w:pict>
          <v:shape id="_x0000_s1034" type="#_x0000_t75" style="position:absolute;left:0;text-align:left;margin-left:61.2pt;margin-top:68.1pt;width:238.55pt;height:141.95pt;z-index:251666432" o:allowincell="f">
            <v:imagedata r:id="rId17" o:title=""/>
            <w10:wrap type="topAndBottom"/>
          </v:shape>
          <o:OLEObject Type="Embed" ProgID="Unknown" ShapeID="_x0000_s1034" DrawAspect="Content" ObjectID="_1494249807" r:id="rId20"/>
        </w:pict>
      </w:r>
    </w:p>
    <w:p w:rsidR="00F549E1" w:rsidRPr="00904190" w:rsidRDefault="00F549E1" w:rsidP="00904190">
      <w:pPr>
        <w:ind w:left="-993"/>
        <w:rPr>
          <w:rFonts w:ascii="Times New Roman" w:hAnsi="Times New Roman" w:cs="Times New Roman"/>
          <w:sz w:val="28"/>
          <w:szCs w:val="28"/>
        </w:rPr>
      </w:pPr>
    </w:p>
    <w:p w:rsidR="00F549E1" w:rsidRPr="00904190" w:rsidRDefault="00F549E1" w:rsidP="00904190">
      <w:pPr>
        <w:pStyle w:val="Heading1"/>
        <w:rPr>
          <w:b/>
          <w:bCs/>
          <w:sz w:val="28"/>
          <w:szCs w:val="28"/>
        </w:rPr>
      </w:pPr>
      <w:r w:rsidRPr="00904190">
        <w:rPr>
          <w:b/>
          <w:bCs/>
          <w:sz w:val="28"/>
          <w:szCs w:val="28"/>
        </w:rPr>
        <w:t>Урок №6. Тема: « Вода – наш друг».</w:t>
      </w:r>
    </w:p>
    <w:p w:rsidR="00F549E1" w:rsidRPr="00904190" w:rsidRDefault="00F549E1" w:rsidP="00904190">
      <w:pPr>
        <w:ind w:left="-1134"/>
        <w:rPr>
          <w:rFonts w:ascii="Times New Roman" w:hAnsi="Times New Roman" w:cs="Times New Roman"/>
          <w:sz w:val="28"/>
          <w:szCs w:val="28"/>
        </w:rPr>
      </w:pPr>
    </w:p>
    <w:p w:rsidR="00F549E1" w:rsidRPr="00904190" w:rsidRDefault="00F549E1" w:rsidP="00904190">
      <w:pPr>
        <w:ind w:left="-1134"/>
        <w:rPr>
          <w:rFonts w:ascii="Times New Roman" w:hAnsi="Times New Roman" w:cs="Times New Roman"/>
          <w:sz w:val="28"/>
          <w:szCs w:val="28"/>
        </w:rPr>
      </w:pPr>
    </w:p>
    <w:p w:rsidR="00F549E1" w:rsidRPr="00904190" w:rsidRDefault="00F549E1" w:rsidP="00904190">
      <w:pPr>
        <w:ind w:left="-1134"/>
        <w:rPr>
          <w:rFonts w:ascii="Times New Roman" w:hAnsi="Times New Roman" w:cs="Times New Roman"/>
          <w:sz w:val="28"/>
          <w:szCs w:val="28"/>
        </w:rPr>
      </w:pPr>
      <w:r w:rsidRPr="00904190">
        <w:rPr>
          <w:rFonts w:ascii="Times New Roman" w:hAnsi="Times New Roman" w:cs="Times New Roman"/>
          <w:sz w:val="28"/>
          <w:szCs w:val="28"/>
        </w:rPr>
        <w:t xml:space="preserve">                                                       Ход урока.</w:t>
      </w:r>
    </w:p>
    <w:p w:rsidR="00F549E1" w:rsidRPr="00904190" w:rsidRDefault="00F549E1" w:rsidP="00904190">
      <w:pPr>
        <w:numPr>
          <w:ilvl w:val="0"/>
          <w:numId w:val="29"/>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Беседа по теме.</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 xml:space="preserve">     В жаркий летний денек приятно полежать на теплом песочке, искупаться в прохладной воде.  Вода помогает сохранить здоровье. А как, давайте вспомним. (Человек закаливает организм с помощью обливания и обтирания водой, помогает сохранить чистоту тела то же вода) Человек без воды прожить  бы не смог. Кровь человека на 98 % состоит из воды, мышцы на 70% и вообще человек 9 частей их 10 – вода. Мы употребляем воду для приготовления пищи, для питья, для хозяйственных нужд. Представьте себе на минуточку, чтобы случилось на Земле, если бы исчезла вода?  Все растения, животные и человек без воды сразу бы погибли. Если посмотреть на нашу планету из космоса, то ее можно было бы назвать ни планета Земля, а планета Вода так как большую  часть планеты занимает вода. </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 xml:space="preserve">     Вода – самое  нужное полезное ископаемое. Где в природе, вы встречали воду? Вода есть везде: на поверхности воды, под землей, в воздухе, в растениях, в животных, в человеке – вода вездесуща и привычна.</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 xml:space="preserve">      А какая вода вкуснее? Дождевая, водопроводная или родниковая? Почему? Вода сама по себе вкуса не имеет. Вкус воды зависит от минералов, которые в ней растворились. Чем отличается минеральная вода от обычной? Источники с минеральной водой чаще всего находятся глубоко под землей, а на поверхность земли  пробиваются в виде родничков. Обычно родниковая вода чистая, прозрачная, холодная. Как вы думаете, почему? ( Вода проходит через разные слои земли, глины, песка. Она растворяет, находящиеся в земле минералы, проходя через песок очищается и появляется на поверхности земли в виде родников или ключей.)</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 xml:space="preserve">      В русских народных сказках мы часто встречаемся с живой и мертвой водой – скорее всего эти сказки родились из жизни – люди давно заметили чудесные свойства минеральных вод. </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 xml:space="preserve">      Чаще всего на месте источников минеральных вод строят санатории и дома отдыха.</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 xml:space="preserve">       Полезно летом купаться в реке или озере…Большинство детей любят воду и стремятся научиться плавать. Другие боятся воды. Не бойтесь воды, страх – плохой учитель. Но в то же время, чтобы купание принесло удовольствие и пользу, чтобы избежать беды, купаясь в водоемах, необходимо соблюдать некоторые правила.</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 xml:space="preserve">     Какие из них вы знаете?</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 xml:space="preserve">      Необходимо помнить:</w:t>
      </w:r>
    </w:p>
    <w:p w:rsidR="00F549E1" w:rsidRPr="00904190" w:rsidRDefault="00F549E1" w:rsidP="00904190">
      <w:pPr>
        <w:numPr>
          <w:ilvl w:val="0"/>
          <w:numId w:val="3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купайтесь в водоемах с разрешения и в присутствии взрослых;</w:t>
      </w:r>
    </w:p>
    <w:p w:rsidR="00F549E1" w:rsidRPr="00904190" w:rsidRDefault="00F549E1" w:rsidP="00904190">
      <w:pPr>
        <w:numPr>
          <w:ilvl w:val="0"/>
          <w:numId w:val="3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купайтесь в специально установленных местах (на пляжах);</w:t>
      </w:r>
    </w:p>
    <w:p w:rsidR="00F549E1" w:rsidRPr="00904190" w:rsidRDefault="00F549E1" w:rsidP="00904190">
      <w:pPr>
        <w:numPr>
          <w:ilvl w:val="0"/>
          <w:numId w:val="3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не ныряйте в незнакомых местах;</w:t>
      </w:r>
    </w:p>
    <w:p w:rsidR="00F549E1" w:rsidRPr="00904190" w:rsidRDefault="00F549E1" w:rsidP="00904190">
      <w:pPr>
        <w:numPr>
          <w:ilvl w:val="0"/>
          <w:numId w:val="3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не заплывайте за буйки;</w:t>
      </w:r>
    </w:p>
    <w:p w:rsidR="00F549E1" w:rsidRPr="00904190" w:rsidRDefault="00F549E1" w:rsidP="00904190">
      <w:pPr>
        <w:numPr>
          <w:ilvl w:val="0"/>
          <w:numId w:val="3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не заплывайте на глубину на надувных матрасах, кругах  и т.д., если не умеете плавать;</w:t>
      </w:r>
    </w:p>
    <w:p w:rsidR="00F549E1" w:rsidRPr="00904190" w:rsidRDefault="00F549E1" w:rsidP="00904190">
      <w:pPr>
        <w:numPr>
          <w:ilvl w:val="0"/>
          <w:numId w:val="3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учитесь не только плавать, но и отдыхать на воде;</w:t>
      </w:r>
    </w:p>
    <w:p w:rsidR="00F549E1" w:rsidRPr="00904190" w:rsidRDefault="00F549E1" w:rsidP="00904190">
      <w:pPr>
        <w:numPr>
          <w:ilvl w:val="0"/>
          <w:numId w:val="3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не находитесь долго в воде, чередуйте купание с отдыхом на берегу.</w:t>
      </w:r>
    </w:p>
    <w:p w:rsidR="00F549E1" w:rsidRPr="00904190" w:rsidRDefault="00F549E1" w:rsidP="00904190">
      <w:pPr>
        <w:numPr>
          <w:ilvl w:val="0"/>
          <w:numId w:val="29"/>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Оздоровительная минутка.</w:t>
      </w:r>
    </w:p>
    <w:p w:rsidR="00F549E1" w:rsidRPr="00904190" w:rsidRDefault="00F549E1" w:rsidP="00904190">
      <w:pPr>
        <w:numPr>
          <w:ilvl w:val="0"/>
          <w:numId w:val="29"/>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Анализ ситуации.</w:t>
      </w:r>
    </w:p>
    <w:p w:rsidR="00F549E1" w:rsidRPr="00904190" w:rsidRDefault="00F549E1" w:rsidP="00904190">
      <w:pPr>
        <w:ind w:left="-1134" w:firstLine="1418"/>
        <w:rPr>
          <w:rFonts w:ascii="Times New Roman" w:hAnsi="Times New Roman" w:cs="Times New Roman"/>
          <w:sz w:val="28"/>
          <w:szCs w:val="28"/>
        </w:rPr>
      </w:pPr>
      <w:r w:rsidRPr="00904190">
        <w:rPr>
          <w:rFonts w:ascii="Times New Roman" w:hAnsi="Times New Roman" w:cs="Times New Roman"/>
          <w:sz w:val="28"/>
          <w:szCs w:val="28"/>
        </w:rPr>
        <w:t>У моста стоит Авось, на другом конце – Небось.</w:t>
      </w:r>
    </w:p>
    <w:p w:rsidR="00F549E1" w:rsidRPr="00904190" w:rsidRDefault="00F549E1" w:rsidP="00904190">
      <w:pPr>
        <w:ind w:left="-1134" w:firstLine="1418"/>
        <w:rPr>
          <w:rFonts w:ascii="Times New Roman" w:hAnsi="Times New Roman" w:cs="Times New Roman"/>
          <w:sz w:val="28"/>
          <w:szCs w:val="28"/>
        </w:rPr>
      </w:pPr>
      <w:r w:rsidRPr="00904190">
        <w:rPr>
          <w:rFonts w:ascii="Times New Roman" w:hAnsi="Times New Roman" w:cs="Times New Roman"/>
          <w:sz w:val="28"/>
          <w:szCs w:val="28"/>
        </w:rPr>
        <w:t>Издают за вздохом вздох: «Больно мост над речкой плох!»</w:t>
      </w:r>
    </w:p>
    <w:p w:rsidR="00F549E1" w:rsidRPr="00904190" w:rsidRDefault="00F549E1" w:rsidP="00904190">
      <w:pPr>
        <w:ind w:left="-1134" w:firstLine="1418"/>
        <w:rPr>
          <w:rFonts w:ascii="Times New Roman" w:hAnsi="Times New Roman" w:cs="Times New Roman"/>
          <w:sz w:val="28"/>
          <w:szCs w:val="28"/>
        </w:rPr>
      </w:pPr>
      <w:r w:rsidRPr="00904190">
        <w:rPr>
          <w:rFonts w:ascii="Times New Roman" w:hAnsi="Times New Roman" w:cs="Times New Roman"/>
          <w:sz w:val="28"/>
          <w:szCs w:val="28"/>
        </w:rPr>
        <w:t>Но Авось сказал: « Авось!», а Небось сказал: « Небось!»</w:t>
      </w:r>
    </w:p>
    <w:p w:rsidR="00F549E1" w:rsidRPr="00904190" w:rsidRDefault="00F549E1" w:rsidP="00904190">
      <w:pPr>
        <w:ind w:left="-1134" w:firstLine="1418"/>
        <w:rPr>
          <w:rFonts w:ascii="Times New Roman" w:hAnsi="Times New Roman" w:cs="Times New Roman"/>
          <w:sz w:val="28"/>
          <w:szCs w:val="28"/>
        </w:rPr>
      </w:pPr>
      <w:r w:rsidRPr="00904190">
        <w:rPr>
          <w:rFonts w:ascii="Times New Roman" w:hAnsi="Times New Roman" w:cs="Times New Roman"/>
          <w:sz w:val="28"/>
          <w:szCs w:val="28"/>
        </w:rPr>
        <w:t xml:space="preserve">Как взошли на середину, мост прогнулся, </w:t>
      </w:r>
    </w:p>
    <w:p w:rsidR="00F549E1" w:rsidRPr="00904190" w:rsidRDefault="00F549E1" w:rsidP="00904190">
      <w:pPr>
        <w:ind w:left="-1134" w:firstLine="1418"/>
        <w:rPr>
          <w:rFonts w:ascii="Times New Roman" w:hAnsi="Times New Roman" w:cs="Times New Roman"/>
          <w:sz w:val="28"/>
          <w:szCs w:val="28"/>
        </w:rPr>
      </w:pPr>
      <w:r w:rsidRPr="00904190">
        <w:rPr>
          <w:rFonts w:ascii="Times New Roman" w:hAnsi="Times New Roman" w:cs="Times New Roman"/>
          <w:sz w:val="28"/>
          <w:szCs w:val="28"/>
        </w:rPr>
        <w:t>И … в пучину!</w:t>
      </w:r>
    </w:p>
    <w:p w:rsidR="00F549E1" w:rsidRPr="00904190" w:rsidRDefault="00F549E1" w:rsidP="00904190">
      <w:pPr>
        <w:ind w:left="-1134" w:firstLine="1418"/>
        <w:rPr>
          <w:rFonts w:ascii="Times New Roman" w:hAnsi="Times New Roman" w:cs="Times New Roman"/>
          <w:sz w:val="28"/>
          <w:szCs w:val="28"/>
        </w:rPr>
      </w:pPr>
      <w:r w:rsidRPr="00904190">
        <w:rPr>
          <w:rFonts w:ascii="Times New Roman" w:hAnsi="Times New Roman" w:cs="Times New Roman"/>
          <w:sz w:val="28"/>
          <w:szCs w:val="28"/>
        </w:rPr>
        <w:t>Тем и кончился их риск – сколько шума, сколько брызг!!!</w:t>
      </w:r>
    </w:p>
    <w:p w:rsidR="00F549E1" w:rsidRPr="00904190" w:rsidRDefault="00F549E1" w:rsidP="00904190">
      <w:pPr>
        <w:ind w:left="-1134" w:firstLine="1418"/>
        <w:rPr>
          <w:rFonts w:ascii="Times New Roman" w:hAnsi="Times New Roman" w:cs="Times New Roman"/>
          <w:sz w:val="28"/>
          <w:szCs w:val="28"/>
        </w:rPr>
      </w:pPr>
      <w:r w:rsidRPr="00904190">
        <w:rPr>
          <w:rFonts w:ascii="Times New Roman" w:hAnsi="Times New Roman" w:cs="Times New Roman"/>
          <w:sz w:val="28"/>
          <w:szCs w:val="28"/>
        </w:rPr>
        <w:t>На реке потом лучистой пузыри всплывали быстро…</w:t>
      </w:r>
    </w:p>
    <w:p w:rsidR="00F549E1" w:rsidRPr="00904190" w:rsidRDefault="00F549E1" w:rsidP="00904190">
      <w:pPr>
        <w:ind w:left="-1134" w:firstLine="1418"/>
        <w:rPr>
          <w:rFonts w:ascii="Times New Roman" w:hAnsi="Times New Roman" w:cs="Times New Roman"/>
          <w:sz w:val="28"/>
          <w:szCs w:val="28"/>
        </w:rPr>
      </w:pPr>
      <w:r w:rsidRPr="00904190">
        <w:rPr>
          <w:rFonts w:ascii="Times New Roman" w:hAnsi="Times New Roman" w:cs="Times New Roman"/>
          <w:sz w:val="28"/>
          <w:szCs w:val="28"/>
        </w:rPr>
        <w:t>Так пошли друзья ко дну под водой делить вину…</w:t>
      </w:r>
    </w:p>
    <w:p w:rsidR="00F549E1" w:rsidRPr="00904190" w:rsidRDefault="00F549E1" w:rsidP="00904190">
      <w:pPr>
        <w:ind w:left="-1134" w:firstLine="1418"/>
        <w:rPr>
          <w:rFonts w:ascii="Times New Roman" w:hAnsi="Times New Roman" w:cs="Times New Roman"/>
          <w:sz w:val="28"/>
          <w:szCs w:val="28"/>
        </w:rPr>
      </w:pPr>
      <w:r w:rsidRPr="00904190">
        <w:rPr>
          <w:rFonts w:ascii="Times New Roman" w:hAnsi="Times New Roman" w:cs="Times New Roman"/>
          <w:sz w:val="28"/>
          <w:szCs w:val="28"/>
        </w:rPr>
        <w:t>На Авось и на Небось коль понадеялся, - то брось!!!</w:t>
      </w:r>
    </w:p>
    <w:p w:rsidR="00F549E1" w:rsidRPr="00904190" w:rsidRDefault="00F549E1" w:rsidP="00904190">
      <w:pPr>
        <w:ind w:left="-1134" w:firstLine="1418"/>
        <w:rPr>
          <w:rFonts w:ascii="Times New Roman" w:hAnsi="Times New Roman" w:cs="Times New Roman"/>
          <w:sz w:val="28"/>
          <w:szCs w:val="28"/>
        </w:rPr>
      </w:pPr>
      <w:r w:rsidRPr="00904190">
        <w:rPr>
          <w:rFonts w:ascii="Times New Roman" w:hAnsi="Times New Roman" w:cs="Times New Roman"/>
          <w:sz w:val="28"/>
          <w:szCs w:val="28"/>
        </w:rPr>
        <w:t xml:space="preserve">                                                     (И Емельянов)</w:t>
      </w:r>
    </w:p>
    <w:p w:rsidR="00F549E1" w:rsidRPr="00904190" w:rsidRDefault="00F549E1" w:rsidP="00904190">
      <w:pPr>
        <w:ind w:left="-1134" w:firstLine="1418"/>
        <w:rPr>
          <w:rFonts w:ascii="Times New Roman" w:hAnsi="Times New Roman" w:cs="Times New Roman"/>
          <w:sz w:val="28"/>
          <w:szCs w:val="28"/>
        </w:rPr>
      </w:pPr>
    </w:p>
    <w:p w:rsidR="00F549E1" w:rsidRPr="00904190" w:rsidRDefault="00F549E1" w:rsidP="00904190">
      <w:pPr>
        <w:ind w:left="-1134" w:firstLine="1418"/>
        <w:jc w:val="center"/>
        <w:rPr>
          <w:rFonts w:ascii="Times New Roman" w:hAnsi="Times New Roman" w:cs="Times New Roman"/>
          <w:sz w:val="28"/>
          <w:szCs w:val="28"/>
        </w:rPr>
      </w:pPr>
      <w:r w:rsidRPr="00904190">
        <w:rPr>
          <w:rFonts w:ascii="Times New Roman" w:hAnsi="Times New Roman" w:cs="Times New Roman"/>
          <w:sz w:val="28"/>
          <w:szCs w:val="28"/>
        </w:rPr>
        <w:t>- 28 -</w:t>
      </w:r>
    </w:p>
    <w:p w:rsidR="00F549E1" w:rsidRPr="00904190" w:rsidRDefault="00F549E1" w:rsidP="00904190">
      <w:pPr>
        <w:pStyle w:val="BodyTextIndent"/>
        <w:ind w:left="-774"/>
        <w:rPr>
          <w:rFonts w:ascii="Times New Roman" w:hAnsi="Times New Roman" w:cs="Times New Roman"/>
          <w:sz w:val="28"/>
          <w:szCs w:val="28"/>
        </w:rPr>
      </w:pPr>
      <w:r w:rsidRPr="00904190">
        <w:rPr>
          <w:rFonts w:ascii="Times New Roman" w:hAnsi="Times New Roman" w:cs="Times New Roman"/>
          <w:sz w:val="28"/>
          <w:szCs w:val="28"/>
        </w:rPr>
        <w:t>______________________________________________________________________</w:t>
      </w:r>
      <w:r w:rsidRPr="00904190">
        <w:rPr>
          <w:rFonts w:ascii="Times New Roman" w:hAnsi="Times New Roman" w:cs="Times New Roman"/>
          <w:i/>
          <w:iCs/>
          <w:sz w:val="28"/>
          <w:szCs w:val="28"/>
        </w:rPr>
        <w:t>Природа и здоровье</w:t>
      </w:r>
    </w:p>
    <w:p w:rsidR="00F549E1" w:rsidRPr="00904190" w:rsidRDefault="00F549E1" w:rsidP="00904190">
      <w:pPr>
        <w:pStyle w:val="BodyTextIndent"/>
        <w:ind w:left="-774"/>
        <w:rPr>
          <w:rFonts w:ascii="Times New Roman" w:hAnsi="Times New Roman" w:cs="Times New Roman"/>
          <w:sz w:val="28"/>
          <w:szCs w:val="28"/>
        </w:rPr>
      </w:pPr>
    </w:p>
    <w:p w:rsidR="00F549E1" w:rsidRPr="00904190" w:rsidRDefault="00F549E1" w:rsidP="00904190">
      <w:pPr>
        <w:pStyle w:val="BodyTextIndent"/>
        <w:ind w:left="-774"/>
        <w:rPr>
          <w:rFonts w:ascii="Times New Roman" w:hAnsi="Times New Roman" w:cs="Times New Roman"/>
          <w:sz w:val="28"/>
          <w:szCs w:val="28"/>
        </w:rPr>
      </w:pPr>
    </w:p>
    <w:p w:rsidR="00F549E1" w:rsidRPr="00904190" w:rsidRDefault="00F549E1" w:rsidP="00904190">
      <w:pPr>
        <w:pStyle w:val="BodyTextIndent"/>
        <w:numPr>
          <w:ilvl w:val="0"/>
          <w:numId w:val="3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В чем заключается основная мысль стихотворения? В чем состоит опасность на воде? Оправдан ли риск на воде)</w:t>
      </w:r>
    </w:p>
    <w:p w:rsidR="00F549E1" w:rsidRPr="00904190" w:rsidRDefault="00F549E1" w:rsidP="00904190">
      <w:pPr>
        <w:numPr>
          <w:ilvl w:val="0"/>
          <w:numId w:val="29"/>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Оздоровительная минутка.</w:t>
      </w:r>
    </w:p>
    <w:p w:rsidR="00F549E1" w:rsidRPr="00904190" w:rsidRDefault="00F549E1" w:rsidP="00904190">
      <w:pPr>
        <w:numPr>
          <w:ilvl w:val="0"/>
          <w:numId w:val="29"/>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Игра «Светофор здоровья»</w:t>
      </w:r>
    </w:p>
    <w:p w:rsidR="00F549E1" w:rsidRPr="00904190" w:rsidRDefault="00F549E1" w:rsidP="00904190">
      <w:pPr>
        <w:pStyle w:val="BodyTextIndent"/>
        <w:rPr>
          <w:rFonts w:ascii="Times New Roman" w:hAnsi="Times New Roman" w:cs="Times New Roman"/>
          <w:sz w:val="28"/>
          <w:szCs w:val="28"/>
        </w:rPr>
      </w:pPr>
      <w:r w:rsidRPr="00904190">
        <w:rPr>
          <w:rFonts w:ascii="Times New Roman" w:hAnsi="Times New Roman" w:cs="Times New Roman"/>
          <w:sz w:val="28"/>
          <w:szCs w:val="28"/>
        </w:rPr>
        <w:t xml:space="preserve">      Стояли жаркие дни. Родители вместе с детьми, Петей и Олей, на целый день выехали за город к озеру. Вода в озере прогрелась, и дети не хотели выходить на берег. Оля не умела плавать и возилась в воде  у самого берега, а Петя плавал в глубине, неожиданно Петя почувствовал, что одна нога у него онемела, он испугался и поплыл к берегу.</w:t>
      </w:r>
    </w:p>
    <w:p w:rsidR="00F549E1" w:rsidRPr="00904190" w:rsidRDefault="00F549E1" w:rsidP="00904190">
      <w:pPr>
        <w:pStyle w:val="BodyTextIndent"/>
        <w:numPr>
          <w:ilvl w:val="0"/>
          <w:numId w:val="29"/>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Когда опасность рядом:</w:t>
      </w:r>
    </w:p>
    <w:p w:rsidR="00F549E1" w:rsidRPr="00904190" w:rsidRDefault="00F549E1" w:rsidP="00904190">
      <w:pPr>
        <w:pStyle w:val="BodyTextIndent"/>
        <w:numPr>
          <w:ilvl w:val="0"/>
          <w:numId w:val="3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если вы устали или начали замерзать в воде, плывите к берегу;</w:t>
      </w:r>
    </w:p>
    <w:p w:rsidR="00F549E1" w:rsidRPr="00904190" w:rsidRDefault="00F549E1" w:rsidP="00904190">
      <w:pPr>
        <w:pStyle w:val="BodyTextIndent"/>
        <w:numPr>
          <w:ilvl w:val="0"/>
          <w:numId w:val="3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если судорогой свело руку или ногу, отдохните лежа на спине, и плывите к берегу;</w:t>
      </w:r>
    </w:p>
    <w:p w:rsidR="00F549E1" w:rsidRPr="00904190" w:rsidRDefault="00F549E1" w:rsidP="00904190">
      <w:pPr>
        <w:pStyle w:val="BodyTextIndent"/>
        <w:numPr>
          <w:ilvl w:val="0"/>
          <w:numId w:val="3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если вы сомневаетесь, что сумеете самостоятельно добраться до берега, поднимите руки вверх и машите, стараясь привлечь к себе внимание;</w:t>
      </w:r>
    </w:p>
    <w:p w:rsidR="00F549E1" w:rsidRPr="00904190" w:rsidRDefault="00F549E1" w:rsidP="00904190">
      <w:pPr>
        <w:pStyle w:val="BodyTextIndent"/>
        <w:numPr>
          <w:ilvl w:val="0"/>
          <w:numId w:val="3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если вас подхватила течение, не паникуйте, следуйте за ним, направляясь к берегу.</w:t>
      </w:r>
    </w:p>
    <w:p w:rsidR="00F549E1" w:rsidRPr="00904190" w:rsidRDefault="00F549E1" w:rsidP="00904190">
      <w:pPr>
        <w:pStyle w:val="BodyTextIndent"/>
        <w:rPr>
          <w:rFonts w:ascii="Times New Roman" w:hAnsi="Times New Roman" w:cs="Times New Roman"/>
          <w:sz w:val="28"/>
          <w:szCs w:val="28"/>
        </w:rPr>
      </w:pPr>
      <w:r w:rsidRPr="00904190">
        <w:rPr>
          <w:rFonts w:ascii="Times New Roman" w:hAnsi="Times New Roman" w:cs="Times New Roman"/>
          <w:b/>
          <w:bCs/>
          <w:sz w:val="28"/>
          <w:szCs w:val="28"/>
        </w:rPr>
        <w:t>Итог урока:</w:t>
      </w:r>
      <w:r w:rsidRPr="00904190">
        <w:rPr>
          <w:rFonts w:ascii="Times New Roman" w:hAnsi="Times New Roman" w:cs="Times New Roman"/>
          <w:sz w:val="28"/>
          <w:szCs w:val="28"/>
        </w:rPr>
        <w:t xml:space="preserve"> Что нужно помнить и выполнять, чтобы купание в реке принесло пользу  для организма и удовольствие?</w:t>
      </w:r>
    </w:p>
    <w:p w:rsidR="00F549E1" w:rsidRPr="00904190" w:rsidRDefault="00F549E1" w:rsidP="00904190">
      <w:pPr>
        <w:pStyle w:val="BodyTextIndent"/>
        <w:rPr>
          <w:rFonts w:ascii="Times New Roman" w:hAnsi="Times New Roman" w:cs="Times New Roman"/>
          <w:b/>
          <w:bCs/>
          <w:sz w:val="28"/>
          <w:szCs w:val="28"/>
        </w:rPr>
      </w:pPr>
    </w:p>
    <w:p w:rsidR="00F549E1" w:rsidRPr="00904190" w:rsidRDefault="00F549E1" w:rsidP="00904190">
      <w:pPr>
        <w:pStyle w:val="BodyTextIndent"/>
        <w:rPr>
          <w:rFonts w:ascii="Times New Roman" w:hAnsi="Times New Roman" w:cs="Times New Roman"/>
          <w:sz w:val="28"/>
          <w:szCs w:val="28"/>
        </w:rPr>
      </w:pPr>
    </w:p>
    <w:p w:rsidR="00F549E1" w:rsidRPr="00904190" w:rsidRDefault="00F549E1" w:rsidP="00904190">
      <w:pPr>
        <w:pStyle w:val="BodyTextIndent"/>
        <w:rPr>
          <w:rFonts w:ascii="Times New Roman" w:hAnsi="Times New Roman" w:cs="Times New Roman"/>
          <w:sz w:val="28"/>
          <w:szCs w:val="28"/>
        </w:rPr>
      </w:pPr>
    </w:p>
    <w:p w:rsidR="00F549E1" w:rsidRPr="00904190" w:rsidRDefault="00F549E1" w:rsidP="00904190">
      <w:pPr>
        <w:pStyle w:val="BodyTextIndent"/>
        <w:rPr>
          <w:rFonts w:ascii="Times New Roman" w:hAnsi="Times New Roman" w:cs="Times New Roman"/>
          <w:sz w:val="28"/>
          <w:szCs w:val="28"/>
        </w:rPr>
      </w:pPr>
      <w:r>
        <w:rPr>
          <w:noProof/>
          <w:lang w:eastAsia="ru-RU"/>
        </w:rPr>
        <w:pict>
          <v:shape id="_x0000_s1035" type="#_x0000_t75" style="position:absolute;left:0;text-align:left;margin-left:61.2pt;margin-top:85.65pt;width:238.55pt;height:141.95pt;z-index:251667456" o:allowincell="f">
            <v:imagedata r:id="rId17" o:title=""/>
            <w10:wrap type="topAndBottom"/>
          </v:shape>
          <o:OLEObject Type="Embed" ProgID="Unknown" ShapeID="_x0000_s1035" DrawAspect="Content" ObjectID="_1494249808" r:id="rId21"/>
        </w:pict>
      </w:r>
    </w:p>
    <w:p w:rsidR="00F549E1" w:rsidRPr="00904190" w:rsidRDefault="00F549E1" w:rsidP="00904190">
      <w:pPr>
        <w:pStyle w:val="BodyTextIndent"/>
        <w:rPr>
          <w:rFonts w:ascii="Times New Roman" w:hAnsi="Times New Roman" w:cs="Times New Roman"/>
          <w:sz w:val="28"/>
          <w:szCs w:val="28"/>
        </w:rPr>
      </w:pPr>
    </w:p>
    <w:p w:rsidR="00F549E1" w:rsidRPr="00904190" w:rsidRDefault="00F549E1" w:rsidP="00904190">
      <w:pPr>
        <w:pStyle w:val="BodyTextIndent"/>
        <w:rPr>
          <w:rFonts w:ascii="Times New Roman" w:hAnsi="Times New Roman" w:cs="Times New Roman"/>
          <w:sz w:val="28"/>
          <w:szCs w:val="28"/>
        </w:rPr>
      </w:pPr>
    </w:p>
    <w:p w:rsidR="00F549E1" w:rsidRPr="00904190" w:rsidRDefault="00F549E1" w:rsidP="00904190">
      <w:pPr>
        <w:pStyle w:val="BodyTextIndent"/>
        <w:rPr>
          <w:rFonts w:ascii="Times New Roman" w:hAnsi="Times New Roman" w:cs="Times New Roman"/>
          <w:sz w:val="28"/>
          <w:szCs w:val="28"/>
        </w:rPr>
      </w:pPr>
    </w:p>
    <w:p w:rsidR="00F549E1" w:rsidRPr="00904190" w:rsidRDefault="00F549E1" w:rsidP="00904190">
      <w:pPr>
        <w:pStyle w:val="BodyTextIndent"/>
        <w:rPr>
          <w:rFonts w:ascii="Times New Roman" w:hAnsi="Times New Roman" w:cs="Times New Roman"/>
          <w:sz w:val="28"/>
          <w:szCs w:val="28"/>
        </w:rPr>
      </w:pPr>
    </w:p>
    <w:p w:rsidR="00F549E1" w:rsidRPr="00904190" w:rsidRDefault="00F549E1" w:rsidP="00904190">
      <w:pPr>
        <w:pStyle w:val="BodyTextIndent"/>
        <w:rPr>
          <w:rFonts w:ascii="Times New Roman" w:hAnsi="Times New Roman" w:cs="Times New Roman"/>
          <w:sz w:val="28"/>
          <w:szCs w:val="28"/>
        </w:rPr>
      </w:pPr>
    </w:p>
    <w:p w:rsidR="00F549E1" w:rsidRPr="00904190" w:rsidRDefault="00F549E1" w:rsidP="00904190">
      <w:pPr>
        <w:pStyle w:val="BodyTextIndent"/>
        <w:rPr>
          <w:rFonts w:ascii="Times New Roman" w:hAnsi="Times New Roman" w:cs="Times New Roman"/>
          <w:sz w:val="28"/>
          <w:szCs w:val="28"/>
        </w:rPr>
      </w:pPr>
    </w:p>
    <w:p w:rsidR="00F549E1" w:rsidRPr="00904190" w:rsidRDefault="00F549E1" w:rsidP="00904190">
      <w:pPr>
        <w:pStyle w:val="BodyTextIndent"/>
        <w:rPr>
          <w:rFonts w:ascii="Times New Roman" w:hAnsi="Times New Roman" w:cs="Times New Roman"/>
          <w:sz w:val="28"/>
          <w:szCs w:val="28"/>
        </w:rPr>
      </w:pPr>
    </w:p>
    <w:p w:rsidR="00F549E1" w:rsidRPr="00904190" w:rsidRDefault="00F549E1" w:rsidP="00904190">
      <w:pPr>
        <w:pStyle w:val="BodyTextIndent"/>
        <w:rPr>
          <w:rFonts w:ascii="Times New Roman" w:hAnsi="Times New Roman" w:cs="Times New Roman"/>
          <w:b/>
          <w:bCs/>
          <w:sz w:val="28"/>
          <w:szCs w:val="28"/>
        </w:rPr>
      </w:pPr>
      <w:r w:rsidRPr="00904190">
        <w:rPr>
          <w:rFonts w:ascii="Times New Roman" w:hAnsi="Times New Roman" w:cs="Times New Roman"/>
          <w:b/>
          <w:bCs/>
          <w:sz w:val="28"/>
          <w:szCs w:val="28"/>
        </w:rPr>
        <w:t>Урок №7. Тема урока: «Первая помощь при перегревании и тепловом ударе, при ожогах и обмораживании»</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 xml:space="preserve"> </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 xml:space="preserve">                                                                Ход урока.</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1.</w:t>
      </w:r>
      <w:r w:rsidRPr="00904190">
        <w:rPr>
          <w:rFonts w:ascii="Times New Roman" w:hAnsi="Times New Roman" w:cs="Times New Roman"/>
          <w:b/>
          <w:bCs/>
          <w:sz w:val="28"/>
          <w:szCs w:val="28"/>
        </w:rPr>
        <w:t>Беседа по теме.</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 xml:space="preserve">        Историки утверждают, что в 332г, во время перехода Александра Македонского через пустыню, от солнечного и теплового удара людей погибло больше, чем в последующих битвах. Причины теплового удара были выяснены лишь через 400лет французским ученым Клодом Бернаром. Он соорудил тепловую камеру и изучал, как экспериментальные животные переносят жару. В начале организм животных справлялся  с высокой температурой: выделялся пот, испаряясь, охлаждал кожу; сосуды кожи расширялись, обильнее снабжали ее кровью и , соответственно, охлаждали. Через 20 – 30 минут температура тела животных стала повышаться, в связи с чем возросли частота дыхания и сердцебиение. Учащенное дыхание, благодаря которому излишнее тепло выводится из легких, помогло животным продержаться еще некоторое время. Затем начинались судороги, и при температуре 43 –44градуса С наступал обморок, который заканчивался смертью. Для человека высокая температура также опасна, как и для животных.</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 xml:space="preserve">2. </w:t>
      </w:r>
      <w:r w:rsidRPr="00904190">
        <w:rPr>
          <w:rFonts w:ascii="Times New Roman" w:hAnsi="Times New Roman" w:cs="Times New Roman"/>
          <w:b/>
          <w:bCs/>
          <w:sz w:val="28"/>
          <w:szCs w:val="28"/>
        </w:rPr>
        <w:t>Игра «Светофор здоровья».</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 xml:space="preserve">       Заканчивался учебный год. Стояли теплые майские деньки, а Катя простудилась, заболела и пропустила несколько дней в школе. Три девочки из класса пришли ее навестить. Катя жила на пятом этаже, яркое солнце светило в окна ее комнаты, форточка была закрыта, и в помещении было душно и жарко. Девочки рассказали о приближающейся контрольной по математике, решили вместе с Катей домашние примеры и задачи. Через два часа, когда подружки вышли на улицу, они сильно вспотели, у них кружилась голова. «Наверное, заразились», - подумали они.</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-А как вы думаете, действительно девочки заразились? А что же с ними произошло? Какой совет вы могли бы дать Кате и ее подругам?</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Признаки теплового удара:</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-слабость;</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-головокружение;</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-шум в ушах;</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-судороги;</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-тошнота, рвота.</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 xml:space="preserve">3. </w:t>
      </w:r>
      <w:r w:rsidRPr="00904190">
        <w:rPr>
          <w:rFonts w:ascii="Times New Roman" w:hAnsi="Times New Roman" w:cs="Times New Roman"/>
          <w:b/>
          <w:bCs/>
          <w:sz w:val="28"/>
          <w:szCs w:val="28"/>
        </w:rPr>
        <w:t>Оздоровительная минутка.</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 xml:space="preserve">4. </w:t>
      </w:r>
      <w:r w:rsidRPr="00904190">
        <w:rPr>
          <w:rFonts w:ascii="Times New Roman" w:hAnsi="Times New Roman" w:cs="Times New Roman"/>
          <w:b/>
          <w:bCs/>
          <w:sz w:val="28"/>
          <w:szCs w:val="28"/>
        </w:rPr>
        <w:t>Помоги себе сам!</w:t>
      </w:r>
      <w:r w:rsidRPr="00904190">
        <w:rPr>
          <w:rFonts w:ascii="Times New Roman" w:hAnsi="Times New Roman" w:cs="Times New Roman"/>
          <w:sz w:val="28"/>
          <w:szCs w:val="28"/>
        </w:rPr>
        <w:t xml:space="preserve"> ( Оказание первой помощи при тепловом ударе)</w:t>
      </w:r>
    </w:p>
    <w:p w:rsidR="00F549E1" w:rsidRPr="00904190" w:rsidRDefault="00F549E1" w:rsidP="00904190">
      <w:pPr>
        <w:numPr>
          <w:ilvl w:val="0"/>
          <w:numId w:val="31"/>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перейди в прохладное место;</w:t>
      </w:r>
    </w:p>
    <w:p w:rsidR="00F549E1" w:rsidRPr="00904190" w:rsidRDefault="00F549E1" w:rsidP="00904190">
      <w:pPr>
        <w:numPr>
          <w:ilvl w:val="0"/>
          <w:numId w:val="31"/>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ложись на спину, подложив под голову что-нибудь твердое;</w:t>
      </w:r>
    </w:p>
    <w:p w:rsidR="00F549E1" w:rsidRPr="00904190" w:rsidRDefault="00F549E1" w:rsidP="00904190">
      <w:pPr>
        <w:numPr>
          <w:ilvl w:val="0"/>
          <w:numId w:val="31"/>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на лоб положи холодный компресс;</w:t>
      </w:r>
    </w:p>
    <w:p w:rsidR="00F549E1" w:rsidRPr="00904190" w:rsidRDefault="00F549E1" w:rsidP="00904190">
      <w:pPr>
        <w:numPr>
          <w:ilvl w:val="0"/>
          <w:numId w:val="31"/>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выпей воды.</w:t>
      </w:r>
    </w:p>
    <w:p w:rsidR="00F549E1" w:rsidRPr="00904190" w:rsidRDefault="00F549E1" w:rsidP="00904190">
      <w:pPr>
        <w:ind w:left="-633"/>
        <w:rPr>
          <w:rFonts w:ascii="Times New Roman" w:hAnsi="Times New Roman" w:cs="Times New Roman"/>
          <w:sz w:val="28"/>
          <w:szCs w:val="28"/>
        </w:rPr>
      </w:pPr>
      <w:r w:rsidRPr="00904190">
        <w:rPr>
          <w:rFonts w:ascii="Times New Roman" w:hAnsi="Times New Roman" w:cs="Times New Roman"/>
          <w:sz w:val="28"/>
          <w:szCs w:val="28"/>
        </w:rPr>
        <w:t>Пройдут летние каникулы, незаметно пройдет осень и наступит зима. А за что вы любите зиму?</w:t>
      </w:r>
    </w:p>
    <w:p w:rsidR="00F549E1" w:rsidRPr="00904190" w:rsidRDefault="00F549E1" w:rsidP="00904190">
      <w:pPr>
        <w:ind w:left="-633"/>
        <w:rPr>
          <w:rFonts w:ascii="Times New Roman" w:hAnsi="Times New Roman" w:cs="Times New Roman"/>
          <w:sz w:val="28"/>
          <w:szCs w:val="28"/>
        </w:rPr>
      </w:pPr>
      <w:r w:rsidRPr="00904190">
        <w:rPr>
          <w:rFonts w:ascii="Times New Roman" w:hAnsi="Times New Roman" w:cs="Times New Roman"/>
          <w:sz w:val="28"/>
          <w:szCs w:val="28"/>
        </w:rPr>
        <w:t>В какие игры можно играть зимой? Что зимой вызывает неприятные ощущения?</w:t>
      </w:r>
    </w:p>
    <w:p w:rsidR="00F549E1" w:rsidRPr="00904190" w:rsidRDefault="00F549E1" w:rsidP="00904190">
      <w:pPr>
        <w:ind w:left="-633" w:firstLine="2051"/>
        <w:rPr>
          <w:rFonts w:ascii="Times New Roman" w:hAnsi="Times New Roman" w:cs="Times New Roman"/>
          <w:sz w:val="28"/>
          <w:szCs w:val="28"/>
        </w:rPr>
      </w:pPr>
      <w:r w:rsidRPr="00904190">
        <w:rPr>
          <w:rFonts w:ascii="Times New Roman" w:hAnsi="Times New Roman" w:cs="Times New Roman"/>
          <w:sz w:val="28"/>
          <w:szCs w:val="28"/>
        </w:rPr>
        <w:t>С.Михалков «Отрывок из сказки «Мороз и морозец»».</w:t>
      </w:r>
    </w:p>
    <w:p w:rsidR="00F549E1" w:rsidRPr="00904190" w:rsidRDefault="00F549E1" w:rsidP="00904190">
      <w:pPr>
        <w:ind w:left="-633" w:firstLine="2051"/>
        <w:rPr>
          <w:rFonts w:ascii="Times New Roman" w:hAnsi="Times New Roman" w:cs="Times New Roman"/>
          <w:sz w:val="28"/>
          <w:szCs w:val="28"/>
        </w:rPr>
      </w:pPr>
      <w:r w:rsidRPr="00904190">
        <w:rPr>
          <w:rFonts w:ascii="Times New Roman" w:hAnsi="Times New Roman" w:cs="Times New Roman"/>
          <w:sz w:val="28"/>
          <w:szCs w:val="28"/>
        </w:rPr>
        <w:t>В январе мороз силен –</w:t>
      </w:r>
    </w:p>
    <w:p w:rsidR="00F549E1" w:rsidRPr="00904190" w:rsidRDefault="00F549E1" w:rsidP="00904190">
      <w:pPr>
        <w:ind w:left="-633" w:firstLine="2051"/>
        <w:rPr>
          <w:rFonts w:ascii="Times New Roman" w:hAnsi="Times New Roman" w:cs="Times New Roman"/>
          <w:sz w:val="28"/>
          <w:szCs w:val="28"/>
        </w:rPr>
      </w:pPr>
      <w:r w:rsidRPr="00904190">
        <w:rPr>
          <w:rFonts w:ascii="Times New Roman" w:hAnsi="Times New Roman" w:cs="Times New Roman"/>
          <w:sz w:val="28"/>
          <w:szCs w:val="28"/>
        </w:rPr>
        <w:t>Заморозил реки он,</w:t>
      </w:r>
    </w:p>
    <w:p w:rsidR="00F549E1" w:rsidRPr="00904190" w:rsidRDefault="00F549E1" w:rsidP="00904190">
      <w:pPr>
        <w:ind w:left="-633" w:firstLine="2051"/>
        <w:rPr>
          <w:rFonts w:ascii="Times New Roman" w:hAnsi="Times New Roman" w:cs="Times New Roman"/>
          <w:sz w:val="28"/>
          <w:szCs w:val="28"/>
        </w:rPr>
      </w:pPr>
      <w:r w:rsidRPr="00904190">
        <w:rPr>
          <w:rFonts w:ascii="Times New Roman" w:hAnsi="Times New Roman" w:cs="Times New Roman"/>
          <w:sz w:val="28"/>
          <w:szCs w:val="28"/>
        </w:rPr>
        <w:t>Окна все разрисовал,</w:t>
      </w:r>
    </w:p>
    <w:p w:rsidR="00F549E1" w:rsidRPr="00904190" w:rsidRDefault="00F549E1" w:rsidP="00904190">
      <w:pPr>
        <w:ind w:left="-633" w:firstLine="2051"/>
        <w:rPr>
          <w:rFonts w:ascii="Times New Roman" w:hAnsi="Times New Roman" w:cs="Times New Roman"/>
          <w:sz w:val="28"/>
          <w:szCs w:val="28"/>
        </w:rPr>
      </w:pPr>
      <w:r w:rsidRPr="00904190">
        <w:rPr>
          <w:rFonts w:ascii="Times New Roman" w:hAnsi="Times New Roman" w:cs="Times New Roman"/>
          <w:sz w:val="28"/>
          <w:szCs w:val="28"/>
        </w:rPr>
        <w:t>Певчих птичек напугал.</w:t>
      </w:r>
    </w:p>
    <w:p w:rsidR="00F549E1" w:rsidRPr="00904190" w:rsidRDefault="00F549E1" w:rsidP="00904190">
      <w:pPr>
        <w:ind w:left="-633" w:firstLine="2051"/>
        <w:rPr>
          <w:rFonts w:ascii="Times New Roman" w:hAnsi="Times New Roman" w:cs="Times New Roman"/>
          <w:sz w:val="28"/>
          <w:szCs w:val="28"/>
        </w:rPr>
      </w:pPr>
      <w:r w:rsidRPr="00904190">
        <w:rPr>
          <w:rFonts w:ascii="Times New Roman" w:hAnsi="Times New Roman" w:cs="Times New Roman"/>
          <w:sz w:val="28"/>
          <w:szCs w:val="28"/>
        </w:rPr>
        <w:t>Третий день мороз под тридцать –</w:t>
      </w:r>
    </w:p>
    <w:p w:rsidR="00F549E1" w:rsidRPr="00904190" w:rsidRDefault="00F549E1" w:rsidP="00904190">
      <w:pPr>
        <w:ind w:left="-633" w:firstLine="2051"/>
        <w:rPr>
          <w:rFonts w:ascii="Times New Roman" w:hAnsi="Times New Roman" w:cs="Times New Roman"/>
          <w:sz w:val="28"/>
          <w:szCs w:val="28"/>
        </w:rPr>
      </w:pPr>
      <w:r w:rsidRPr="00904190">
        <w:rPr>
          <w:rFonts w:ascii="Times New Roman" w:hAnsi="Times New Roman" w:cs="Times New Roman"/>
          <w:sz w:val="28"/>
          <w:szCs w:val="28"/>
        </w:rPr>
        <w:t>Детям дома не сидится.</w:t>
      </w:r>
    </w:p>
    <w:p w:rsidR="00F549E1" w:rsidRPr="00904190" w:rsidRDefault="00F549E1" w:rsidP="00904190">
      <w:pPr>
        <w:ind w:left="-633" w:firstLine="2051"/>
        <w:rPr>
          <w:rFonts w:ascii="Times New Roman" w:hAnsi="Times New Roman" w:cs="Times New Roman"/>
          <w:sz w:val="28"/>
          <w:szCs w:val="28"/>
        </w:rPr>
      </w:pPr>
      <w:r w:rsidRPr="00904190">
        <w:rPr>
          <w:rFonts w:ascii="Times New Roman" w:hAnsi="Times New Roman" w:cs="Times New Roman"/>
          <w:sz w:val="28"/>
          <w:szCs w:val="28"/>
        </w:rPr>
        <w:t>Вышла Таня на крыльцо,</w:t>
      </w:r>
    </w:p>
    <w:p w:rsidR="00F549E1" w:rsidRPr="00904190" w:rsidRDefault="00F549E1" w:rsidP="00904190">
      <w:pPr>
        <w:ind w:left="-633" w:firstLine="2051"/>
        <w:rPr>
          <w:rFonts w:ascii="Times New Roman" w:hAnsi="Times New Roman" w:cs="Times New Roman"/>
          <w:sz w:val="28"/>
          <w:szCs w:val="28"/>
        </w:rPr>
      </w:pPr>
      <w:r w:rsidRPr="00904190">
        <w:rPr>
          <w:rFonts w:ascii="Times New Roman" w:hAnsi="Times New Roman" w:cs="Times New Roman"/>
          <w:sz w:val="28"/>
          <w:szCs w:val="28"/>
        </w:rPr>
        <w:t>Заморозила лицо:</w:t>
      </w:r>
    </w:p>
    <w:p w:rsidR="00F549E1" w:rsidRPr="00904190" w:rsidRDefault="00F549E1" w:rsidP="00904190">
      <w:pPr>
        <w:ind w:left="-633" w:firstLine="2051"/>
        <w:rPr>
          <w:rFonts w:ascii="Times New Roman" w:hAnsi="Times New Roman" w:cs="Times New Roman"/>
          <w:sz w:val="28"/>
          <w:szCs w:val="28"/>
        </w:rPr>
      </w:pPr>
      <w:r w:rsidRPr="00904190">
        <w:rPr>
          <w:rFonts w:ascii="Times New Roman" w:hAnsi="Times New Roman" w:cs="Times New Roman"/>
          <w:sz w:val="28"/>
          <w:szCs w:val="28"/>
        </w:rPr>
        <w:t>Нос у Тани побелел,</w:t>
      </w:r>
    </w:p>
    <w:p w:rsidR="00F549E1" w:rsidRPr="00904190" w:rsidRDefault="00F549E1" w:rsidP="00904190">
      <w:pPr>
        <w:ind w:left="-633" w:firstLine="2051"/>
        <w:rPr>
          <w:rFonts w:ascii="Times New Roman" w:hAnsi="Times New Roman" w:cs="Times New Roman"/>
          <w:sz w:val="28"/>
          <w:szCs w:val="28"/>
        </w:rPr>
      </w:pPr>
      <w:r w:rsidRPr="00904190">
        <w:rPr>
          <w:rFonts w:ascii="Times New Roman" w:hAnsi="Times New Roman" w:cs="Times New Roman"/>
          <w:sz w:val="28"/>
          <w:szCs w:val="28"/>
        </w:rPr>
        <w:t>Рот как будто онемел</w:t>
      </w:r>
    </w:p>
    <w:p w:rsidR="00F549E1" w:rsidRPr="00904190" w:rsidRDefault="00F549E1" w:rsidP="00904190">
      <w:pPr>
        <w:ind w:left="-633" w:firstLine="2051"/>
        <w:rPr>
          <w:rFonts w:ascii="Times New Roman" w:hAnsi="Times New Roman" w:cs="Times New Roman"/>
          <w:sz w:val="28"/>
          <w:szCs w:val="28"/>
        </w:rPr>
      </w:pPr>
      <w:r w:rsidRPr="00904190">
        <w:rPr>
          <w:rFonts w:ascii="Times New Roman" w:hAnsi="Times New Roman" w:cs="Times New Roman"/>
          <w:sz w:val="28"/>
          <w:szCs w:val="28"/>
        </w:rPr>
        <w:t xml:space="preserve">И бежит мороз по коже, </w:t>
      </w:r>
    </w:p>
    <w:p w:rsidR="00F549E1" w:rsidRPr="00904190" w:rsidRDefault="00F549E1" w:rsidP="00904190">
      <w:pPr>
        <w:ind w:left="-633" w:firstLine="2051"/>
        <w:rPr>
          <w:rFonts w:ascii="Times New Roman" w:hAnsi="Times New Roman" w:cs="Times New Roman"/>
          <w:sz w:val="28"/>
          <w:szCs w:val="28"/>
        </w:rPr>
      </w:pPr>
      <w:r w:rsidRPr="00904190">
        <w:rPr>
          <w:rFonts w:ascii="Times New Roman" w:hAnsi="Times New Roman" w:cs="Times New Roman"/>
          <w:sz w:val="28"/>
          <w:szCs w:val="28"/>
        </w:rPr>
        <w:t>Что с ним Таня сделать может?</w:t>
      </w:r>
    </w:p>
    <w:p w:rsidR="00F549E1" w:rsidRPr="00904190" w:rsidRDefault="00F549E1" w:rsidP="00904190">
      <w:pPr>
        <w:ind w:left="-633" w:firstLine="2051"/>
        <w:rPr>
          <w:rFonts w:ascii="Times New Roman" w:hAnsi="Times New Roman" w:cs="Times New Roman"/>
          <w:sz w:val="28"/>
          <w:szCs w:val="28"/>
        </w:rPr>
      </w:pPr>
    </w:p>
    <w:p w:rsidR="00F549E1" w:rsidRPr="00904190" w:rsidRDefault="00F549E1" w:rsidP="00904190">
      <w:pPr>
        <w:ind w:left="-633" w:firstLine="2051"/>
        <w:rPr>
          <w:rFonts w:ascii="Times New Roman" w:hAnsi="Times New Roman" w:cs="Times New Roman"/>
          <w:sz w:val="28"/>
          <w:szCs w:val="28"/>
        </w:rPr>
      </w:pPr>
      <w:r w:rsidRPr="00904190">
        <w:rPr>
          <w:rFonts w:ascii="Times New Roman" w:hAnsi="Times New Roman" w:cs="Times New Roman"/>
          <w:sz w:val="28"/>
          <w:szCs w:val="28"/>
        </w:rPr>
        <w:t xml:space="preserve">                                - 30 -</w:t>
      </w:r>
    </w:p>
    <w:p w:rsidR="00F549E1" w:rsidRPr="00904190" w:rsidRDefault="00F549E1" w:rsidP="00904190">
      <w:pPr>
        <w:ind w:left="-851"/>
        <w:rPr>
          <w:rFonts w:ascii="Times New Roman" w:hAnsi="Times New Roman" w:cs="Times New Roman"/>
          <w:sz w:val="28"/>
          <w:szCs w:val="28"/>
        </w:rPr>
      </w:pPr>
      <w:r w:rsidRPr="00904190">
        <w:rPr>
          <w:rFonts w:ascii="Times New Roman" w:hAnsi="Times New Roman" w:cs="Times New Roman"/>
          <w:sz w:val="28"/>
          <w:szCs w:val="28"/>
        </w:rPr>
        <w:t xml:space="preserve"> _____________________________________________________________________</w:t>
      </w:r>
      <w:r w:rsidRPr="00904190">
        <w:rPr>
          <w:rFonts w:ascii="Times New Roman" w:hAnsi="Times New Roman" w:cs="Times New Roman"/>
          <w:i/>
          <w:iCs/>
          <w:sz w:val="28"/>
          <w:szCs w:val="28"/>
        </w:rPr>
        <w:t>Природа и здоровье</w:t>
      </w:r>
    </w:p>
    <w:p w:rsidR="00F549E1" w:rsidRPr="00904190" w:rsidRDefault="00F549E1" w:rsidP="00904190">
      <w:pPr>
        <w:ind w:left="-851"/>
        <w:rPr>
          <w:rFonts w:ascii="Times New Roman" w:hAnsi="Times New Roman" w:cs="Times New Roman"/>
          <w:sz w:val="28"/>
          <w:szCs w:val="28"/>
        </w:rPr>
      </w:pPr>
    </w:p>
    <w:p w:rsidR="00F549E1" w:rsidRPr="00904190" w:rsidRDefault="00F549E1" w:rsidP="00904190">
      <w:pPr>
        <w:ind w:left="-851"/>
        <w:rPr>
          <w:rFonts w:ascii="Times New Roman" w:hAnsi="Times New Roman" w:cs="Times New Roman"/>
          <w:sz w:val="28"/>
          <w:szCs w:val="28"/>
        </w:rPr>
      </w:pPr>
    </w:p>
    <w:p w:rsidR="00F549E1" w:rsidRPr="00904190" w:rsidRDefault="00F549E1" w:rsidP="00904190">
      <w:pPr>
        <w:ind w:left="-851"/>
        <w:rPr>
          <w:rFonts w:ascii="Times New Roman" w:hAnsi="Times New Roman" w:cs="Times New Roman"/>
          <w:sz w:val="28"/>
          <w:szCs w:val="28"/>
        </w:rPr>
      </w:pPr>
      <w:r w:rsidRPr="00904190">
        <w:rPr>
          <w:rFonts w:ascii="Times New Roman" w:hAnsi="Times New Roman" w:cs="Times New Roman"/>
          <w:sz w:val="28"/>
          <w:szCs w:val="28"/>
        </w:rPr>
        <w:t xml:space="preserve">Что же случилось с Таней? Как выглядит человек на морозе? </w:t>
      </w:r>
    </w:p>
    <w:p w:rsidR="00F549E1" w:rsidRPr="00904190" w:rsidRDefault="00F549E1" w:rsidP="00904190">
      <w:pPr>
        <w:ind w:left="-851"/>
        <w:rPr>
          <w:rFonts w:ascii="Times New Roman" w:hAnsi="Times New Roman" w:cs="Times New Roman"/>
          <w:sz w:val="28"/>
          <w:szCs w:val="28"/>
        </w:rPr>
      </w:pPr>
      <w:r w:rsidRPr="00904190">
        <w:rPr>
          <w:rFonts w:ascii="Times New Roman" w:hAnsi="Times New Roman" w:cs="Times New Roman"/>
          <w:sz w:val="28"/>
          <w:szCs w:val="28"/>
        </w:rPr>
        <w:t>Зимой можно обморозиться. Различают общее и местное обморожения.</w:t>
      </w:r>
    </w:p>
    <w:p w:rsidR="00F549E1" w:rsidRPr="00904190" w:rsidRDefault="00F549E1" w:rsidP="00904190">
      <w:pPr>
        <w:ind w:left="-851"/>
        <w:rPr>
          <w:rFonts w:ascii="Times New Roman" w:hAnsi="Times New Roman" w:cs="Times New Roman"/>
          <w:sz w:val="28"/>
          <w:szCs w:val="28"/>
        </w:rPr>
      </w:pPr>
      <w:r w:rsidRPr="00904190">
        <w:rPr>
          <w:rFonts w:ascii="Times New Roman" w:hAnsi="Times New Roman" w:cs="Times New Roman"/>
          <w:sz w:val="28"/>
          <w:szCs w:val="28"/>
        </w:rPr>
        <w:t>Признаки обморожения.</w:t>
      </w:r>
    </w:p>
    <w:p w:rsidR="00F549E1" w:rsidRPr="00904190" w:rsidRDefault="00F549E1" w:rsidP="00904190">
      <w:pPr>
        <w:ind w:left="-851"/>
        <w:rPr>
          <w:rFonts w:ascii="Times New Roman" w:hAnsi="Times New Roman" w:cs="Times New Roman"/>
          <w:sz w:val="28"/>
          <w:szCs w:val="28"/>
        </w:rPr>
      </w:pPr>
      <w:r w:rsidRPr="00904190">
        <w:rPr>
          <w:rFonts w:ascii="Times New Roman" w:hAnsi="Times New Roman" w:cs="Times New Roman"/>
          <w:sz w:val="28"/>
          <w:szCs w:val="28"/>
        </w:rPr>
        <w:t>Общее обморожение: озноб, очень холодная кожа, бледное лицо, сонливость, нарушение координации движений.</w:t>
      </w:r>
    </w:p>
    <w:p w:rsidR="00F549E1" w:rsidRPr="00904190" w:rsidRDefault="00F549E1" w:rsidP="00904190">
      <w:pPr>
        <w:ind w:left="-851"/>
        <w:rPr>
          <w:rFonts w:ascii="Times New Roman" w:hAnsi="Times New Roman" w:cs="Times New Roman"/>
          <w:sz w:val="28"/>
          <w:szCs w:val="28"/>
        </w:rPr>
      </w:pPr>
      <w:r w:rsidRPr="00904190">
        <w:rPr>
          <w:rFonts w:ascii="Times New Roman" w:hAnsi="Times New Roman" w:cs="Times New Roman"/>
          <w:sz w:val="28"/>
          <w:szCs w:val="28"/>
        </w:rPr>
        <w:t>Местное обморожение: кожа вначале бледнеет, становиться нечувствительной, затем припухает, краснеет, на ней появляются волдыри.</w:t>
      </w:r>
    </w:p>
    <w:p w:rsidR="00F549E1" w:rsidRPr="00904190" w:rsidRDefault="00F549E1" w:rsidP="00904190">
      <w:pPr>
        <w:ind w:left="-851"/>
        <w:rPr>
          <w:rFonts w:ascii="Times New Roman" w:hAnsi="Times New Roman" w:cs="Times New Roman"/>
          <w:b/>
          <w:bCs/>
          <w:sz w:val="28"/>
          <w:szCs w:val="28"/>
        </w:rPr>
      </w:pPr>
      <w:r w:rsidRPr="00904190">
        <w:rPr>
          <w:rFonts w:ascii="Times New Roman" w:hAnsi="Times New Roman" w:cs="Times New Roman"/>
          <w:b/>
          <w:bCs/>
          <w:sz w:val="28"/>
          <w:szCs w:val="28"/>
        </w:rPr>
        <w:t>Помоги себе сам!</w:t>
      </w:r>
    </w:p>
    <w:p w:rsidR="00F549E1" w:rsidRPr="00904190" w:rsidRDefault="00F549E1" w:rsidP="00904190">
      <w:pPr>
        <w:ind w:left="-851"/>
        <w:rPr>
          <w:rFonts w:ascii="Times New Roman" w:hAnsi="Times New Roman" w:cs="Times New Roman"/>
          <w:sz w:val="28"/>
          <w:szCs w:val="28"/>
        </w:rPr>
      </w:pPr>
      <w:r w:rsidRPr="00904190">
        <w:rPr>
          <w:rFonts w:ascii="Times New Roman" w:hAnsi="Times New Roman" w:cs="Times New Roman"/>
          <w:sz w:val="28"/>
          <w:szCs w:val="28"/>
        </w:rPr>
        <w:t>При общем обморожении: завернитесь во что-нибудь теплое, затем разотрите тело сухой шерстяной тканью, выпейте горячего чаю.</w:t>
      </w:r>
    </w:p>
    <w:p w:rsidR="00F549E1" w:rsidRPr="00904190" w:rsidRDefault="00F549E1" w:rsidP="00904190">
      <w:pPr>
        <w:ind w:left="-851"/>
        <w:rPr>
          <w:rFonts w:ascii="Times New Roman" w:hAnsi="Times New Roman" w:cs="Times New Roman"/>
          <w:sz w:val="28"/>
          <w:szCs w:val="28"/>
        </w:rPr>
      </w:pPr>
      <w:r w:rsidRPr="00904190">
        <w:rPr>
          <w:rFonts w:ascii="Times New Roman" w:hAnsi="Times New Roman" w:cs="Times New Roman"/>
          <w:sz w:val="28"/>
          <w:szCs w:val="28"/>
        </w:rPr>
        <w:t>При местном обморожении: не допускайте быстрого нагревания переохлажденных участков тела; протрите спиртом отмороженные участки кожи, затем разотрите их мягкой сухой тканью до появления красноты и возвращения чувствительности; смажьте отмороженный участок несоленым жиром.</w:t>
      </w:r>
    </w:p>
    <w:p w:rsidR="00F549E1" w:rsidRPr="00904190" w:rsidRDefault="00F549E1" w:rsidP="00904190">
      <w:pPr>
        <w:ind w:left="-851"/>
        <w:rPr>
          <w:rFonts w:ascii="Times New Roman" w:hAnsi="Times New Roman" w:cs="Times New Roman"/>
          <w:sz w:val="28"/>
          <w:szCs w:val="28"/>
        </w:rPr>
      </w:pPr>
      <w:r w:rsidRPr="00904190">
        <w:rPr>
          <w:rFonts w:ascii="Times New Roman" w:hAnsi="Times New Roman" w:cs="Times New Roman"/>
          <w:b/>
          <w:bCs/>
          <w:sz w:val="28"/>
          <w:szCs w:val="28"/>
        </w:rPr>
        <w:t>Итог урока:</w:t>
      </w:r>
      <w:r w:rsidRPr="00904190">
        <w:rPr>
          <w:rFonts w:ascii="Times New Roman" w:hAnsi="Times New Roman" w:cs="Times New Roman"/>
          <w:sz w:val="28"/>
          <w:szCs w:val="28"/>
        </w:rPr>
        <w:t xml:space="preserve"> Как оказать первую помощь при тепловом ударе и при обморожении?</w:t>
      </w:r>
    </w:p>
    <w:p w:rsidR="00F549E1" w:rsidRPr="00904190" w:rsidRDefault="00F549E1" w:rsidP="00904190">
      <w:pPr>
        <w:ind w:left="-851"/>
        <w:rPr>
          <w:rFonts w:ascii="Times New Roman" w:hAnsi="Times New Roman" w:cs="Times New Roman"/>
          <w:b/>
          <w:bCs/>
          <w:sz w:val="28"/>
          <w:szCs w:val="28"/>
        </w:rPr>
      </w:pPr>
    </w:p>
    <w:p w:rsidR="00F549E1" w:rsidRPr="00904190" w:rsidRDefault="00F549E1" w:rsidP="00904190">
      <w:pPr>
        <w:ind w:left="-851"/>
        <w:rPr>
          <w:rFonts w:ascii="Times New Roman" w:hAnsi="Times New Roman" w:cs="Times New Roman"/>
          <w:sz w:val="28"/>
          <w:szCs w:val="28"/>
        </w:rPr>
      </w:pPr>
    </w:p>
    <w:p w:rsidR="00F549E1" w:rsidRPr="00904190" w:rsidRDefault="00F549E1" w:rsidP="00904190">
      <w:pPr>
        <w:ind w:left="-851"/>
        <w:rPr>
          <w:rFonts w:ascii="Times New Roman" w:hAnsi="Times New Roman" w:cs="Times New Roman"/>
          <w:sz w:val="28"/>
          <w:szCs w:val="28"/>
        </w:rPr>
      </w:pPr>
    </w:p>
    <w:p w:rsidR="00F549E1" w:rsidRPr="00904190" w:rsidRDefault="00F549E1" w:rsidP="00904190">
      <w:pPr>
        <w:ind w:left="-851"/>
        <w:rPr>
          <w:rFonts w:ascii="Times New Roman" w:hAnsi="Times New Roman" w:cs="Times New Roman"/>
          <w:sz w:val="28"/>
          <w:szCs w:val="28"/>
        </w:rPr>
      </w:pPr>
    </w:p>
    <w:p w:rsidR="00F549E1" w:rsidRPr="00904190" w:rsidRDefault="00F549E1" w:rsidP="00904190">
      <w:pPr>
        <w:ind w:left="-851"/>
        <w:rPr>
          <w:rFonts w:ascii="Times New Roman" w:hAnsi="Times New Roman" w:cs="Times New Roman"/>
          <w:sz w:val="28"/>
          <w:szCs w:val="28"/>
        </w:rPr>
      </w:pPr>
    </w:p>
    <w:p w:rsidR="00F549E1" w:rsidRPr="00904190" w:rsidRDefault="00F549E1" w:rsidP="00904190">
      <w:pPr>
        <w:ind w:left="-851"/>
        <w:rPr>
          <w:rFonts w:ascii="Times New Roman" w:hAnsi="Times New Roman" w:cs="Times New Roman"/>
          <w:sz w:val="28"/>
          <w:szCs w:val="28"/>
        </w:rPr>
      </w:pPr>
    </w:p>
    <w:p w:rsidR="00F549E1" w:rsidRPr="00904190" w:rsidRDefault="00F549E1" w:rsidP="00904190">
      <w:pPr>
        <w:pStyle w:val="Heading1"/>
        <w:rPr>
          <w:sz w:val="28"/>
          <w:szCs w:val="28"/>
        </w:rPr>
      </w:pPr>
      <w:r w:rsidRPr="00904190">
        <w:rPr>
          <w:b/>
          <w:bCs/>
          <w:sz w:val="28"/>
          <w:szCs w:val="28"/>
        </w:rPr>
        <w:t>Урок №8. Тема: « День здоровья»</w:t>
      </w:r>
    </w:p>
    <w:p w:rsidR="00F549E1" w:rsidRPr="00904190" w:rsidRDefault="00F549E1" w:rsidP="00904190">
      <w:pPr>
        <w:ind w:left="-1134"/>
        <w:rPr>
          <w:rFonts w:ascii="Times New Roman" w:hAnsi="Times New Roman" w:cs="Times New Roman"/>
          <w:sz w:val="28"/>
          <w:szCs w:val="28"/>
        </w:rPr>
      </w:pPr>
      <w:r w:rsidRPr="00904190">
        <w:rPr>
          <w:rFonts w:ascii="Times New Roman" w:hAnsi="Times New Roman" w:cs="Times New Roman"/>
          <w:sz w:val="28"/>
          <w:szCs w:val="28"/>
        </w:rPr>
        <w:t>Проводится в спортивном зале.</w:t>
      </w:r>
    </w:p>
    <w:p w:rsidR="00F549E1" w:rsidRPr="00904190" w:rsidRDefault="00F549E1" w:rsidP="00904190">
      <w:pPr>
        <w:ind w:left="-1134"/>
        <w:rPr>
          <w:rFonts w:ascii="Times New Roman" w:hAnsi="Times New Roman" w:cs="Times New Roman"/>
          <w:sz w:val="28"/>
          <w:szCs w:val="28"/>
        </w:rPr>
      </w:pPr>
    </w:p>
    <w:p w:rsidR="00F549E1" w:rsidRPr="00904190" w:rsidRDefault="00F549E1" w:rsidP="00904190">
      <w:pPr>
        <w:ind w:left="-1134"/>
        <w:rPr>
          <w:rFonts w:ascii="Times New Roman" w:hAnsi="Times New Roman" w:cs="Times New Roman"/>
          <w:sz w:val="28"/>
          <w:szCs w:val="28"/>
        </w:rPr>
      </w:pPr>
      <w:r w:rsidRPr="00904190">
        <w:rPr>
          <w:rFonts w:ascii="Times New Roman" w:hAnsi="Times New Roman" w:cs="Times New Roman"/>
          <w:sz w:val="28"/>
          <w:szCs w:val="28"/>
        </w:rPr>
        <w:t xml:space="preserve">                                                             Ход урока.</w:t>
      </w:r>
    </w:p>
    <w:p w:rsidR="00F549E1" w:rsidRPr="00904190" w:rsidRDefault="00F549E1" w:rsidP="00904190">
      <w:pPr>
        <w:ind w:left="-1134"/>
        <w:rPr>
          <w:rFonts w:ascii="Times New Roman" w:hAnsi="Times New Roman" w:cs="Times New Roman"/>
          <w:sz w:val="28"/>
          <w:szCs w:val="28"/>
        </w:rPr>
      </w:pPr>
      <w:r w:rsidRPr="00904190">
        <w:rPr>
          <w:rFonts w:ascii="Times New Roman" w:hAnsi="Times New Roman" w:cs="Times New Roman"/>
          <w:i/>
          <w:iCs/>
          <w:sz w:val="28"/>
          <w:szCs w:val="28"/>
        </w:rPr>
        <w:t>Учитель</w:t>
      </w:r>
      <w:r w:rsidRPr="00904190">
        <w:rPr>
          <w:rFonts w:ascii="Times New Roman" w:hAnsi="Times New Roman" w:cs="Times New Roman"/>
          <w:sz w:val="28"/>
          <w:szCs w:val="28"/>
        </w:rPr>
        <w:t>:  Я желаю вам здоровья! Это – самое  ценное, что есть у людей, а значит его надо беречь.</w:t>
      </w:r>
    </w:p>
    <w:p w:rsidR="00F549E1" w:rsidRPr="00904190" w:rsidRDefault="00F549E1" w:rsidP="00904190">
      <w:pPr>
        <w:ind w:left="-1134"/>
        <w:rPr>
          <w:rFonts w:ascii="Times New Roman" w:hAnsi="Times New Roman" w:cs="Times New Roman"/>
          <w:sz w:val="28"/>
          <w:szCs w:val="28"/>
        </w:rPr>
      </w:pPr>
      <w:r w:rsidRPr="00904190">
        <w:rPr>
          <w:rFonts w:ascii="Times New Roman" w:hAnsi="Times New Roman" w:cs="Times New Roman"/>
          <w:i/>
          <w:iCs/>
          <w:sz w:val="28"/>
          <w:szCs w:val="28"/>
        </w:rPr>
        <w:t>Дети читают стихи</w:t>
      </w:r>
      <w:r w:rsidRPr="00904190">
        <w:rPr>
          <w:rFonts w:ascii="Times New Roman" w:hAnsi="Times New Roman" w:cs="Times New Roman"/>
          <w:sz w:val="28"/>
          <w:szCs w:val="28"/>
        </w:rPr>
        <w:t>:</w:t>
      </w:r>
    </w:p>
    <w:p w:rsidR="00F549E1" w:rsidRPr="00904190" w:rsidRDefault="00F549E1" w:rsidP="00904190">
      <w:pPr>
        <w:numPr>
          <w:ilvl w:val="0"/>
          <w:numId w:val="3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Чтоб здоровым, сильным быть</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Со спортом мы должны дружить.</w:t>
      </w:r>
    </w:p>
    <w:p w:rsidR="00F549E1" w:rsidRPr="00904190" w:rsidRDefault="00F549E1" w:rsidP="00904190">
      <w:pPr>
        <w:numPr>
          <w:ilvl w:val="0"/>
          <w:numId w:val="3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Чтоб заступиться за друзей</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И наказать врагов,</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Приемам разным обучаться</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Я всегда готов.</w:t>
      </w:r>
    </w:p>
    <w:p w:rsidR="00F549E1" w:rsidRPr="00904190" w:rsidRDefault="00F549E1" w:rsidP="00904190">
      <w:pPr>
        <w:numPr>
          <w:ilvl w:val="0"/>
          <w:numId w:val="3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Чтоб красивой, стройной быть</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Обруч я должна крутить.</w:t>
      </w:r>
    </w:p>
    <w:p w:rsidR="00F549E1" w:rsidRPr="00904190" w:rsidRDefault="00F549E1" w:rsidP="00904190">
      <w:pPr>
        <w:numPr>
          <w:ilvl w:val="0"/>
          <w:numId w:val="3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Вышла Лизочка вперед,</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Лиза прыгалки берет.</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Лиза, Лиза, вот так Лиза!</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Раздаются голоса.</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 xml:space="preserve">Посмотрите это Лиза </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 xml:space="preserve">Скачет целых три часа, </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Доскакала до угла.</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Я б не так еще смогла…</w:t>
      </w:r>
    </w:p>
    <w:p w:rsidR="00F549E1" w:rsidRPr="00904190" w:rsidRDefault="00F549E1" w:rsidP="00904190">
      <w:pPr>
        <w:numPr>
          <w:ilvl w:val="0"/>
          <w:numId w:val="3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Я гимнастом стать хочу</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Самым настоящим!</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И на турнике крутиться</w:t>
      </w:r>
    </w:p>
    <w:p w:rsidR="00F549E1" w:rsidRPr="00904190" w:rsidRDefault="00F549E1" w:rsidP="00904190">
      <w:pPr>
        <w:ind w:left="-774"/>
        <w:rPr>
          <w:rFonts w:ascii="Times New Roman" w:hAnsi="Times New Roman" w:cs="Times New Roman"/>
          <w:sz w:val="28"/>
          <w:szCs w:val="28"/>
        </w:rPr>
      </w:pPr>
      <w:r w:rsidRPr="00904190">
        <w:rPr>
          <w:rFonts w:ascii="Times New Roman" w:hAnsi="Times New Roman" w:cs="Times New Roman"/>
          <w:sz w:val="28"/>
          <w:szCs w:val="28"/>
        </w:rPr>
        <w:t>Я считаю счастьем.</w:t>
      </w:r>
    </w:p>
    <w:p w:rsidR="00F549E1" w:rsidRPr="00904190" w:rsidRDefault="00F549E1" w:rsidP="00904190">
      <w:pPr>
        <w:pStyle w:val="BodyTextIndent"/>
        <w:rPr>
          <w:rFonts w:ascii="Times New Roman" w:hAnsi="Times New Roman" w:cs="Times New Roman"/>
          <w:sz w:val="28"/>
          <w:szCs w:val="28"/>
        </w:rPr>
      </w:pPr>
      <w:r w:rsidRPr="00904190">
        <w:rPr>
          <w:rFonts w:ascii="Times New Roman" w:hAnsi="Times New Roman" w:cs="Times New Roman"/>
          <w:sz w:val="28"/>
          <w:szCs w:val="28"/>
        </w:rPr>
        <w:t xml:space="preserve"> Конкурс №1.  Девочки прыгают на скакалках. Побеждает та, которая пропрыгает дольше всех. Ей присуждается звание «Королева скакалки» и вручается медаль или приз.</w:t>
      </w:r>
    </w:p>
    <w:p w:rsidR="00F549E1" w:rsidRPr="00904190" w:rsidRDefault="00F549E1" w:rsidP="00904190">
      <w:pPr>
        <w:ind w:left="-774" w:hanging="360"/>
        <w:rPr>
          <w:rFonts w:ascii="Times New Roman" w:hAnsi="Times New Roman" w:cs="Times New Roman"/>
          <w:sz w:val="28"/>
          <w:szCs w:val="28"/>
        </w:rPr>
      </w:pPr>
      <w:r w:rsidRPr="00904190">
        <w:rPr>
          <w:rFonts w:ascii="Times New Roman" w:hAnsi="Times New Roman" w:cs="Times New Roman"/>
          <w:sz w:val="28"/>
          <w:szCs w:val="28"/>
        </w:rPr>
        <w:t>Конкурс №2. Мальчики подтягиваются на перекладине. Побеждает тот, который подтянется больше всех. Ему присуждается звание «Король перекладины» и так же вручается медаль или приз.</w:t>
      </w:r>
    </w:p>
    <w:p w:rsidR="00F549E1" w:rsidRPr="00904190" w:rsidRDefault="00F549E1" w:rsidP="00904190">
      <w:pPr>
        <w:ind w:left="-774" w:hanging="360"/>
        <w:rPr>
          <w:rFonts w:ascii="Times New Roman" w:hAnsi="Times New Roman" w:cs="Times New Roman"/>
          <w:sz w:val="28"/>
          <w:szCs w:val="28"/>
        </w:rPr>
      </w:pPr>
      <w:r w:rsidRPr="00904190">
        <w:rPr>
          <w:rFonts w:ascii="Times New Roman" w:hAnsi="Times New Roman" w:cs="Times New Roman"/>
          <w:sz w:val="28"/>
          <w:szCs w:val="28"/>
        </w:rPr>
        <w:t>Конкурс №3. Учащиеся бросают мячи в корзинки. У кого мяч не попал в корзину, выбывает из игры.</w:t>
      </w:r>
    </w:p>
    <w:p w:rsidR="00F549E1" w:rsidRPr="00904190" w:rsidRDefault="00F549E1" w:rsidP="00904190">
      <w:pPr>
        <w:ind w:left="-774" w:hanging="360"/>
        <w:rPr>
          <w:rFonts w:ascii="Times New Roman" w:hAnsi="Times New Roman" w:cs="Times New Roman"/>
          <w:sz w:val="28"/>
          <w:szCs w:val="28"/>
        </w:rPr>
      </w:pPr>
      <w:r w:rsidRPr="00904190">
        <w:rPr>
          <w:rFonts w:ascii="Times New Roman" w:hAnsi="Times New Roman" w:cs="Times New Roman"/>
          <w:sz w:val="28"/>
          <w:szCs w:val="28"/>
        </w:rPr>
        <w:t xml:space="preserve">      Остаются те, кто попал в корзину. Бросают до тех пор, пока не останется один победитель. Ему присуждается звание «Меткий стрелок»и так же вручается медаль или приз.</w:t>
      </w:r>
    </w:p>
    <w:p w:rsidR="00F549E1" w:rsidRPr="00904190" w:rsidRDefault="00F549E1" w:rsidP="00904190">
      <w:pPr>
        <w:ind w:left="-774" w:hanging="360"/>
        <w:rPr>
          <w:rFonts w:ascii="Times New Roman" w:hAnsi="Times New Roman" w:cs="Times New Roman"/>
          <w:sz w:val="28"/>
          <w:szCs w:val="28"/>
        </w:rPr>
      </w:pPr>
      <w:r w:rsidRPr="00904190">
        <w:rPr>
          <w:rFonts w:ascii="Times New Roman" w:hAnsi="Times New Roman" w:cs="Times New Roman"/>
          <w:sz w:val="28"/>
          <w:szCs w:val="28"/>
        </w:rPr>
        <w:t>Дальше можно предложить детям поиграть в известные подвижные игры.</w:t>
      </w:r>
    </w:p>
    <w:p w:rsidR="00F549E1" w:rsidRPr="00904190" w:rsidRDefault="00F549E1" w:rsidP="00904190">
      <w:pPr>
        <w:ind w:left="-774" w:hanging="360"/>
        <w:rPr>
          <w:rFonts w:ascii="Times New Roman" w:hAnsi="Times New Roman" w:cs="Times New Roman"/>
          <w:sz w:val="28"/>
          <w:szCs w:val="28"/>
        </w:rPr>
      </w:pPr>
      <w:r w:rsidRPr="00904190">
        <w:rPr>
          <w:rFonts w:ascii="Times New Roman" w:hAnsi="Times New Roman" w:cs="Times New Roman"/>
          <w:sz w:val="28"/>
          <w:szCs w:val="28"/>
        </w:rPr>
        <w:t>В конце подводятся итоги. Понравился такой урок? Чем понравился? ( Играли, было весело)</w:t>
      </w:r>
    </w:p>
    <w:p w:rsidR="00F549E1" w:rsidRPr="00904190" w:rsidRDefault="00F549E1" w:rsidP="00904190">
      <w:pPr>
        <w:ind w:left="-774" w:hanging="360"/>
        <w:rPr>
          <w:rFonts w:ascii="Times New Roman" w:hAnsi="Times New Roman" w:cs="Times New Roman"/>
          <w:sz w:val="28"/>
          <w:szCs w:val="28"/>
        </w:rPr>
      </w:pPr>
      <w:r w:rsidRPr="00904190">
        <w:rPr>
          <w:rFonts w:ascii="Times New Roman" w:hAnsi="Times New Roman" w:cs="Times New Roman"/>
          <w:sz w:val="28"/>
          <w:szCs w:val="28"/>
        </w:rPr>
        <w:t>У вас хорошее настроение, а это тоже помогает сохранять здоровье.</w:t>
      </w:r>
    </w:p>
    <w:p w:rsidR="00F549E1" w:rsidRPr="00904190" w:rsidRDefault="00F549E1" w:rsidP="00904190">
      <w:pPr>
        <w:ind w:left="-774" w:hanging="360"/>
        <w:rPr>
          <w:rFonts w:ascii="Times New Roman" w:hAnsi="Times New Roman" w:cs="Times New Roman"/>
          <w:sz w:val="28"/>
          <w:szCs w:val="28"/>
        </w:rPr>
      </w:pPr>
    </w:p>
    <w:p w:rsidR="00F549E1" w:rsidRPr="00904190" w:rsidRDefault="00F549E1" w:rsidP="00904190">
      <w:pPr>
        <w:pStyle w:val="Heading1"/>
        <w:rPr>
          <w:b/>
          <w:bCs/>
          <w:sz w:val="28"/>
          <w:szCs w:val="28"/>
        </w:rPr>
      </w:pPr>
      <w:r w:rsidRPr="00904190">
        <w:rPr>
          <w:b/>
          <w:bCs/>
          <w:sz w:val="28"/>
          <w:szCs w:val="28"/>
        </w:rPr>
        <w:t>Урок № 9. Тема: КВН «Наше здоровье»</w:t>
      </w:r>
    </w:p>
    <w:p w:rsidR="00F549E1" w:rsidRPr="00904190" w:rsidRDefault="00F549E1" w:rsidP="00904190">
      <w:pPr>
        <w:ind w:left="-993"/>
        <w:rPr>
          <w:rFonts w:ascii="Times New Roman" w:hAnsi="Times New Roman" w:cs="Times New Roman"/>
          <w:sz w:val="28"/>
          <w:szCs w:val="28"/>
        </w:rPr>
      </w:pPr>
    </w:p>
    <w:p w:rsidR="00F549E1" w:rsidRPr="00904190" w:rsidRDefault="00F549E1" w:rsidP="00904190">
      <w:pPr>
        <w:ind w:left="-993"/>
        <w:rPr>
          <w:rFonts w:ascii="Times New Roman" w:hAnsi="Times New Roman" w:cs="Times New Roman"/>
          <w:b/>
          <w:bCs/>
          <w:sz w:val="28"/>
          <w:szCs w:val="28"/>
        </w:rPr>
      </w:pPr>
      <w:r w:rsidRPr="00904190">
        <w:rPr>
          <w:rFonts w:ascii="Times New Roman" w:hAnsi="Times New Roman" w:cs="Times New Roman"/>
          <w:b/>
          <w:bCs/>
          <w:sz w:val="28"/>
          <w:szCs w:val="28"/>
        </w:rPr>
        <w:t xml:space="preserve">                                                           Ход урока.</w:t>
      </w:r>
    </w:p>
    <w:p w:rsidR="00F549E1" w:rsidRPr="00904190" w:rsidRDefault="00F549E1" w:rsidP="00904190">
      <w:pPr>
        <w:ind w:left="-993"/>
        <w:rPr>
          <w:rFonts w:ascii="Times New Roman" w:hAnsi="Times New Roman" w:cs="Times New Roman"/>
          <w:b/>
          <w:bCs/>
          <w:sz w:val="28"/>
          <w:szCs w:val="28"/>
        </w:rPr>
      </w:pP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b/>
          <w:bCs/>
          <w:sz w:val="28"/>
          <w:szCs w:val="28"/>
        </w:rPr>
        <w:t>1.Вступление.</w:t>
      </w:r>
    </w:p>
    <w:p w:rsidR="00F549E1" w:rsidRPr="00904190" w:rsidRDefault="00F549E1" w:rsidP="00904190">
      <w:pPr>
        <w:numPr>
          <w:ilvl w:val="0"/>
          <w:numId w:val="33"/>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Командам «Мишки» и «Тигрята» к выходу приготовиться!</w:t>
      </w:r>
    </w:p>
    <w:p w:rsidR="00F549E1" w:rsidRPr="00904190" w:rsidRDefault="00F549E1" w:rsidP="00904190">
      <w:pPr>
        <w:numPr>
          <w:ilvl w:val="0"/>
          <w:numId w:val="33"/>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Команды готовы начать состязание?</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 xml:space="preserve">   Вести КВН буду я – современный Айболит. Надеюсь, что мои лекарства – остроумие и находчивость – помогут вам в столь интересной борьбе за здоровье.</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 xml:space="preserve">2. </w:t>
      </w:r>
      <w:r w:rsidRPr="00904190">
        <w:rPr>
          <w:rFonts w:ascii="Times New Roman" w:hAnsi="Times New Roman" w:cs="Times New Roman"/>
          <w:b/>
          <w:bCs/>
          <w:sz w:val="28"/>
          <w:szCs w:val="28"/>
        </w:rPr>
        <w:t>Подарки для жюри.</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«Тигрята» – мыло: если проиграем, судей на мыло отправим;</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«Мишки» – щетку: судить – судите, да на щетку смотрите.</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 xml:space="preserve">3. </w:t>
      </w:r>
      <w:r w:rsidRPr="00904190">
        <w:rPr>
          <w:rFonts w:ascii="Times New Roman" w:hAnsi="Times New Roman" w:cs="Times New Roman"/>
          <w:b/>
          <w:bCs/>
          <w:sz w:val="28"/>
          <w:szCs w:val="28"/>
        </w:rPr>
        <w:t>Приветствие команд.</w:t>
      </w:r>
    </w:p>
    <w:p w:rsidR="00F549E1" w:rsidRPr="00904190" w:rsidRDefault="00F549E1" w:rsidP="00904190">
      <w:pPr>
        <w:ind w:left="-993"/>
        <w:rPr>
          <w:rFonts w:ascii="Times New Roman" w:hAnsi="Times New Roman" w:cs="Times New Roman"/>
          <w:i/>
          <w:iCs/>
          <w:sz w:val="28"/>
          <w:szCs w:val="28"/>
        </w:rPr>
      </w:pPr>
      <w:r w:rsidRPr="00904190">
        <w:rPr>
          <w:rFonts w:ascii="Times New Roman" w:hAnsi="Times New Roman" w:cs="Times New Roman"/>
          <w:i/>
          <w:iCs/>
          <w:sz w:val="28"/>
          <w:szCs w:val="28"/>
        </w:rPr>
        <w:t>Мишки:</w:t>
      </w:r>
    </w:p>
    <w:p w:rsidR="00F549E1" w:rsidRPr="00904190" w:rsidRDefault="00F549E1" w:rsidP="00904190">
      <w:pPr>
        <w:ind w:left="-567"/>
        <w:rPr>
          <w:rFonts w:ascii="Times New Roman" w:hAnsi="Times New Roman" w:cs="Times New Roman"/>
          <w:sz w:val="28"/>
          <w:szCs w:val="28"/>
        </w:rPr>
      </w:pPr>
      <w:r w:rsidRPr="00904190">
        <w:rPr>
          <w:rFonts w:ascii="Times New Roman" w:hAnsi="Times New Roman" w:cs="Times New Roman"/>
          <w:sz w:val="28"/>
          <w:szCs w:val="28"/>
        </w:rPr>
        <w:t xml:space="preserve">              КВН начать мы рады</w:t>
      </w:r>
    </w:p>
    <w:p w:rsidR="00F549E1" w:rsidRPr="00904190" w:rsidRDefault="00F549E1" w:rsidP="00904190">
      <w:pPr>
        <w:ind w:left="-567"/>
        <w:rPr>
          <w:rFonts w:ascii="Times New Roman" w:hAnsi="Times New Roman" w:cs="Times New Roman"/>
          <w:sz w:val="28"/>
          <w:szCs w:val="28"/>
        </w:rPr>
      </w:pPr>
      <w:r w:rsidRPr="00904190">
        <w:rPr>
          <w:rFonts w:ascii="Times New Roman" w:hAnsi="Times New Roman" w:cs="Times New Roman"/>
          <w:sz w:val="28"/>
          <w:szCs w:val="28"/>
        </w:rPr>
        <w:t xml:space="preserve">              И в жару и в холода,</w:t>
      </w:r>
    </w:p>
    <w:p w:rsidR="00F549E1" w:rsidRPr="00904190" w:rsidRDefault="00F549E1" w:rsidP="00904190">
      <w:pPr>
        <w:ind w:left="-567"/>
        <w:rPr>
          <w:rFonts w:ascii="Times New Roman" w:hAnsi="Times New Roman" w:cs="Times New Roman"/>
          <w:sz w:val="28"/>
          <w:szCs w:val="28"/>
        </w:rPr>
      </w:pPr>
      <w:r w:rsidRPr="00904190">
        <w:rPr>
          <w:rFonts w:ascii="Times New Roman" w:hAnsi="Times New Roman" w:cs="Times New Roman"/>
          <w:sz w:val="28"/>
          <w:szCs w:val="28"/>
        </w:rPr>
        <w:t xml:space="preserve">              Если трудно, если надо,</w:t>
      </w:r>
    </w:p>
    <w:p w:rsidR="00F549E1" w:rsidRPr="00904190" w:rsidRDefault="00F549E1" w:rsidP="00904190">
      <w:pPr>
        <w:pStyle w:val="Heading1"/>
        <w:ind w:left="-567"/>
        <w:rPr>
          <w:sz w:val="28"/>
          <w:szCs w:val="28"/>
        </w:rPr>
      </w:pPr>
      <w:r w:rsidRPr="00904190">
        <w:rPr>
          <w:sz w:val="28"/>
          <w:szCs w:val="28"/>
        </w:rPr>
        <w:t xml:space="preserve">              Все Мишутки скажут: «Да!»</w:t>
      </w:r>
    </w:p>
    <w:p w:rsidR="00F549E1" w:rsidRPr="00904190" w:rsidRDefault="00F549E1" w:rsidP="00904190">
      <w:pPr>
        <w:ind w:left="-567"/>
        <w:rPr>
          <w:rFonts w:ascii="Times New Roman" w:hAnsi="Times New Roman" w:cs="Times New Roman"/>
          <w:sz w:val="28"/>
          <w:szCs w:val="28"/>
        </w:rPr>
      </w:pPr>
      <w:r w:rsidRPr="00904190">
        <w:rPr>
          <w:rFonts w:ascii="Times New Roman" w:hAnsi="Times New Roman" w:cs="Times New Roman"/>
          <w:sz w:val="28"/>
          <w:szCs w:val="28"/>
        </w:rPr>
        <w:t xml:space="preserve">              Пораженье иль победа –</w:t>
      </w:r>
    </w:p>
    <w:p w:rsidR="00F549E1" w:rsidRPr="00904190" w:rsidRDefault="00F549E1" w:rsidP="00904190">
      <w:pPr>
        <w:ind w:left="-567"/>
        <w:rPr>
          <w:rFonts w:ascii="Times New Roman" w:hAnsi="Times New Roman" w:cs="Times New Roman"/>
          <w:sz w:val="28"/>
          <w:szCs w:val="28"/>
        </w:rPr>
      </w:pPr>
      <w:r w:rsidRPr="00904190">
        <w:rPr>
          <w:rFonts w:ascii="Times New Roman" w:hAnsi="Times New Roman" w:cs="Times New Roman"/>
          <w:sz w:val="28"/>
          <w:szCs w:val="28"/>
        </w:rPr>
        <w:t xml:space="preserve">              Это вовсе не беда.</w:t>
      </w:r>
    </w:p>
    <w:p w:rsidR="00F549E1" w:rsidRPr="00904190" w:rsidRDefault="00F549E1" w:rsidP="00904190">
      <w:pPr>
        <w:pStyle w:val="Heading2"/>
        <w:rPr>
          <w:rFonts w:ascii="Times New Roman" w:hAnsi="Times New Roman" w:cs="Times New Roman"/>
        </w:rPr>
      </w:pPr>
      <w:r w:rsidRPr="00904190">
        <w:rPr>
          <w:rFonts w:ascii="Times New Roman" w:hAnsi="Times New Roman" w:cs="Times New Roman"/>
        </w:rPr>
        <w:t xml:space="preserve">              Если нужно, если надо</w:t>
      </w:r>
    </w:p>
    <w:p w:rsidR="00F549E1" w:rsidRPr="00904190" w:rsidRDefault="00F549E1" w:rsidP="00904190">
      <w:pPr>
        <w:ind w:left="-567"/>
        <w:rPr>
          <w:rFonts w:ascii="Times New Roman" w:hAnsi="Times New Roman" w:cs="Times New Roman"/>
          <w:sz w:val="28"/>
          <w:szCs w:val="28"/>
        </w:rPr>
      </w:pPr>
      <w:r w:rsidRPr="00904190">
        <w:rPr>
          <w:rFonts w:ascii="Times New Roman" w:hAnsi="Times New Roman" w:cs="Times New Roman"/>
          <w:sz w:val="28"/>
          <w:szCs w:val="28"/>
        </w:rPr>
        <w:t xml:space="preserve">             Все Мишутки скажут: «Да!»</w:t>
      </w:r>
    </w:p>
    <w:p w:rsidR="00F549E1" w:rsidRPr="00904190" w:rsidRDefault="00F549E1" w:rsidP="00904190">
      <w:pPr>
        <w:ind w:left="-567"/>
        <w:rPr>
          <w:rFonts w:ascii="Times New Roman" w:hAnsi="Times New Roman" w:cs="Times New Roman"/>
          <w:sz w:val="28"/>
          <w:szCs w:val="28"/>
        </w:rPr>
      </w:pPr>
      <w:r w:rsidRPr="00904190">
        <w:rPr>
          <w:rFonts w:ascii="Times New Roman" w:hAnsi="Times New Roman" w:cs="Times New Roman"/>
          <w:sz w:val="28"/>
          <w:szCs w:val="28"/>
        </w:rPr>
        <w:t xml:space="preserve">             Очень добрыми глазами</w:t>
      </w:r>
    </w:p>
    <w:p w:rsidR="00F549E1" w:rsidRPr="00904190" w:rsidRDefault="00F549E1" w:rsidP="00904190">
      <w:pPr>
        <w:ind w:left="-567"/>
        <w:rPr>
          <w:rFonts w:ascii="Times New Roman" w:hAnsi="Times New Roman" w:cs="Times New Roman"/>
          <w:sz w:val="28"/>
          <w:szCs w:val="28"/>
        </w:rPr>
      </w:pPr>
      <w:r w:rsidRPr="00904190">
        <w:rPr>
          <w:rFonts w:ascii="Times New Roman" w:hAnsi="Times New Roman" w:cs="Times New Roman"/>
          <w:sz w:val="28"/>
          <w:szCs w:val="28"/>
        </w:rPr>
        <w:t xml:space="preserve">             Посмотри на нас жюри.</w:t>
      </w:r>
    </w:p>
    <w:p w:rsidR="00F549E1" w:rsidRPr="00904190" w:rsidRDefault="00F549E1" w:rsidP="00904190">
      <w:pPr>
        <w:ind w:left="-567"/>
        <w:rPr>
          <w:rFonts w:ascii="Times New Roman" w:hAnsi="Times New Roman" w:cs="Times New Roman"/>
          <w:sz w:val="28"/>
          <w:szCs w:val="28"/>
        </w:rPr>
      </w:pPr>
      <w:r w:rsidRPr="00904190">
        <w:rPr>
          <w:rFonts w:ascii="Times New Roman" w:hAnsi="Times New Roman" w:cs="Times New Roman"/>
          <w:sz w:val="28"/>
          <w:szCs w:val="28"/>
        </w:rPr>
        <w:t xml:space="preserve">             Пораженье иль победа –</w:t>
      </w:r>
    </w:p>
    <w:p w:rsidR="00F549E1" w:rsidRPr="00904190" w:rsidRDefault="00F549E1" w:rsidP="00904190">
      <w:pPr>
        <w:ind w:left="-567"/>
        <w:rPr>
          <w:rFonts w:ascii="Times New Roman" w:hAnsi="Times New Roman" w:cs="Times New Roman"/>
          <w:sz w:val="28"/>
          <w:szCs w:val="28"/>
        </w:rPr>
      </w:pPr>
      <w:r w:rsidRPr="00904190">
        <w:rPr>
          <w:rFonts w:ascii="Times New Roman" w:hAnsi="Times New Roman" w:cs="Times New Roman"/>
          <w:sz w:val="28"/>
          <w:szCs w:val="28"/>
        </w:rPr>
        <w:t xml:space="preserve">             Это вовсе не беда.</w:t>
      </w:r>
    </w:p>
    <w:p w:rsidR="00F549E1" w:rsidRPr="00904190" w:rsidRDefault="00F549E1" w:rsidP="00904190">
      <w:pPr>
        <w:ind w:left="-567"/>
        <w:rPr>
          <w:rFonts w:ascii="Times New Roman" w:hAnsi="Times New Roman" w:cs="Times New Roman"/>
          <w:sz w:val="28"/>
          <w:szCs w:val="28"/>
        </w:rPr>
      </w:pPr>
      <w:r w:rsidRPr="00904190">
        <w:rPr>
          <w:rFonts w:ascii="Times New Roman" w:hAnsi="Times New Roman" w:cs="Times New Roman"/>
          <w:sz w:val="28"/>
          <w:szCs w:val="28"/>
        </w:rPr>
        <w:t xml:space="preserve">             Если нужно, если надо</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 xml:space="preserve">                    Мы Тигрятам скажем: « Да!</w:t>
      </w:r>
    </w:p>
    <w:p w:rsidR="00F549E1" w:rsidRPr="00904190" w:rsidRDefault="00F549E1" w:rsidP="00904190">
      <w:pPr>
        <w:ind w:left="-993"/>
        <w:rPr>
          <w:rFonts w:ascii="Times New Roman" w:hAnsi="Times New Roman" w:cs="Times New Roman"/>
          <w:i/>
          <w:iCs/>
          <w:sz w:val="28"/>
          <w:szCs w:val="28"/>
        </w:rPr>
      </w:pPr>
      <w:r w:rsidRPr="00904190">
        <w:rPr>
          <w:rFonts w:ascii="Times New Roman" w:hAnsi="Times New Roman" w:cs="Times New Roman"/>
          <w:i/>
          <w:iCs/>
          <w:sz w:val="28"/>
          <w:szCs w:val="28"/>
        </w:rPr>
        <w:t>Тигрята:</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 xml:space="preserve">Мы веселые ребята, </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КВН- ные тигрята.</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Мы участвуем сейчас</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В КВНе первый раз.</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Все привыкли мы к порядку,</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Утром делаем зарядку.</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Все на лад идет тогда:</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И работа и игра.</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Мы грязнуль не уважаем,</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Слабых мы не обижаем.</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В КВН играть хотим,</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И быть может, победим!</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Коль постигнет неудача –</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Знаем, трудная задача.</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 xml:space="preserve">Победит, как говорят, </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Дружба мишек и тигрят.</w:t>
      </w:r>
    </w:p>
    <w:p w:rsidR="00F549E1" w:rsidRPr="00904190" w:rsidRDefault="00F549E1" w:rsidP="00904190">
      <w:pPr>
        <w:ind w:left="142" w:hanging="1135"/>
        <w:rPr>
          <w:rFonts w:ascii="Times New Roman" w:hAnsi="Times New Roman" w:cs="Times New Roman"/>
          <w:sz w:val="28"/>
          <w:szCs w:val="28"/>
        </w:rPr>
      </w:pPr>
      <w:r w:rsidRPr="00904190">
        <w:rPr>
          <w:rFonts w:ascii="Times New Roman" w:hAnsi="Times New Roman" w:cs="Times New Roman"/>
          <w:sz w:val="28"/>
          <w:szCs w:val="28"/>
        </w:rPr>
        <w:t xml:space="preserve">4. </w:t>
      </w:r>
      <w:r w:rsidRPr="00904190">
        <w:rPr>
          <w:rFonts w:ascii="Times New Roman" w:hAnsi="Times New Roman" w:cs="Times New Roman"/>
          <w:b/>
          <w:bCs/>
          <w:sz w:val="28"/>
          <w:szCs w:val="28"/>
        </w:rPr>
        <w:t>Разминка.</w:t>
      </w:r>
    </w:p>
    <w:p w:rsidR="00F549E1" w:rsidRPr="00904190" w:rsidRDefault="00F549E1" w:rsidP="00904190">
      <w:pPr>
        <w:ind w:left="142" w:hanging="1135"/>
        <w:rPr>
          <w:rFonts w:ascii="Times New Roman" w:hAnsi="Times New Roman" w:cs="Times New Roman"/>
          <w:sz w:val="28"/>
          <w:szCs w:val="28"/>
        </w:rPr>
      </w:pPr>
      <w:r w:rsidRPr="00904190">
        <w:rPr>
          <w:rFonts w:ascii="Times New Roman" w:hAnsi="Times New Roman" w:cs="Times New Roman"/>
          <w:sz w:val="28"/>
          <w:szCs w:val="28"/>
        </w:rPr>
        <w:t>Команды задают вопросы друг другу.</w:t>
      </w:r>
    </w:p>
    <w:p w:rsidR="00F549E1" w:rsidRPr="00904190" w:rsidRDefault="00F549E1" w:rsidP="00904190">
      <w:pPr>
        <w:numPr>
          <w:ilvl w:val="0"/>
          <w:numId w:val="33"/>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Сколько яиц можно съесть натощак? (Одно, другое уже будет не натощак.)</w:t>
      </w:r>
    </w:p>
    <w:p w:rsidR="00F549E1" w:rsidRPr="00904190" w:rsidRDefault="00F549E1" w:rsidP="00904190">
      <w:pPr>
        <w:numPr>
          <w:ilvl w:val="0"/>
          <w:numId w:val="33"/>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Когда мальчика называют женским именем? (Соня, когда долго спит)</w:t>
      </w:r>
    </w:p>
    <w:p w:rsidR="00F549E1" w:rsidRPr="00904190" w:rsidRDefault="00F549E1" w:rsidP="00904190">
      <w:pPr>
        <w:numPr>
          <w:ilvl w:val="0"/>
          <w:numId w:val="33"/>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Как узнать спелость яблока? ( Разрезать пополам, у спелого яблока черные семечки)</w:t>
      </w:r>
    </w:p>
    <w:p w:rsidR="00F549E1" w:rsidRPr="00904190" w:rsidRDefault="00F549E1" w:rsidP="00904190">
      <w:pPr>
        <w:numPr>
          <w:ilvl w:val="0"/>
          <w:numId w:val="33"/>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Что за трава, которую знают даже слепые? (Крапива?)</w:t>
      </w:r>
    </w:p>
    <w:p w:rsidR="00F549E1" w:rsidRPr="00904190" w:rsidRDefault="00F549E1" w:rsidP="00904190">
      <w:pPr>
        <w:rPr>
          <w:rFonts w:ascii="Times New Roman" w:hAnsi="Times New Roman" w:cs="Times New Roman"/>
          <w:sz w:val="28"/>
          <w:szCs w:val="28"/>
        </w:rPr>
      </w:pPr>
    </w:p>
    <w:p w:rsidR="00F549E1" w:rsidRPr="00904190" w:rsidRDefault="00F549E1" w:rsidP="00904190">
      <w:pPr>
        <w:rPr>
          <w:rFonts w:ascii="Times New Roman" w:hAnsi="Times New Roman" w:cs="Times New Roman"/>
          <w:sz w:val="28"/>
          <w:szCs w:val="28"/>
        </w:rPr>
      </w:pPr>
    </w:p>
    <w:p w:rsidR="00F549E1" w:rsidRPr="00904190" w:rsidRDefault="00F549E1" w:rsidP="00904190">
      <w:pPr>
        <w:jc w:val="center"/>
        <w:rPr>
          <w:rFonts w:ascii="Times New Roman" w:hAnsi="Times New Roman" w:cs="Times New Roman"/>
          <w:sz w:val="28"/>
          <w:szCs w:val="28"/>
        </w:rPr>
      </w:pPr>
      <w:r w:rsidRPr="00904190">
        <w:rPr>
          <w:rFonts w:ascii="Times New Roman" w:hAnsi="Times New Roman" w:cs="Times New Roman"/>
          <w:sz w:val="28"/>
          <w:szCs w:val="28"/>
        </w:rPr>
        <w:t>- 33 -</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______________________________________________________________________</w:t>
      </w:r>
      <w:r w:rsidRPr="00904190">
        <w:rPr>
          <w:rFonts w:ascii="Times New Roman" w:hAnsi="Times New Roman" w:cs="Times New Roman"/>
          <w:i/>
          <w:iCs/>
          <w:sz w:val="28"/>
          <w:szCs w:val="28"/>
        </w:rPr>
        <w:t>Природа и здоровье</w:t>
      </w:r>
    </w:p>
    <w:p w:rsidR="00F549E1" w:rsidRPr="00904190" w:rsidRDefault="00F549E1" w:rsidP="00904190">
      <w:pPr>
        <w:ind w:left="-993"/>
        <w:rPr>
          <w:rFonts w:ascii="Times New Roman" w:hAnsi="Times New Roman" w:cs="Times New Roman"/>
          <w:sz w:val="28"/>
          <w:szCs w:val="28"/>
        </w:rPr>
      </w:pPr>
    </w:p>
    <w:p w:rsidR="00F549E1" w:rsidRPr="00904190" w:rsidRDefault="00F549E1" w:rsidP="00904190">
      <w:pPr>
        <w:ind w:left="-993"/>
        <w:rPr>
          <w:rFonts w:ascii="Times New Roman" w:hAnsi="Times New Roman" w:cs="Times New Roman"/>
          <w:sz w:val="28"/>
          <w:szCs w:val="28"/>
        </w:rPr>
      </w:pP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 xml:space="preserve">5. </w:t>
      </w:r>
      <w:r w:rsidRPr="00904190">
        <w:rPr>
          <w:rFonts w:ascii="Times New Roman" w:hAnsi="Times New Roman" w:cs="Times New Roman"/>
          <w:b/>
          <w:bCs/>
          <w:sz w:val="28"/>
          <w:szCs w:val="28"/>
        </w:rPr>
        <w:t xml:space="preserve">Участники </w:t>
      </w:r>
      <w:r w:rsidRPr="00904190">
        <w:rPr>
          <w:rFonts w:ascii="Times New Roman" w:hAnsi="Times New Roman" w:cs="Times New Roman"/>
          <w:sz w:val="28"/>
          <w:szCs w:val="28"/>
        </w:rPr>
        <w:t>каждой из команд получают картинки с изображением продуктов питания. За одну минуту разделить их на группы: полезные продукты и продукты, которые  лучше реже употреблять.</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 xml:space="preserve">6. </w:t>
      </w:r>
      <w:r w:rsidRPr="00904190">
        <w:rPr>
          <w:rFonts w:ascii="Times New Roman" w:hAnsi="Times New Roman" w:cs="Times New Roman"/>
          <w:b/>
          <w:bCs/>
          <w:sz w:val="28"/>
          <w:szCs w:val="28"/>
        </w:rPr>
        <w:t>Конкурс «Поварята»</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 xml:space="preserve">     От каждой команды  выбирают по одному человеку. Необходимо за три минуты составить меню на день, при этом учесть пользу выбранных блюд, проявить юмор и смекалку.</w:t>
      </w:r>
    </w:p>
    <w:p w:rsidR="00F549E1" w:rsidRPr="00904190" w:rsidRDefault="00F549E1" w:rsidP="00904190">
      <w:pPr>
        <w:ind w:left="-993"/>
        <w:rPr>
          <w:rFonts w:ascii="Times New Roman" w:hAnsi="Times New Roman" w:cs="Times New Roman"/>
          <w:i/>
          <w:iCs/>
          <w:sz w:val="28"/>
          <w:szCs w:val="28"/>
        </w:rPr>
      </w:pPr>
      <w:r w:rsidRPr="00904190">
        <w:rPr>
          <w:rFonts w:ascii="Times New Roman" w:hAnsi="Times New Roman" w:cs="Times New Roman"/>
          <w:sz w:val="28"/>
          <w:szCs w:val="28"/>
        </w:rPr>
        <w:t>Пока «поварята» выполняют задание, команды показывают домашнее задание. «Санитарные частушки»</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i/>
          <w:iCs/>
          <w:sz w:val="28"/>
          <w:szCs w:val="28"/>
        </w:rPr>
        <w:t>Мишки</w:t>
      </w:r>
      <w:r w:rsidRPr="00904190">
        <w:rPr>
          <w:rFonts w:ascii="Times New Roman" w:hAnsi="Times New Roman" w:cs="Times New Roman"/>
          <w:sz w:val="28"/>
          <w:szCs w:val="28"/>
        </w:rPr>
        <w:t>:</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Поленился утром Вова</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Причесаться гребешком,</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Подошла к нему корова</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Причесала языком</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Я под краном руки мыла,</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А лицо умыть забыла,</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Увидал меня Трезор,</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Зарычал: «Какой позор!»</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Закопченную кастрюлю</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Юля чистила песком.</w:t>
      </w:r>
    </w:p>
    <w:p w:rsidR="00F549E1" w:rsidRPr="00904190" w:rsidRDefault="00F549E1" w:rsidP="00904190">
      <w:pPr>
        <w:ind w:left="-993"/>
        <w:rPr>
          <w:rFonts w:ascii="Times New Roman" w:hAnsi="Times New Roman" w:cs="Times New Roman"/>
          <w:sz w:val="28"/>
          <w:szCs w:val="28"/>
        </w:rPr>
      </w:pPr>
      <w:r w:rsidRPr="00904190">
        <w:rPr>
          <w:rFonts w:ascii="Times New Roman" w:hAnsi="Times New Roman" w:cs="Times New Roman"/>
          <w:sz w:val="28"/>
          <w:szCs w:val="28"/>
        </w:rPr>
        <w:t>Два часа в корыте Юлю</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Мыла бабушка потом.</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Всем  знаком грязнуля Ваня.</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Он не любит мыться в бане.</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Плачет в бане он всегда:</w:t>
      </w:r>
    </w:p>
    <w:p w:rsidR="00F549E1" w:rsidRPr="00904190" w:rsidRDefault="00F549E1" w:rsidP="00904190">
      <w:pPr>
        <w:numPr>
          <w:ilvl w:val="0"/>
          <w:numId w:val="33"/>
        </w:numPr>
        <w:pBdr>
          <w:bottom w:val="dotted" w:sz="24" w:space="13" w:color="auto"/>
        </w:pBd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Ой, горячая вода.</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И холодной он боится –</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По утрам не хочет мыться.</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Снова плачет он тогда:</w:t>
      </w:r>
    </w:p>
    <w:p w:rsidR="00F549E1" w:rsidRPr="00904190" w:rsidRDefault="00F549E1" w:rsidP="00904190">
      <w:pPr>
        <w:numPr>
          <w:ilvl w:val="0"/>
          <w:numId w:val="33"/>
        </w:numPr>
        <w:pBdr>
          <w:bottom w:val="dotted" w:sz="24" w:space="13" w:color="auto"/>
        </w:pBd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Ой, холодная вода.</w:t>
      </w:r>
    </w:p>
    <w:p w:rsidR="00F549E1" w:rsidRPr="00904190" w:rsidRDefault="00F549E1" w:rsidP="00904190">
      <w:pPr>
        <w:pBdr>
          <w:bottom w:val="dotted" w:sz="24" w:space="13" w:color="auto"/>
        </w:pBdr>
        <w:ind w:left="-993"/>
        <w:rPr>
          <w:rFonts w:ascii="Times New Roman" w:hAnsi="Times New Roman" w:cs="Times New Roman"/>
          <w:i/>
          <w:iCs/>
          <w:sz w:val="28"/>
          <w:szCs w:val="28"/>
        </w:rPr>
      </w:pPr>
      <w:r w:rsidRPr="00904190">
        <w:rPr>
          <w:rFonts w:ascii="Times New Roman" w:hAnsi="Times New Roman" w:cs="Times New Roman"/>
          <w:i/>
          <w:iCs/>
          <w:sz w:val="28"/>
          <w:szCs w:val="28"/>
        </w:rPr>
        <w:t>Тигрята:</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Помни лозунг ты такой:</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Руки мой перед едой.</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Чтобы это не забыть</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Надо снова повторить.</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Зубы щеткой лучше три</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И снаружи и внутри.</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Чтобы это не забыть</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Надо снова повторить.</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 xml:space="preserve">Волосок за волоском, </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Расчеши ты гребешком.</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Чтобы это не забыть</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Надо снова повторить.</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Чаще в доме убирай,</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Тряпкой влажной пыль стирай.</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Чтобы это не забыть</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Надо снова повторить</w:t>
      </w:r>
    </w:p>
    <w:p w:rsidR="00F549E1" w:rsidRPr="00904190" w:rsidRDefault="00F549E1" w:rsidP="00904190">
      <w:pPr>
        <w:pBdr>
          <w:bottom w:val="dotted" w:sz="24" w:space="13" w:color="auto"/>
        </w:pBdr>
        <w:ind w:left="-993"/>
        <w:jc w:val="center"/>
        <w:rPr>
          <w:rFonts w:ascii="Times New Roman" w:hAnsi="Times New Roman" w:cs="Times New Roman"/>
          <w:sz w:val="28"/>
          <w:szCs w:val="28"/>
        </w:rPr>
      </w:pPr>
      <w:r w:rsidRPr="00904190">
        <w:rPr>
          <w:rFonts w:ascii="Times New Roman" w:hAnsi="Times New Roman" w:cs="Times New Roman"/>
          <w:sz w:val="28"/>
          <w:szCs w:val="28"/>
        </w:rPr>
        <w:t>-34 -</w:t>
      </w:r>
    </w:p>
    <w:p w:rsidR="00F549E1" w:rsidRPr="00904190" w:rsidRDefault="00F549E1" w:rsidP="00904190">
      <w:pPr>
        <w:pBdr>
          <w:bottom w:val="dotted" w:sz="24" w:space="13" w:color="auto"/>
        </w:pBdr>
        <w:ind w:left="-993"/>
        <w:rPr>
          <w:rFonts w:ascii="Times New Roman" w:hAnsi="Times New Roman" w:cs="Times New Roman"/>
          <w:sz w:val="28"/>
          <w:szCs w:val="28"/>
        </w:rPr>
      </w:pP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________________________________________________________________________</w:t>
      </w:r>
      <w:r w:rsidRPr="00904190">
        <w:rPr>
          <w:rFonts w:ascii="Times New Roman" w:hAnsi="Times New Roman" w:cs="Times New Roman"/>
          <w:i/>
          <w:iCs/>
          <w:sz w:val="28"/>
          <w:szCs w:val="28"/>
        </w:rPr>
        <w:t>Природа и здоровье</w:t>
      </w:r>
    </w:p>
    <w:p w:rsidR="00F549E1" w:rsidRPr="00904190" w:rsidRDefault="00F549E1" w:rsidP="00904190">
      <w:pPr>
        <w:pBdr>
          <w:bottom w:val="dotted" w:sz="24" w:space="13" w:color="auto"/>
        </w:pBdr>
        <w:ind w:left="-993"/>
        <w:rPr>
          <w:rFonts w:ascii="Times New Roman" w:hAnsi="Times New Roman" w:cs="Times New Roman"/>
          <w:sz w:val="28"/>
          <w:szCs w:val="28"/>
        </w:rPr>
      </w:pP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Жизнью я доволен очень:</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И пою я, и пляшу,</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Потому что днем и ночью</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Свежим воздухом дышу.</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 xml:space="preserve">7. </w:t>
      </w:r>
      <w:r w:rsidRPr="00904190">
        <w:rPr>
          <w:rFonts w:ascii="Times New Roman" w:hAnsi="Times New Roman" w:cs="Times New Roman"/>
          <w:b/>
          <w:bCs/>
          <w:sz w:val="28"/>
          <w:szCs w:val="28"/>
        </w:rPr>
        <w:t>Конкурс капитанов.</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Кто быстрее и культурнее съест яблоко, тот и победит.</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 xml:space="preserve">8. </w:t>
      </w:r>
      <w:r w:rsidRPr="00904190">
        <w:rPr>
          <w:rFonts w:ascii="Times New Roman" w:hAnsi="Times New Roman" w:cs="Times New Roman"/>
          <w:b/>
          <w:bCs/>
          <w:sz w:val="28"/>
          <w:szCs w:val="28"/>
        </w:rPr>
        <w:t>Кто с кем дружит.</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 xml:space="preserve"> У каждого на груди в большом круге нарисованы разные предметы – по 10 в каждой команде.</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Очки                       Глаза</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Башмак                   Ноги</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Солнце                    Шляпа</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Кран                        Руки</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Нос                          Носовой платок</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Ногти                      Ножницы</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Зубная щетка          Зубная паста</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Лохматая голова    Расческа</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Щетка                     Таз с водой</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Спящий человек     Будильник</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Нужно найти себе пару из другой команды и представиться.</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В заключении – танец «Вальс дружбы»</w:t>
      </w: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 xml:space="preserve">9. </w:t>
      </w:r>
      <w:r w:rsidRPr="00904190">
        <w:rPr>
          <w:rFonts w:ascii="Times New Roman" w:hAnsi="Times New Roman" w:cs="Times New Roman"/>
          <w:b/>
          <w:bCs/>
          <w:sz w:val="28"/>
          <w:szCs w:val="28"/>
        </w:rPr>
        <w:t>Подведение итогов</w:t>
      </w:r>
      <w:r w:rsidRPr="00904190">
        <w:rPr>
          <w:rFonts w:ascii="Times New Roman" w:hAnsi="Times New Roman" w:cs="Times New Roman"/>
          <w:sz w:val="28"/>
          <w:szCs w:val="28"/>
        </w:rPr>
        <w:t>.</w:t>
      </w:r>
    </w:p>
    <w:p w:rsidR="00F549E1" w:rsidRPr="00904190" w:rsidRDefault="00F549E1" w:rsidP="00904190">
      <w:pPr>
        <w:pBdr>
          <w:bottom w:val="dotted" w:sz="24" w:space="13" w:color="auto"/>
        </w:pBdr>
        <w:ind w:left="-993"/>
        <w:rPr>
          <w:rFonts w:ascii="Times New Roman" w:hAnsi="Times New Roman" w:cs="Times New Roman"/>
          <w:sz w:val="28"/>
          <w:szCs w:val="28"/>
        </w:rPr>
      </w:pPr>
    </w:p>
    <w:p w:rsidR="00F549E1" w:rsidRPr="00904190" w:rsidRDefault="00F549E1" w:rsidP="00904190">
      <w:pPr>
        <w:pBdr>
          <w:bottom w:val="dotted" w:sz="24" w:space="13" w:color="auto"/>
        </w:pBdr>
        <w:ind w:left="-993"/>
        <w:rPr>
          <w:rFonts w:ascii="Times New Roman" w:hAnsi="Times New Roman" w:cs="Times New Roman"/>
          <w:sz w:val="28"/>
          <w:szCs w:val="28"/>
        </w:rPr>
      </w:pPr>
      <w:r w:rsidRPr="00904190">
        <w:rPr>
          <w:rFonts w:ascii="Times New Roman" w:hAnsi="Times New Roman" w:cs="Times New Roman"/>
          <w:sz w:val="28"/>
          <w:szCs w:val="28"/>
        </w:rPr>
        <w:t>4 класс</w:t>
      </w:r>
    </w:p>
    <w:p w:rsidR="00F549E1" w:rsidRPr="00904190" w:rsidRDefault="00F549E1" w:rsidP="00904190">
      <w:pPr>
        <w:pStyle w:val="Heading1"/>
        <w:rPr>
          <w:sz w:val="28"/>
          <w:szCs w:val="28"/>
        </w:rPr>
      </w:pPr>
      <w:r w:rsidRPr="00904190">
        <w:rPr>
          <w:b/>
          <w:bCs/>
          <w:sz w:val="28"/>
          <w:szCs w:val="28"/>
        </w:rPr>
        <w:t>Урок №1. Тема: « Что зависит от моего решения»</w:t>
      </w:r>
    </w:p>
    <w:p w:rsidR="00F549E1" w:rsidRPr="00904190" w:rsidRDefault="00F549E1" w:rsidP="00904190">
      <w:pPr>
        <w:ind w:left="-284"/>
        <w:rPr>
          <w:rFonts w:ascii="Times New Roman" w:hAnsi="Times New Roman" w:cs="Times New Roman"/>
          <w:sz w:val="28"/>
          <w:szCs w:val="28"/>
        </w:rPr>
      </w:pPr>
    </w:p>
    <w:p w:rsidR="00F549E1" w:rsidRPr="00904190" w:rsidRDefault="00F549E1" w:rsidP="00904190">
      <w:pPr>
        <w:ind w:left="-284"/>
        <w:rPr>
          <w:rFonts w:ascii="Times New Roman" w:hAnsi="Times New Roman" w:cs="Times New Roman"/>
          <w:sz w:val="28"/>
          <w:szCs w:val="28"/>
        </w:rPr>
      </w:pPr>
    </w:p>
    <w:p w:rsidR="00F549E1" w:rsidRPr="00904190" w:rsidRDefault="00F549E1" w:rsidP="00904190">
      <w:pPr>
        <w:ind w:left="-284"/>
        <w:rPr>
          <w:rFonts w:ascii="Times New Roman" w:hAnsi="Times New Roman" w:cs="Times New Roman"/>
          <w:sz w:val="28"/>
          <w:szCs w:val="28"/>
        </w:rPr>
      </w:pPr>
      <w:r w:rsidRPr="00904190">
        <w:rPr>
          <w:rFonts w:ascii="Times New Roman" w:hAnsi="Times New Roman" w:cs="Times New Roman"/>
          <w:sz w:val="28"/>
          <w:szCs w:val="28"/>
        </w:rPr>
        <w:t xml:space="preserve">                                                        Ход урока.</w:t>
      </w:r>
    </w:p>
    <w:p w:rsidR="00F549E1" w:rsidRPr="00904190" w:rsidRDefault="00F549E1" w:rsidP="00904190">
      <w:pPr>
        <w:numPr>
          <w:ilvl w:val="0"/>
          <w:numId w:val="34"/>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Анализ сказки.</w:t>
      </w:r>
    </w:p>
    <w:p w:rsidR="00F549E1" w:rsidRPr="00904190" w:rsidRDefault="00F549E1" w:rsidP="00904190">
      <w:pPr>
        <w:ind w:left="76"/>
        <w:rPr>
          <w:rFonts w:ascii="Times New Roman" w:hAnsi="Times New Roman" w:cs="Times New Roman"/>
          <w:i/>
          <w:iCs/>
          <w:sz w:val="28"/>
          <w:szCs w:val="28"/>
        </w:rPr>
      </w:pPr>
      <w:r w:rsidRPr="00904190">
        <w:rPr>
          <w:rFonts w:ascii="Times New Roman" w:hAnsi="Times New Roman" w:cs="Times New Roman"/>
          <w:i/>
          <w:iCs/>
          <w:sz w:val="28"/>
          <w:szCs w:val="28"/>
        </w:rPr>
        <w:t>Росло посреди полянки молодое красивое деревцо.</w:t>
      </w:r>
    </w:p>
    <w:p w:rsidR="00F549E1" w:rsidRPr="00904190" w:rsidRDefault="00F549E1" w:rsidP="00904190">
      <w:pPr>
        <w:ind w:left="76"/>
        <w:rPr>
          <w:rFonts w:ascii="Times New Roman" w:hAnsi="Times New Roman" w:cs="Times New Roman"/>
          <w:i/>
          <w:iCs/>
          <w:sz w:val="28"/>
          <w:szCs w:val="28"/>
        </w:rPr>
      </w:pPr>
      <w:r w:rsidRPr="00904190">
        <w:rPr>
          <w:rFonts w:ascii="Times New Roman" w:hAnsi="Times New Roman" w:cs="Times New Roman"/>
          <w:i/>
          <w:iCs/>
          <w:sz w:val="28"/>
          <w:szCs w:val="28"/>
        </w:rPr>
        <w:t>Бежал через полянку Осел, зазевался  и налетел со всего хода на это деревцо, да так, что искры из глаз посыпались.</w:t>
      </w:r>
    </w:p>
    <w:p w:rsidR="00F549E1" w:rsidRPr="00904190" w:rsidRDefault="00F549E1" w:rsidP="00904190">
      <w:pPr>
        <w:ind w:left="76"/>
        <w:rPr>
          <w:rFonts w:ascii="Times New Roman" w:hAnsi="Times New Roman" w:cs="Times New Roman"/>
          <w:i/>
          <w:iCs/>
          <w:sz w:val="28"/>
          <w:szCs w:val="28"/>
        </w:rPr>
      </w:pPr>
      <w:r w:rsidRPr="00904190">
        <w:rPr>
          <w:rFonts w:ascii="Times New Roman" w:hAnsi="Times New Roman" w:cs="Times New Roman"/>
          <w:i/>
          <w:iCs/>
          <w:sz w:val="28"/>
          <w:szCs w:val="28"/>
        </w:rPr>
        <w:t>Обозлился осел, пошел к реке позвал Бобра.</w:t>
      </w:r>
    </w:p>
    <w:p w:rsidR="00F549E1" w:rsidRPr="00904190" w:rsidRDefault="00F549E1" w:rsidP="00904190">
      <w:pPr>
        <w:numPr>
          <w:ilvl w:val="0"/>
          <w:numId w:val="35"/>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Бобр! Знаешь полянку, на которой одно деревцо растет?</w:t>
      </w:r>
    </w:p>
    <w:p w:rsidR="00F549E1" w:rsidRPr="00904190" w:rsidRDefault="00F549E1" w:rsidP="00904190">
      <w:pPr>
        <w:numPr>
          <w:ilvl w:val="0"/>
          <w:numId w:val="35"/>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Как не знать.</w:t>
      </w:r>
    </w:p>
    <w:p w:rsidR="00F549E1" w:rsidRPr="00904190" w:rsidRDefault="00F549E1" w:rsidP="00904190">
      <w:pPr>
        <w:numPr>
          <w:ilvl w:val="0"/>
          <w:numId w:val="35"/>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Свали бобр это деревцо, у тебя зубы острые…</w:t>
      </w:r>
    </w:p>
    <w:p w:rsidR="00F549E1" w:rsidRPr="00904190" w:rsidRDefault="00F549E1" w:rsidP="00904190">
      <w:pPr>
        <w:numPr>
          <w:ilvl w:val="0"/>
          <w:numId w:val="35"/>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Это еще зачем?</w:t>
      </w:r>
    </w:p>
    <w:p w:rsidR="00F549E1" w:rsidRPr="00904190" w:rsidRDefault="00F549E1" w:rsidP="00904190">
      <w:pPr>
        <w:numPr>
          <w:ilvl w:val="0"/>
          <w:numId w:val="35"/>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Да я об него лоб расшиб – шишку себе набил!</w:t>
      </w:r>
    </w:p>
    <w:p w:rsidR="00F549E1" w:rsidRPr="00904190" w:rsidRDefault="00F549E1" w:rsidP="00904190">
      <w:pPr>
        <w:numPr>
          <w:ilvl w:val="0"/>
          <w:numId w:val="35"/>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Куда же ты смотрел?</w:t>
      </w:r>
    </w:p>
    <w:p w:rsidR="00F549E1" w:rsidRPr="00904190" w:rsidRDefault="00F549E1" w:rsidP="00904190">
      <w:pPr>
        <w:numPr>
          <w:ilvl w:val="0"/>
          <w:numId w:val="35"/>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Куда, куда. Зазевался – и все тут… Свали деревцо!</w:t>
      </w:r>
    </w:p>
    <w:p w:rsidR="00F549E1" w:rsidRPr="00904190" w:rsidRDefault="00F549E1" w:rsidP="00904190">
      <w:pPr>
        <w:numPr>
          <w:ilvl w:val="0"/>
          <w:numId w:val="35"/>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Жалко валить. Оно полянку украшает!</w:t>
      </w:r>
    </w:p>
    <w:p w:rsidR="00F549E1" w:rsidRPr="00904190" w:rsidRDefault="00F549E1" w:rsidP="00904190">
      <w:pPr>
        <w:numPr>
          <w:ilvl w:val="0"/>
          <w:numId w:val="35"/>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А мне оно бегать мешает. Свали, Бобр, деревцо!</w:t>
      </w:r>
    </w:p>
    <w:p w:rsidR="00F549E1" w:rsidRPr="00904190" w:rsidRDefault="00F549E1" w:rsidP="00904190">
      <w:pPr>
        <w:numPr>
          <w:ilvl w:val="0"/>
          <w:numId w:val="35"/>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Не хочу!</w:t>
      </w:r>
    </w:p>
    <w:p w:rsidR="00F549E1" w:rsidRPr="00904190" w:rsidRDefault="00F549E1" w:rsidP="00904190">
      <w:pPr>
        <w:numPr>
          <w:ilvl w:val="0"/>
          <w:numId w:val="35"/>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Что тебе трудно, что ли?</w:t>
      </w:r>
    </w:p>
    <w:p w:rsidR="00F549E1" w:rsidRPr="00904190" w:rsidRDefault="00F549E1" w:rsidP="00904190">
      <w:pPr>
        <w:numPr>
          <w:ilvl w:val="0"/>
          <w:numId w:val="35"/>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Не трудно, но не стану.</w:t>
      </w:r>
    </w:p>
    <w:p w:rsidR="00F549E1" w:rsidRPr="00904190" w:rsidRDefault="00F549E1" w:rsidP="00904190">
      <w:pPr>
        <w:numPr>
          <w:ilvl w:val="0"/>
          <w:numId w:val="35"/>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Почему?</w:t>
      </w:r>
    </w:p>
    <w:p w:rsidR="00F549E1" w:rsidRPr="00904190" w:rsidRDefault="00F549E1" w:rsidP="00904190">
      <w:pPr>
        <w:numPr>
          <w:ilvl w:val="0"/>
          <w:numId w:val="35"/>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А потому, что если его свалю, то ты на пенек налетишь!</w:t>
      </w:r>
    </w:p>
    <w:p w:rsidR="00F549E1" w:rsidRPr="00904190" w:rsidRDefault="00F549E1" w:rsidP="00904190">
      <w:pPr>
        <w:numPr>
          <w:ilvl w:val="0"/>
          <w:numId w:val="35"/>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А ты пенек выкорчуй!</w:t>
      </w:r>
    </w:p>
    <w:p w:rsidR="00F549E1" w:rsidRPr="00904190" w:rsidRDefault="00F549E1" w:rsidP="00904190">
      <w:pPr>
        <w:numPr>
          <w:ilvl w:val="0"/>
          <w:numId w:val="35"/>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Пенек выкорчую, а ты в яму свалишься – ноги переломаешь!</w:t>
      </w:r>
    </w:p>
    <w:p w:rsidR="00F549E1" w:rsidRPr="00904190" w:rsidRDefault="00F549E1" w:rsidP="00904190">
      <w:pPr>
        <w:numPr>
          <w:ilvl w:val="0"/>
          <w:numId w:val="35"/>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Почему?</w:t>
      </w:r>
    </w:p>
    <w:p w:rsidR="00F549E1" w:rsidRPr="00904190" w:rsidRDefault="00F549E1" w:rsidP="00904190">
      <w:pPr>
        <w:pStyle w:val="BodyTextIndent"/>
        <w:ind w:left="-142"/>
        <w:rPr>
          <w:rFonts w:ascii="Times New Roman" w:hAnsi="Times New Roman" w:cs="Times New Roman"/>
          <w:sz w:val="28"/>
          <w:szCs w:val="28"/>
        </w:rPr>
      </w:pPr>
      <w:r w:rsidRPr="00904190">
        <w:rPr>
          <w:rFonts w:ascii="Times New Roman" w:hAnsi="Times New Roman" w:cs="Times New Roman"/>
          <w:sz w:val="28"/>
          <w:szCs w:val="28"/>
        </w:rPr>
        <w:t xml:space="preserve">      Как вы думаете от чего происходят несчастья с Ослом? Осел должен был задать себе вопросы: «Что? Зачем? Как?» Давайте сделаем это за него.</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 xml:space="preserve">      Какое поведение можно назвать ответственным? Трудно ли быть ответственным человеком? Вспомните и расскажите, каких неприятностей могли бы избежать герои книг, которые вы читали, если бы постоянно контролировали себя, отвечая на три вопроса «Как? Зачем? Что?» Может быть, они приняли бы другое решение, совершили иной поступок? Как вы считаете?</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 xml:space="preserve">       У человека всегда есть выбор как поступить. Например, играть в компьютерные игры или делать уроки. Играть в шахматы или в волейбол. Нагрубить или сдержаться. Сделать ответственный выбор, чтобы не принести вреда себе и окружающим, нелегко.</w:t>
      </w:r>
    </w:p>
    <w:p w:rsidR="00F549E1" w:rsidRPr="00904190" w:rsidRDefault="00F549E1" w:rsidP="00904190">
      <w:pPr>
        <w:pStyle w:val="BodyTextIndent2"/>
        <w:rPr>
          <w:rFonts w:ascii="Times New Roman" w:hAnsi="Times New Roman" w:cs="Times New Roman"/>
          <w:b/>
          <w:bCs/>
          <w:sz w:val="28"/>
          <w:szCs w:val="28"/>
        </w:rPr>
      </w:pPr>
      <w:r w:rsidRPr="00904190">
        <w:rPr>
          <w:rFonts w:ascii="Times New Roman" w:hAnsi="Times New Roman" w:cs="Times New Roman"/>
          <w:sz w:val="28"/>
          <w:szCs w:val="28"/>
        </w:rPr>
        <w:t xml:space="preserve">Я считаю, что для принятия правильного решения надо очень хорошо относиться к себе, к своему </w:t>
      </w:r>
      <w:r w:rsidRPr="00904190">
        <w:rPr>
          <w:rFonts w:ascii="Times New Roman" w:hAnsi="Times New Roman" w:cs="Times New Roman"/>
          <w:b/>
          <w:bCs/>
          <w:sz w:val="28"/>
          <w:szCs w:val="28"/>
        </w:rPr>
        <w:t>здоровью и окружающим. А как вы думаете?</w:t>
      </w:r>
    </w:p>
    <w:p w:rsidR="00F549E1" w:rsidRPr="00904190" w:rsidRDefault="00F549E1" w:rsidP="00904190">
      <w:pPr>
        <w:pStyle w:val="BodyTextIndent2"/>
        <w:numPr>
          <w:ilvl w:val="0"/>
          <w:numId w:val="34"/>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Оздоровительная минутка.</w:t>
      </w:r>
    </w:p>
    <w:p w:rsidR="00F549E1" w:rsidRPr="00904190" w:rsidRDefault="00F549E1" w:rsidP="00904190">
      <w:pPr>
        <w:pStyle w:val="BodyTextIndent2"/>
        <w:numPr>
          <w:ilvl w:val="0"/>
          <w:numId w:val="34"/>
        </w:numPr>
        <w:spacing w:after="0" w:line="240" w:lineRule="auto"/>
        <w:rPr>
          <w:rFonts w:ascii="Times New Roman" w:hAnsi="Times New Roman" w:cs="Times New Roman"/>
          <w:sz w:val="28"/>
          <w:szCs w:val="28"/>
        </w:rPr>
      </w:pPr>
      <w:r w:rsidRPr="00904190">
        <w:rPr>
          <w:rFonts w:ascii="Times New Roman" w:hAnsi="Times New Roman" w:cs="Times New Roman"/>
          <w:b/>
          <w:bCs/>
          <w:sz w:val="28"/>
          <w:szCs w:val="28"/>
        </w:rPr>
        <w:t>Практическая работа.</w:t>
      </w:r>
    </w:p>
    <w:p w:rsidR="00F549E1" w:rsidRPr="00904190" w:rsidRDefault="00F549E1" w:rsidP="00904190">
      <w:pPr>
        <w:pStyle w:val="BodyTextIndent2"/>
        <w:ind w:left="76"/>
        <w:rPr>
          <w:rFonts w:ascii="Times New Roman" w:hAnsi="Times New Roman" w:cs="Times New Roman"/>
          <w:sz w:val="28"/>
          <w:szCs w:val="28"/>
        </w:rPr>
      </w:pPr>
      <w:r w:rsidRPr="00904190">
        <w:rPr>
          <w:rFonts w:ascii="Times New Roman" w:hAnsi="Times New Roman" w:cs="Times New Roman"/>
          <w:sz w:val="28"/>
          <w:szCs w:val="28"/>
        </w:rPr>
        <w:t>На первую парту каждого ряда учитель выкладывает по коробочке с зеркалом.</w:t>
      </w:r>
    </w:p>
    <w:p w:rsidR="00F549E1" w:rsidRPr="00904190" w:rsidRDefault="00F549E1" w:rsidP="00904190">
      <w:pPr>
        <w:pStyle w:val="BodyTextIndent2"/>
        <w:ind w:left="76"/>
        <w:rPr>
          <w:rFonts w:ascii="Times New Roman" w:hAnsi="Times New Roman" w:cs="Times New Roman"/>
          <w:sz w:val="28"/>
          <w:szCs w:val="28"/>
        </w:rPr>
      </w:pPr>
      <w:r w:rsidRPr="00904190">
        <w:rPr>
          <w:rFonts w:ascii="Times New Roman" w:hAnsi="Times New Roman" w:cs="Times New Roman"/>
          <w:sz w:val="28"/>
          <w:szCs w:val="28"/>
        </w:rPr>
        <w:t>Задание: откройте коробочку, посмотрите, что  в ней, и передайте соседу по парте и т.д. Вы увидите хороших, веселых, умных и очень любимых ребят. Кого вы увидели, открыв коробочку? Себя. Давайте скажем хором: «Мы самые хорошие и самые любимые».</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4.</w:t>
      </w:r>
      <w:r w:rsidRPr="00904190">
        <w:rPr>
          <w:rFonts w:ascii="Times New Roman" w:hAnsi="Times New Roman" w:cs="Times New Roman"/>
          <w:b/>
          <w:bCs/>
          <w:sz w:val="28"/>
          <w:szCs w:val="28"/>
        </w:rPr>
        <w:t>Анализ стихотворения.</w:t>
      </w:r>
      <w:r w:rsidRPr="00904190">
        <w:rPr>
          <w:rFonts w:ascii="Times New Roman" w:hAnsi="Times New Roman" w:cs="Times New Roman"/>
          <w:sz w:val="28"/>
          <w:szCs w:val="28"/>
        </w:rPr>
        <w:t xml:space="preserve"> (Стихотворение читают учащиеся)</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Б.Заходер. «Да, вот вопрос: что красивее всего?»</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В классе однажды заспорили дети:</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Что красивее всего на свете?</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Ответы посыпались разные –</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Простые, сложные и несуразные.</w:t>
      </w:r>
    </w:p>
    <w:p w:rsidR="00F549E1" w:rsidRPr="00904190" w:rsidRDefault="00F549E1" w:rsidP="00904190">
      <w:pPr>
        <w:pStyle w:val="BodyTextIndent2"/>
        <w:ind w:left="76" w:hanging="360"/>
        <w:rPr>
          <w:rFonts w:ascii="Times New Roman" w:hAnsi="Times New Roman" w:cs="Times New Roman"/>
          <w:sz w:val="28"/>
          <w:szCs w:val="28"/>
        </w:rPr>
      </w:pPr>
    </w:p>
    <w:p w:rsidR="00F549E1" w:rsidRPr="00904190" w:rsidRDefault="00F549E1" w:rsidP="00904190">
      <w:pPr>
        <w:pStyle w:val="BodyTextIndent2"/>
        <w:ind w:left="76" w:hanging="360"/>
        <w:rPr>
          <w:rFonts w:ascii="Times New Roman" w:hAnsi="Times New Roman" w:cs="Times New Roman"/>
          <w:sz w:val="28"/>
          <w:szCs w:val="28"/>
        </w:rPr>
      </w:pPr>
    </w:p>
    <w:p w:rsidR="00F549E1" w:rsidRPr="00904190" w:rsidRDefault="00F549E1" w:rsidP="00904190">
      <w:pPr>
        <w:pStyle w:val="BodyTextIndent2"/>
        <w:ind w:left="76" w:hanging="360"/>
        <w:jc w:val="center"/>
        <w:rPr>
          <w:rFonts w:ascii="Times New Roman" w:hAnsi="Times New Roman" w:cs="Times New Roman"/>
          <w:sz w:val="28"/>
          <w:szCs w:val="28"/>
        </w:rPr>
      </w:pPr>
      <w:r w:rsidRPr="00904190">
        <w:rPr>
          <w:rFonts w:ascii="Times New Roman" w:hAnsi="Times New Roman" w:cs="Times New Roman"/>
          <w:sz w:val="28"/>
          <w:szCs w:val="28"/>
        </w:rPr>
        <w:t>- 37 -</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________________________________________________</w:t>
      </w:r>
      <w:r w:rsidRPr="00904190">
        <w:rPr>
          <w:rFonts w:ascii="Times New Roman" w:hAnsi="Times New Roman" w:cs="Times New Roman"/>
          <w:i/>
          <w:iCs/>
          <w:sz w:val="28"/>
          <w:szCs w:val="28"/>
        </w:rPr>
        <w:t xml:space="preserve"> Ответственное отношение к своему здоровью.</w:t>
      </w:r>
    </w:p>
    <w:p w:rsidR="00F549E1" w:rsidRPr="00904190" w:rsidRDefault="00F549E1" w:rsidP="00904190">
      <w:pPr>
        <w:pStyle w:val="BodyTextIndent2"/>
        <w:ind w:left="76" w:hanging="360"/>
        <w:rPr>
          <w:rFonts w:ascii="Times New Roman" w:hAnsi="Times New Roman" w:cs="Times New Roman"/>
          <w:sz w:val="28"/>
          <w:szCs w:val="28"/>
        </w:rPr>
      </w:pPr>
    </w:p>
    <w:p w:rsidR="00F549E1" w:rsidRPr="00904190" w:rsidRDefault="00F549E1" w:rsidP="00904190">
      <w:pPr>
        <w:pStyle w:val="BodyTextIndent2"/>
        <w:ind w:left="76" w:hanging="360"/>
        <w:rPr>
          <w:rFonts w:ascii="Times New Roman" w:hAnsi="Times New Roman" w:cs="Times New Roman"/>
          <w:sz w:val="28"/>
          <w:szCs w:val="28"/>
        </w:rPr>
      </w:pP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-Солнце, звезды, небеса.</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Картины, мамины глаза,</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Кошкин хвост, павлиньи ноги,</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Лес весной, столбы у дороги.</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Чтоб в ответах утвердиться –</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Решили к книгам обратиться.</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 xml:space="preserve">По страницам многих книг прошли, </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Но единого ответа не нашли.</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 xml:space="preserve">Для зайки нет ничего красивее морковки, </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Прекраснее курицы нет для лисы плутовки,</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Для тигра – зарослей лесных,</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Для волка – тропочек ночных.</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Прекрасным  славится земля,</w:t>
      </w:r>
    </w:p>
    <w:p w:rsidR="00F549E1" w:rsidRPr="00904190" w:rsidRDefault="00F549E1" w:rsidP="00904190">
      <w:pPr>
        <w:pStyle w:val="BodyTextIndent2"/>
        <w:ind w:left="76" w:hanging="360"/>
        <w:rPr>
          <w:rFonts w:ascii="Times New Roman" w:hAnsi="Times New Roman" w:cs="Times New Roman"/>
          <w:sz w:val="28"/>
          <w:szCs w:val="28"/>
        </w:rPr>
      </w:pPr>
      <w:r w:rsidRPr="00904190">
        <w:rPr>
          <w:rFonts w:ascii="Times New Roman" w:hAnsi="Times New Roman" w:cs="Times New Roman"/>
          <w:sz w:val="28"/>
          <w:szCs w:val="28"/>
        </w:rPr>
        <w:t>А красота у каждого своя.</w:t>
      </w:r>
    </w:p>
    <w:p w:rsidR="00F549E1" w:rsidRPr="00904190" w:rsidRDefault="00F549E1" w:rsidP="00904190">
      <w:pPr>
        <w:pStyle w:val="BodyTextIndent2"/>
        <w:numPr>
          <w:ilvl w:val="0"/>
          <w:numId w:val="35"/>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Что для вас самое красивое?</w:t>
      </w:r>
    </w:p>
    <w:p w:rsidR="00F549E1" w:rsidRPr="00904190" w:rsidRDefault="00F549E1" w:rsidP="00904190">
      <w:pPr>
        <w:pStyle w:val="BodyTextIndent2"/>
        <w:ind w:left="-284"/>
        <w:rPr>
          <w:rFonts w:ascii="Times New Roman" w:hAnsi="Times New Roman" w:cs="Times New Roman"/>
          <w:b/>
          <w:bCs/>
          <w:sz w:val="28"/>
          <w:szCs w:val="28"/>
        </w:rPr>
      </w:pPr>
      <w:r w:rsidRPr="00904190">
        <w:rPr>
          <w:rFonts w:ascii="Times New Roman" w:hAnsi="Times New Roman" w:cs="Times New Roman"/>
          <w:b/>
          <w:bCs/>
          <w:sz w:val="28"/>
          <w:szCs w:val="28"/>
        </w:rPr>
        <w:t>5.Какую ответственность вы возьмете на себя, в чем она выразиться, если в классе вас выберут:</w:t>
      </w:r>
    </w:p>
    <w:p w:rsidR="00F549E1" w:rsidRPr="00904190" w:rsidRDefault="00F549E1" w:rsidP="00904190">
      <w:pPr>
        <w:pStyle w:val="BodyTextIndent2"/>
        <w:numPr>
          <w:ilvl w:val="0"/>
          <w:numId w:val="35"/>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капитаном  команды КВН;</w:t>
      </w:r>
    </w:p>
    <w:p w:rsidR="00F549E1" w:rsidRPr="00904190" w:rsidRDefault="00F549E1" w:rsidP="00904190">
      <w:pPr>
        <w:pStyle w:val="BodyTextIndent2"/>
        <w:numPr>
          <w:ilvl w:val="0"/>
          <w:numId w:val="35"/>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редактором газеты;</w:t>
      </w:r>
    </w:p>
    <w:p w:rsidR="00F549E1" w:rsidRPr="00904190" w:rsidRDefault="00F549E1" w:rsidP="00904190">
      <w:pPr>
        <w:pStyle w:val="BodyTextIndent2"/>
        <w:numPr>
          <w:ilvl w:val="0"/>
          <w:numId w:val="35"/>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ответственным за чистоту и порядок?</w:t>
      </w:r>
    </w:p>
    <w:p w:rsidR="00F549E1" w:rsidRPr="00904190" w:rsidRDefault="00F549E1" w:rsidP="00904190">
      <w:pPr>
        <w:pStyle w:val="BodyTextIndent2"/>
        <w:ind w:left="-284"/>
        <w:rPr>
          <w:rFonts w:ascii="Times New Roman" w:hAnsi="Times New Roman" w:cs="Times New Roman"/>
          <w:b/>
          <w:bCs/>
          <w:sz w:val="28"/>
          <w:szCs w:val="28"/>
        </w:rPr>
      </w:pPr>
      <w:r w:rsidRPr="00904190">
        <w:rPr>
          <w:rFonts w:ascii="Times New Roman" w:hAnsi="Times New Roman" w:cs="Times New Roman"/>
          <w:b/>
          <w:bCs/>
          <w:sz w:val="28"/>
          <w:szCs w:val="28"/>
        </w:rPr>
        <w:t>6. Оздоровительная минутка.</w:t>
      </w:r>
    </w:p>
    <w:p w:rsidR="00F549E1" w:rsidRPr="00904190" w:rsidRDefault="00F549E1" w:rsidP="00904190">
      <w:pPr>
        <w:pStyle w:val="BodyTextIndent2"/>
        <w:ind w:left="-284"/>
        <w:rPr>
          <w:rFonts w:ascii="Times New Roman" w:hAnsi="Times New Roman" w:cs="Times New Roman"/>
          <w:sz w:val="28"/>
          <w:szCs w:val="28"/>
        </w:rPr>
      </w:pPr>
      <w:r w:rsidRPr="00904190">
        <w:rPr>
          <w:rFonts w:ascii="Times New Roman" w:hAnsi="Times New Roman" w:cs="Times New Roman"/>
          <w:sz w:val="28"/>
          <w:szCs w:val="28"/>
        </w:rPr>
        <w:t>7.Игра «Что я знаю о себе»</w:t>
      </w:r>
    </w:p>
    <w:p w:rsidR="00F549E1" w:rsidRPr="00904190" w:rsidRDefault="00F549E1" w:rsidP="00904190">
      <w:pPr>
        <w:pStyle w:val="BodyTextIndent2"/>
        <w:ind w:left="-284"/>
        <w:rPr>
          <w:rFonts w:ascii="Times New Roman" w:hAnsi="Times New Roman" w:cs="Times New Roman"/>
          <w:sz w:val="28"/>
          <w:szCs w:val="28"/>
        </w:rPr>
      </w:pPr>
      <w:r w:rsidRPr="00904190">
        <w:rPr>
          <w:rFonts w:ascii="Times New Roman" w:hAnsi="Times New Roman" w:cs="Times New Roman"/>
          <w:sz w:val="28"/>
          <w:szCs w:val="28"/>
        </w:rPr>
        <w:t>(Дети говорят по очереди)</w:t>
      </w:r>
    </w:p>
    <w:p w:rsidR="00F549E1" w:rsidRPr="00904190" w:rsidRDefault="00F549E1" w:rsidP="00904190">
      <w:pPr>
        <w:pStyle w:val="BodyTextIndent2"/>
        <w:ind w:left="-284"/>
        <w:rPr>
          <w:rFonts w:ascii="Times New Roman" w:hAnsi="Times New Roman" w:cs="Times New Roman"/>
          <w:sz w:val="28"/>
          <w:szCs w:val="28"/>
        </w:rPr>
      </w:pPr>
      <w:r w:rsidRPr="00904190">
        <w:rPr>
          <w:rFonts w:ascii="Times New Roman" w:hAnsi="Times New Roman" w:cs="Times New Roman"/>
          <w:sz w:val="28"/>
          <w:szCs w:val="28"/>
        </w:rPr>
        <w:t>Я умею…</w:t>
      </w:r>
    </w:p>
    <w:p w:rsidR="00F549E1" w:rsidRPr="00904190" w:rsidRDefault="00F549E1" w:rsidP="00904190">
      <w:pPr>
        <w:pStyle w:val="BodyTextIndent2"/>
        <w:ind w:left="-284"/>
        <w:rPr>
          <w:rFonts w:ascii="Times New Roman" w:hAnsi="Times New Roman" w:cs="Times New Roman"/>
          <w:sz w:val="28"/>
          <w:szCs w:val="28"/>
        </w:rPr>
      </w:pPr>
      <w:r w:rsidRPr="00904190">
        <w:rPr>
          <w:rFonts w:ascii="Times New Roman" w:hAnsi="Times New Roman" w:cs="Times New Roman"/>
          <w:sz w:val="28"/>
          <w:szCs w:val="28"/>
        </w:rPr>
        <w:t>Я не умею…</w:t>
      </w:r>
    </w:p>
    <w:p w:rsidR="00F549E1" w:rsidRPr="00904190" w:rsidRDefault="00F549E1" w:rsidP="00904190">
      <w:pPr>
        <w:pStyle w:val="BodyTextIndent2"/>
        <w:ind w:left="-284"/>
        <w:rPr>
          <w:rFonts w:ascii="Times New Roman" w:hAnsi="Times New Roman" w:cs="Times New Roman"/>
          <w:sz w:val="28"/>
          <w:szCs w:val="28"/>
        </w:rPr>
      </w:pPr>
      <w:r w:rsidRPr="00904190">
        <w:rPr>
          <w:rFonts w:ascii="Times New Roman" w:hAnsi="Times New Roman" w:cs="Times New Roman"/>
          <w:sz w:val="28"/>
          <w:szCs w:val="28"/>
        </w:rPr>
        <w:t>Я могу научить одноклассников…</w:t>
      </w:r>
    </w:p>
    <w:p w:rsidR="00F549E1" w:rsidRPr="00904190" w:rsidRDefault="00F549E1" w:rsidP="00904190">
      <w:pPr>
        <w:pStyle w:val="BodyTextIndent2"/>
        <w:ind w:left="-284"/>
        <w:rPr>
          <w:rFonts w:ascii="Times New Roman" w:hAnsi="Times New Roman" w:cs="Times New Roman"/>
          <w:sz w:val="28"/>
          <w:szCs w:val="28"/>
        </w:rPr>
      </w:pPr>
      <w:r w:rsidRPr="00904190">
        <w:rPr>
          <w:rFonts w:ascii="Times New Roman" w:hAnsi="Times New Roman" w:cs="Times New Roman"/>
          <w:sz w:val="28"/>
          <w:szCs w:val="28"/>
        </w:rPr>
        <w:t>Я хочу научиться…</w:t>
      </w:r>
    </w:p>
    <w:p w:rsidR="00F549E1" w:rsidRPr="00904190" w:rsidRDefault="00F549E1" w:rsidP="00904190">
      <w:pPr>
        <w:pStyle w:val="BodyTextIndent2"/>
        <w:ind w:left="-284"/>
        <w:rPr>
          <w:rFonts w:ascii="Times New Roman" w:hAnsi="Times New Roman" w:cs="Times New Roman"/>
          <w:sz w:val="28"/>
          <w:szCs w:val="28"/>
        </w:rPr>
      </w:pPr>
      <w:r w:rsidRPr="00904190">
        <w:rPr>
          <w:rFonts w:ascii="Times New Roman" w:hAnsi="Times New Roman" w:cs="Times New Roman"/>
          <w:sz w:val="28"/>
          <w:szCs w:val="28"/>
        </w:rPr>
        <w:t>Ответив на вопросы, вы приняли решение, и ответственность за результаты взяли на себя. Можно ли ошибиться в принятии решений? Имеем ли мы право на ошибку? Давайте вместе попробуем определить, что такое решение.</w:t>
      </w:r>
    </w:p>
    <w:p w:rsidR="00F549E1" w:rsidRPr="00904190" w:rsidRDefault="00F549E1" w:rsidP="00904190">
      <w:pPr>
        <w:pStyle w:val="BodyTextIndent2"/>
        <w:ind w:left="-284"/>
        <w:rPr>
          <w:rFonts w:ascii="Times New Roman" w:hAnsi="Times New Roman" w:cs="Times New Roman"/>
          <w:sz w:val="28"/>
          <w:szCs w:val="28"/>
        </w:rPr>
      </w:pPr>
      <w:r w:rsidRPr="00904190">
        <w:rPr>
          <w:rFonts w:ascii="Times New Roman" w:hAnsi="Times New Roman" w:cs="Times New Roman"/>
          <w:sz w:val="28"/>
          <w:szCs w:val="28"/>
        </w:rPr>
        <w:t>Принять решение ( решить) – это значит…</w:t>
      </w:r>
    </w:p>
    <w:p w:rsidR="00F549E1" w:rsidRPr="00904190" w:rsidRDefault="00F549E1" w:rsidP="00904190">
      <w:pPr>
        <w:pStyle w:val="BodyTextIndent2"/>
        <w:ind w:left="-284"/>
        <w:rPr>
          <w:rFonts w:ascii="Times New Roman" w:hAnsi="Times New Roman" w:cs="Times New Roman"/>
          <w:sz w:val="28"/>
          <w:szCs w:val="28"/>
        </w:rPr>
      </w:pPr>
      <w:r w:rsidRPr="00904190">
        <w:rPr>
          <w:rFonts w:ascii="Times New Roman" w:hAnsi="Times New Roman" w:cs="Times New Roman"/>
          <w:sz w:val="28"/>
          <w:szCs w:val="28"/>
        </w:rPr>
        <w:t>Сравним наши выводы с толкованием глагола «решить» в словаре С.И.Ожегова</w:t>
      </w:r>
    </w:p>
    <w:p w:rsidR="00F549E1" w:rsidRPr="00904190" w:rsidRDefault="00F549E1" w:rsidP="00904190">
      <w:pPr>
        <w:pStyle w:val="BodyTextIndent2"/>
        <w:ind w:left="-284"/>
        <w:rPr>
          <w:rFonts w:ascii="Times New Roman" w:hAnsi="Times New Roman" w:cs="Times New Roman"/>
          <w:sz w:val="28"/>
          <w:szCs w:val="28"/>
        </w:rPr>
      </w:pPr>
      <w:r w:rsidRPr="00904190">
        <w:rPr>
          <w:rFonts w:ascii="Times New Roman" w:hAnsi="Times New Roman" w:cs="Times New Roman"/>
          <w:sz w:val="28"/>
          <w:szCs w:val="28"/>
        </w:rPr>
        <w:t>Решить – значит, « обдумав, прийти к какому-нибудь выводу, необходимости каких –нибудь действий».</w:t>
      </w:r>
    </w:p>
    <w:p w:rsidR="00F549E1" w:rsidRPr="00904190" w:rsidRDefault="00F549E1" w:rsidP="00904190">
      <w:pPr>
        <w:pStyle w:val="BodyTextIndent2"/>
        <w:ind w:left="-284"/>
        <w:rPr>
          <w:rFonts w:ascii="Times New Roman" w:hAnsi="Times New Roman" w:cs="Times New Roman"/>
          <w:sz w:val="28"/>
          <w:szCs w:val="28"/>
        </w:rPr>
      </w:pPr>
      <w:r w:rsidRPr="00904190">
        <w:rPr>
          <w:rFonts w:ascii="Times New Roman" w:hAnsi="Times New Roman" w:cs="Times New Roman"/>
          <w:b/>
          <w:bCs/>
          <w:sz w:val="28"/>
          <w:szCs w:val="28"/>
        </w:rPr>
        <w:t>Итог урока</w:t>
      </w:r>
      <w:r w:rsidRPr="00904190">
        <w:rPr>
          <w:rFonts w:ascii="Times New Roman" w:hAnsi="Times New Roman" w:cs="Times New Roman"/>
          <w:sz w:val="28"/>
          <w:szCs w:val="28"/>
        </w:rPr>
        <w:t xml:space="preserve"> : Если у вас есть возможность, принимайте самостоятельное решение. Не бойтесь ошибаться. У вас есть право на ошибку. Но старайтесь принимать такие решения, чтобы они не навредили ни вам, ни вашим друзьям и близким.</w:t>
      </w:r>
    </w:p>
    <w:p w:rsidR="00F549E1" w:rsidRPr="00904190" w:rsidRDefault="00F549E1" w:rsidP="00904190">
      <w:pPr>
        <w:pStyle w:val="BodyTextIndent2"/>
        <w:ind w:left="-284"/>
        <w:rPr>
          <w:rFonts w:ascii="Times New Roman" w:hAnsi="Times New Roman" w:cs="Times New Roman"/>
          <w:b/>
          <w:bCs/>
          <w:sz w:val="28"/>
          <w:szCs w:val="28"/>
        </w:rPr>
      </w:pPr>
    </w:p>
    <w:p w:rsidR="00F549E1" w:rsidRPr="00904190" w:rsidRDefault="00F549E1" w:rsidP="00904190">
      <w:pPr>
        <w:pStyle w:val="Heading1"/>
        <w:rPr>
          <w:b/>
          <w:bCs/>
          <w:sz w:val="28"/>
          <w:szCs w:val="28"/>
        </w:rPr>
      </w:pPr>
      <w:r w:rsidRPr="00904190">
        <w:rPr>
          <w:b/>
          <w:bCs/>
          <w:sz w:val="28"/>
          <w:szCs w:val="28"/>
        </w:rPr>
        <w:t>Урок «2. Тема: «Злой волшебник – табак».</w:t>
      </w:r>
    </w:p>
    <w:p w:rsidR="00F549E1" w:rsidRPr="00904190" w:rsidRDefault="00F549E1" w:rsidP="00904190">
      <w:pPr>
        <w:ind w:left="-426"/>
        <w:rPr>
          <w:rFonts w:ascii="Times New Roman" w:hAnsi="Times New Roman" w:cs="Times New Roman"/>
          <w:sz w:val="28"/>
          <w:szCs w:val="28"/>
        </w:rPr>
      </w:pPr>
    </w:p>
    <w:p w:rsidR="00F549E1" w:rsidRPr="00904190" w:rsidRDefault="00F549E1" w:rsidP="00904190">
      <w:pPr>
        <w:ind w:left="-426"/>
        <w:rPr>
          <w:rFonts w:ascii="Times New Roman" w:hAnsi="Times New Roman" w:cs="Times New Roman"/>
          <w:sz w:val="28"/>
          <w:szCs w:val="28"/>
        </w:rPr>
      </w:pPr>
    </w:p>
    <w:p w:rsidR="00F549E1" w:rsidRPr="00904190" w:rsidRDefault="00F549E1" w:rsidP="00904190">
      <w:pPr>
        <w:ind w:left="-426"/>
        <w:rPr>
          <w:rFonts w:ascii="Times New Roman" w:hAnsi="Times New Roman" w:cs="Times New Roman"/>
          <w:sz w:val="28"/>
          <w:szCs w:val="28"/>
        </w:rPr>
      </w:pPr>
      <w:r w:rsidRPr="00904190">
        <w:rPr>
          <w:rFonts w:ascii="Times New Roman" w:hAnsi="Times New Roman" w:cs="Times New Roman"/>
          <w:sz w:val="28"/>
          <w:szCs w:val="28"/>
        </w:rPr>
        <w:t xml:space="preserve">                                                               Ход  урока.</w:t>
      </w:r>
    </w:p>
    <w:p w:rsidR="00F549E1" w:rsidRPr="00904190" w:rsidRDefault="00F549E1" w:rsidP="00904190">
      <w:pPr>
        <w:numPr>
          <w:ilvl w:val="0"/>
          <w:numId w:val="36"/>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Игра «Волшебный стул»</w:t>
      </w:r>
    </w:p>
    <w:p w:rsidR="00F549E1" w:rsidRPr="00904190" w:rsidRDefault="00F549E1" w:rsidP="00904190">
      <w:pPr>
        <w:ind w:left="-66"/>
        <w:rPr>
          <w:rFonts w:ascii="Times New Roman" w:hAnsi="Times New Roman" w:cs="Times New Roman"/>
          <w:sz w:val="28"/>
          <w:szCs w:val="28"/>
        </w:rPr>
      </w:pPr>
      <w:r w:rsidRPr="00904190">
        <w:rPr>
          <w:rFonts w:ascii="Times New Roman" w:hAnsi="Times New Roman" w:cs="Times New Roman"/>
          <w:sz w:val="28"/>
          <w:szCs w:val="28"/>
        </w:rPr>
        <w:t>Каждый, кто сядет на этот стул, обладает только хорошими качествами, привычками и поведением. Сегодня на этот стул сядут по одному человеку с последней парты каждого ряда, а мы по очереди скажем о сидящем на стуле что – нибудь хорошее и доброе.</w:t>
      </w:r>
    </w:p>
    <w:p w:rsidR="00F549E1" w:rsidRPr="00904190" w:rsidRDefault="00F549E1" w:rsidP="00904190">
      <w:pPr>
        <w:numPr>
          <w:ilvl w:val="0"/>
          <w:numId w:val="36"/>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Беседа по теме.</w:t>
      </w:r>
    </w:p>
    <w:p w:rsidR="00F549E1" w:rsidRPr="00904190" w:rsidRDefault="00F549E1" w:rsidP="00904190">
      <w:pPr>
        <w:ind w:left="-66"/>
        <w:rPr>
          <w:rFonts w:ascii="Times New Roman" w:hAnsi="Times New Roman" w:cs="Times New Roman"/>
          <w:sz w:val="28"/>
          <w:szCs w:val="28"/>
        </w:rPr>
      </w:pPr>
      <w:r w:rsidRPr="00904190">
        <w:rPr>
          <w:rFonts w:ascii="Times New Roman" w:hAnsi="Times New Roman" w:cs="Times New Roman"/>
          <w:sz w:val="28"/>
          <w:szCs w:val="28"/>
        </w:rPr>
        <w:t>Одна русская пословица гласит : «Живи разумом, так и лекаря не надо».</w:t>
      </w:r>
    </w:p>
    <w:p w:rsidR="00F549E1" w:rsidRPr="00904190" w:rsidRDefault="00F549E1" w:rsidP="00904190">
      <w:pPr>
        <w:numPr>
          <w:ilvl w:val="0"/>
          <w:numId w:val="37"/>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Как вы понимаете, слова «живи разумом»?</w:t>
      </w:r>
    </w:p>
    <w:p w:rsidR="00F549E1" w:rsidRPr="00904190" w:rsidRDefault="00F549E1" w:rsidP="00904190">
      <w:pPr>
        <w:numPr>
          <w:ilvl w:val="0"/>
          <w:numId w:val="37"/>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Какие вредные привычки для здоровья может приобрести человек, если не будет думать о последствиях?</w:t>
      </w:r>
    </w:p>
    <w:p w:rsidR="00F549E1" w:rsidRPr="00904190" w:rsidRDefault="00F549E1" w:rsidP="00904190">
      <w:pPr>
        <w:ind w:left="-66" w:hanging="218"/>
        <w:rPr>
          <w:rFonts w:ascii="Times New Roman" w:hAnsi="Times New Roman" w:cs="Times New Roman"/>
          <w:sz w:val="28"/>
          <w:szCs w:val="28"/>
        </w:rPr>
      </w:pPr>
      <w:r w:rsidRPr="00904190">
        <w:rPr>
          <w:rFonts w:ascii="Times New Roman" w:hAnsi="Times New Roman" w:cs="Times New Roman"/>
          <w:sz w:val="28"/>
          <w:szCs w:val="28"/>
        </w:rPr>
        <w:t>Послушайте сказку.</w:t>
      </w:r>
    </w:p>
    <w:p w:rsidR="00F549E1" w:rsidRPr="00904190" w:rsidRDefault="00F549E1" w:rsidP="00904190">
      <w:pPr>
        <w:ind w:left="-66" w:hanging="218"/>
        <w:rPr>
          <w:rFonts w:ascii="Times New Roman" w:hAnsi="Times New Roman" w:cs="Times New Roman"/>
          <w:sz w:val="28"/>
          <w:szCs w:val="28"/>
        </w:rPr>
      </w:pPr>
      <w:r w:rsidRPr="00904190">
        <w:rPr>
          <w:rFonts w:ascii="Times New Roman" w:hAnsi="Times New Roman" w:cs="Times New Roman"/>
          <w:sz w:val="28"/>
          <w:szCs w:val="28"/>
        </w:rPr>
        <w:t xml:space="preserve">         В одной сказочной стране три мальчика захотели  стать волшебниками и стали учиться этому сложному делу. Они прочитали много волшебных книг, выучили волшебные слова и с их помощью могли  перемещаться из города в город, наблюдая жизнь людей, постигая тайны волшебного мастерства и оказывая помощь нуждающимся.</w:t>
      </w:r>
    </w:p>
    <w:p w:rsidR="00F549E1" w:rsidRPr="00904190" w:rsidRDefault="00F549E1" w:rsidP="00904190">
      <w:pPr>
        <w:ind w:left="-66" w:hanging="218"/>
        <w:rPr>
          <w:rFonts w:ascii="Times New Roman" w:hAnsi="Times New Roman" w:cs="Times New Roman"/>
          <w:sz w:val="28"/>
          <w:szCs w:val="28"/>
        </w:rPr>
      </w:pPr>
      <w:r w:rsidRPr="00904190">
        <w:rPr>
          <w:rFonts w:ascii="Times New Roman" w:hAnsi="Times New Roman" w:cs="Times New Roman"/>
          <w:sz w:val="28"/>
          <w:szCs w:val="28"/>
        </w:rPr>
        <w:t xml:space="preserve">         В один чудесный летний день они приземлились в очень странном задымленном городе:  их встретили маленькие желтые человечки с желтыми зубами и ногтями, дурным запахом изо рта, к тому же они не выпускали изо рта дымящиеся трубки, то есть они все курили. Люди в этом городе никогда не видели голубого неба и солнца, их закрывал густой табачный дым, они рано умирали и выглядели, как маленькие старички.</w:t>
      </w:r>
    </w:p>
    <w:p w:rsidR="00F549E1" w:rsidRPr="00904190" w:rsidRDefault="00F549E1" w:rsidP="00904190">
      <w:pPr>
        <w:ind w:left="-66" w:hanging="218"/>
        <w:rPr>
          <w:rFonts w:ascii="Times New Roman" w:hAnsi="Times New Roman" w:cs="Times New Roman"/>
          <w:sz w:val="28"/>
          <w:szCs w:val="28"/>
        </w:rPr>
      </w:pPr>
      <w:r w:rsidRPr="00904190">
        <w:rPr>
          <w:rFonts w:ascii="Times New Roman" w:hAnsi="Times New Roman" w:cs="Times New Roman"/>
          <w:sz w:val="28"/>
          <w:szCs w:val="28"/>
        </w:rPr>
        <w:t xml:space="preserve">         Через две минуты пребывания в этом городе волшебники почувствовали, что задыхаются, от дыма появились кашель, насморк и слезы. Они быстро произнесли волшебные слова и улетели из города с твердым намерением узнать все о курении и табачном дыме и помочь жителям этого города избавиться от вредной для здоровья привычки. Давайте поможем волшебникам  и расскажем им все, что знаем о табаке и табачном дыме.</w:t>
      </w:r>
    </w:p>
    <w:p w:rsidR="00F549E1" w:rsidRPr="00904190" w:rsidRDefault="00F549E1" w:rsidP="00904190">
      <w:pPr>
        <w:numPr>
          <w:ilvl w:val="0"/>
          <w:numId w:val="36"/>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Оздоровительная минутка.</w:t>
      </w:r>
    </w:p>
    <w:p w:rsidR="00F549E1" w:rsidRPr="00904190" w:rsidRDefault="00F549E1" w:rsidP="00904190">
      <w:pPr>
        <w:numPr>
          <w:ilvl w:val="0"/>
          <w:numId w:val="36"/>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 xml:space="preserve">Это интересно! </w:t>
      </w:r>
    </w:p>
    <w:p w:rsidR="00F549E1" w:rsidRPr="00904190" w:rsidRDefault="00F549E1" w:rsidP="00904190">
      <w:pPr>
        <w:ind w:left="-66" w:hanging="218"/>
        <w:rPr>
          <w:rFonts w:ascii="Times New Roman" w:hAnsi="Times New Roman" w:cs="Times New Roman"/>
          <w:sz w:val="28"/>
          <w:szCs w:val="28"/>
        </w:rPr>
      </w:pPr>
      <w:r w:rsidRPr="00904190">
        <w:rPr>
          <w:rFonts w:ascii="Times New Roman" w:hAnsi="Times New Roman" w:cs="Times New Roman"/>
          <w:sz w:val="28"/>
          <w:szCs w:val="28"/>
        </w:rPr>
        <w:t>Рассказывают дети.</w:t>
      </w:r>
    </w:p>
    <w:p w:rsidR="00F549E1" w:rsidRPr="00904190" w:rsidRDefault="00F549E1" w:rsidP="00904190">
      <w:pPr>
        <w:ind w:left="-66" w:hanging="218"/>
        <w:rPr>
          <w:rFonts w:ascii="Times New Roman" w:hAnsi="Times New Roman" w:cs="Times New Roman"/>
          <w:sz w:val="28"/>
          <w:szCs w:val="28"/>
        </w:rPr>
      </w:pPr>
      <w:r w:rsidRPr="00904190">
        <w:rPr>
          <w:rFonts w:ascii="Times New Roman" w:hAnsi="Times New Roman" w:cs="Times New Roman"/>
          <w:sz w:val="28"/>
          <w:szCs w:val="28"/>
        </w:rPr>
        <w:t xml:space="preserve">          Когда человек курит, то табак медленно сгорает и образует дым. Дым состоит из множества вредных веществ, среди которых 30-ядовитые, это – никотин, угарный газ и табачные смолы. Никотин отрицательно влияет на работу сердца – оно быстро изнашивается. Угарный газ затрудняет доступ кислорода в организм, а табачные смолы засоряют легкие. Ученые установили, что извлеченный из 5 сигарет никотин убивает кролика, а из 100 – лошадь.</w:t>
      </w:r>
    </w:p>
    <w:p w:rsidR="00F549E1" w:rsidRPr="00904190" w:rsidRDefault="00F549E1" w:rsidP="00904190">
      <w:pPr>
        <w:ind w:left="-66" w:hanging="218"/>
        <w:rPr>
          <w:rFonts w:ascii="Times New Roman" w:hAnsi="Times New Roman" w:cs="Times New Roman"/>
          <w:sz w:val="28"/>
          <w:szCs w:val="28"/>
        </w:rPr>
      </w:pPr>
      <w:r w:rsidRPr="00904190">
        <w:rPr>
          <w:rFonts w:ascii="Times New Roman" w:hAnsi="Times New Roman" w:cs="Times New Roman"/>
          <w:sz w:val="28"/>
          <w:szCs w:val="28"/>
        </w:rPr>
        <w:t xml:space="preserve">          Табак – это однолетнее растение семейства пасленовых, в листьях которого содержится никотин.</w:t>
      </w:r>
    </w:p>
    <w:p w:rsidR="00F549E1" w:rsidRPr="00904190" w:rsidRDefault="00F549E1" w:rsidP="00904190">
      <w:pPr>
        <w:ind w:left="-66" w:hanging="218"/>
        <w:rPr>
          <w:rFonts w:ascii="Times New Roman" w:hAnsi="Times New Roman" w:cs="Times New Roman"/>
          <w:sz w:val="28"/>
          <w:szCs w:val="28"/>
        </w:rPr>
      </w:pPr>
      <w:r w:rsidRPr="00904190">
        <w:rPr>
          <w:rFonts w:ascii="Times New Roman" w:hAnsi="Times New Roman" w:cs="Times New Roman"/>
          <w:sz w:val="28"/>
          <w:szCs w:val="28"/>
        </w:rPr>
        <w:t xml:space="preserve">          Европейцам долгое время не было известно курение табака. Впервые с ним познакомились участники экспедиции Христофора Колумба, наблюдавшие как индейцы выпускали изо рта дым, который они втягивали из листьев, свернутых в трубки и зажженных на конце. Такие трубки индейцы называли «сигаро». Нередко индейцы клали сушеные тлеющие листья в специальные сосуды, которые называли «табако».</w:t>
      </w:r>
    </w:p>
    <w:p w:rsidR="00F549E1" w:rsidRPr="00904190" w:rsidRDefault="00F549E1" w:rsidP="00904190">
      <w:pPr>
        <w:ind w:left="-66" w:hanging="218"/>
        <w:rPr>
          <w:rFonts w:ascii="Times New Roman" w:hAnsi="Times New Roman" w:cs="Times New Roman"/>
          <w:sz w:val="28"/>
          <w:szCs w:val="28"/>
        </w:rPr>
      </w:pPr>
      <w:r w:rsidRPr="00904190">
        <w:rPr>
          <w:rFonts w:ascii="Times New Roman" w:hAnsi="Times New Roman" w:cs="Times New Roman"/>
          <w:sz w:val="28"/>
          <w:szCs w:val="28"/>
        </w:rPr>
        <w:t xml:space="preserve">         В Европу  табак  был ввезен со второй экспедицией Колумба испанским монахом Романом Пано в 1496 г. В 1560г. табак попал во Францию. Французский посол в Португалии подарил его Екатерине Медичи, которая  страдала приступами головной боли. По совету Нико королева измельчила табак и нюхала его. Действительно , это на некоторое время приносило облегчение, и в благодарность Жану Нико это целебное средство Екатерина Медичи стала называть никотином.</w:t>
      </w:r>
    </w:p>
    <w:p w:rsidR="00F549E1" w:rsidRPr="00904190" w:rsidRDefault="00F549E1" w:rsidP="00904190">
      <w:pPr>
        <w:ind w:left="-66" w:hanging="218"/>
        <w:rPr>
          <w:rFonts w:ascii="Times New Roman" w:hAnsi="Times New Roman" w:cs="Times New Roman"/>
          <w:sz w:val="28"/>
          <w:szCs w:val="28"/>
        </w:rPr>
      </w:pPr>
    </w:p>
    <w:p w:rsidR="00F549E1" w:rsidRPr="00904190" w:rsidRDefault="00F549E1" w:rsidP="00904190">
      <w:pPr>
        <w:ind w:left="-66" w:hanging="218"/>
        <w:rPr>
          <w:rFonts w:ascii="Times New Roman" w:hAnsi="Times New Roman" w:cs="Times New Roman"/>
          <w:sz w:val="28"/>
          <w:szCs w:val="28"/>
        </w:rPr>
      </w:pPr>
    </w:p>
    <w:p w:rsidR="00F549E1" w:rsidRPr="00904190" w:rsidRDefault="00F549E1" w:rsidP="00904190">
      <w:pPr>
        <w:ind w:left="-66" w:hanging="218"/>
        <w:rPr>
          <w:rFonts w:ascii="Times New Roman" w:hAnsi="Times New Roman" w:cs="Times New Roman"/>
          <w:sz w:val="28"/>
          <w:szCs w:val="28"/>
        </w:rPr>
      </w:pPr>
    </w:p>
    <w:p w:rsidR="00F549E1" w:rsidRPr="00904190" w:rsidRDefault="00F549E1" w:rsidP="00904190">
      <w:pPr>
        <w:numPr>
          <w:ilvl w:val="0"/>
          <w:numId w:val="37"/>
        </w:numPr>
        <w:spacing w:after="0" w:line="240" w:lineRule="auto"/>
        <w:jc w:val="center"/>
        <w:rPr>
          <w:rFonts w:ascii="Times New Roman" w:hAnsi="Times New Roman" w:cs="Times New Roman"/>
          <w:sz w:val="28"/>
          <w:szCs w:val="28"/>
        </w:rPr>
      </w:pPr>
      <w:r w:rsidRPr="00904190">
        <w:rPr>
          <w:rFonts w:ascii="Times New Roman" w:hAnsi="Times New Roman" w:cs="Times New Roman"/>
          <w:sz w:val="28"/>
          <w:szCs w:val="28"/>
        </w:rPr>
        <w:t>39 –</w:t>
      </w:r>
    </w:p>
    <w:p w:rsidR="00F549E1" w:rsidRPr="00904190" w:rsidRDefault="00F549E1" w:rsidP="00904190">
      <w:pPr>
        <w:ind w:left="-66"/>
        <w:jc w:val="center"/>
        <w:rPr>
          <w:rFonts w:ascii="Times New Roman" w:hAnsi="Times New Roman" w:cs="Times New Roman"/>
          <w:sz w:val="28"/>
          <w:szCs w:val="28"/>
        </w:rPr>
      </w:pPr>
    </w:p>
    <w:p w:rsidR="00F549E1" w:rsidRPr="00904190" w:rsidRDefault="00F549E1" w:rsidP="00904190">
      <w:pPr>
        <w:ind w:left="-66" w:hanging="218"/>
        <w:rPr>
          <w:rFonts w:ascii="Times New Roman" w:hAnsi="Times New Roman" w:cs="Times New Roman"/>
          <w:sz w:val="28"/>
          <w:szCs w:val="28"/>
        </w:rPr>
      </w:pPr>
      <w:r w:rsidRPr="00904190">
        <w:rPr>
          <w:rFonts w:ascii="Times New Roman" w:hAnsi="Times New Roman" w:cs="Times New Roman"/>
          <w:sz w:val="28"/>
          <w:szCs w:val="28"/>
        </w:rPr>
        <w:t>_________________________________________________</w:t>
      </w:r>
      <w:r w:rsidRPr="00904190">
        <w:rPr>
          <w:rFonts w:ascii="Times New Roman" w:hAnsi="Times New Roman" w:cs="Times New Roman"/>
          <w:i/>
          <w:iCs/>
          <w:sz w:val="28"/>
          <w:szCs w:val="28"/>
        </w:rPr>
        <w:t>Ответственное отношение к своему здоровью.</w:t>
      </w:r>
    </w:p>
    <w:p w:rsidR="00F549E1" w:rsidRPr="00904190" w:rsidRDefault="00F549E1" w:rsidP="00904190">
      <w:pPr>
        <w:ind w:left="-66" w:hanging="218"/>
        <w:rPr>
          <w:rFonts w:ascii="Times New Roman" w:hAnsi="Times New Roman" w:cs="Times New Roman"/>
          <w:sz w:val="28"/>
          <w:szCs w:val="28"/>
        </w:rPr>
      </w:pPr>
    </w:p>
    <w:p w:rsidR="00F549E1" w:rsidRPr="00904190" w:rsidRDefault="00F549E1" w:rsidP="00904190">
      <w:pPr>
        <w:ind w:left="-66" w:hanging="218"/>
        <w:rPr>
          <w:rFonts w:ascii="Times New Roman" w:hAnsi="Times New Roman" w:cs="Times New Roman"/>
          <w:sz w:val="28"/>
          <w:szCs w:val="28"/>
        </w:rPr>
      </w:pPr>
      <w:r w:rsidRPr="00904190">
        <w:rPr>
          <w:rFonts w:ascii="Times New Roman" w:hAnsi="Times New Roman" w:cs="Times New Roman"/>
          <w:sz w:val="28"/>
          <w:szCs w:val="28"/>
        </w:rPr>
        <w:t xml:space="preserve">  Так табак стал применяться, как  средство от всех болезней. Однако это продолжалось недолго. Частые случаи отравления табаком, пожары от курения вызвали разочарование. Победоносное шествие табака сменилось его преследованием. В Россию табак был завезен англичанами и немцами в начале восемнадцатого столетия. Курение и нюханье табака жестоко преследовалось. Уличенные в курении строго наказывались: их били кнутом, а торговцам отрезали носы, рвали ноздри и ссылали в далекие города.</w:t>
      </w:r>
    </w:p>
    <w:p w:rsidR="00F549E1" w:rsidRPr="00904190" w:rsidRDefault="00F549E1" w:rsidP="00904190">
      <w:pPr>
        <w:ind w:left="-66" w:hanging="218"/>
        <w:rPr>
          <w:rFonts w:ascii="Times New Roman" w:hAnsi="Times New Roman" w:cs="Times New Roman"/>
          <w:sz w:val="28"/>
          <w:szCs w:val="28"/>
        </w:rPr>
      </w:pPr>
      <w:r w:rsidRPr="00904190">
        <w:rPr>
          <w:rFonts w:ascii="Times New Roman" w:hAnsi="Times New Roman" w:cs="Times New Roman"/>
          <w:sz w:val="28"/>
          <w:szCs w:val="28"/>
        </w:rPr>
        <w:t xml:space="preserve">         С приходом к власти Петра </w:t>
      </w:r>
      <w:r w:rsidRPr="00904190">
        <w:rPr>
          <w:rFonts w:ascii="Times New Roman" w:hAnsi="Times New Roman" w:cs="Times New Roman"/>
          <w:sz w:val="28"/>
          <w:szCs w:val="28"/>
          <w:lang w:val="en-US"/>
        </w:rPr>
        <w:t>I</w:t>
      </w:r>
      <w:r w:rsidRPr="00904190">
        <w:rPr>
          <w:rFonts w:ascii="Times New Roman" w:hAnsi="Times New Roman" w:cs="Times New Roman"/>
          <w:sz w:val="28"/>
          <w:szCs w:val="28"/>
        </w:rPr>
        <w:t xml:space="preserve"> был отменен запрет на курение. Так постепенно все народы пристрастились к курению. Произошло это потому, что в состав табака входят вещества, способные вызвать зависимость от него.</w:t>
      </w:r>
    </w:p>
    <w:p w:rsidR="00F549E1" w:rsidRPr="00904190" w:rsidRDefault="00F549E1" w:rsidP="00904190">
      <w:pPr>
        <w:ind w:left="-66" w:hanging="218"/>
        <w:rPr>
          <w:rFonts w:ascii="Times New Roman" w:hAnsi="Times New Roman" w:cs="Times New Roman"/>
          <w:sz w:val="28"/>
          <w:szCs w:val="28"/>
        </w:rPr>
      </w:pPr>
      <w:r w:rsidRPr="00904190">
        <w:rPr>
          <w:rFonts w:ascii="Times New Roman" w:hAnsi="Times New Roman" w:cs="Times New Roman"/>
          <w:sz w:val="28"/>
          <w:szCs w:val="28"/>
        </w:rPr>
        <w:t xml:space="preserve">          Теперь вы и волшебники из сказки многое знаете о табачном даме и табаке. Волшебники смогут помочь людям из задымленной страны, ведь они умеют делать добрые дела.</w:t>
      </w:r>
    </w:p>
    <w:p w:rsidR="00F549E1" w:rsidRPr="00904190" w:rsidRDefault="00F549E1" w:rsidP="00904190">
      <w:pPr>
        <w:numPr>
          <w:ilvl w:val="0"/>
          <w:numId w:val="36"/>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Работа в тетради.</w:t>
      </w:r>
    </w:p>
    <w:p w:rsidR="00F549E1" w:rsidRPr="00904190" w:rsidRDefault="00F549E1" w:rsidP="00904190">
      <w:pPr>
        <w:ind w:left="-426"/>
        <w:rPr>
          <w:rFonts w:ascii="Times New Roman" w:hAnsi="Times New Roman" w:cs="Times New Roman"/>
          <w:sz w:val="28"/>
          <w:szCs w:val="28"/>
        </w:rPr>
      </w:pPr>
      <w:r w:rsidRPr="00904190">
        <w:rPr>
          <w:rFonts w:ascii="Times New Roman" w:hAnsi="Times New Roman" w:cs="Times New Roman"/>
          <w:sz w:val="28"/>
          <w:szCs w:val="28"/>
        </w:rPr>
        <w:t xml:space="preserve">         Нарисуйте страну, в которую попали мальчики – волшебники. Обменяйтесь тетрадками, поделитесь впечатлениями.</w:t>
      </w:r>
    </w:p>
    <w:p w:rsidR="00F549E1" w:rsidRPr="00904190" w:rsidRDefault="00F549E1" w:rsidP="00904190">
      <w:pPr>
        <w:ind w:left="-426"/>
        <w:rPr>
          <w:rFonts w:ascii="Times New Roman" w:hAnsi="Times New Roman" w:cs="Times New Roman"/>
          <w:sz w:val="28"/>
          <w:szCs w:val="28"/>
        </w:rPr>
      </w:pPr>
      <w:r w:rsidRPr="00904190">
        <w:rPr>
          <w:rFonts w:ascii="Times New Roman" w:hAnsi="Times New Roman" w:cs="Times New Roman"/>
          <w:b/>
          <w:bCs/>
          <w:sz w:val="28"/>
          <w:szCs w:val="28"/>
        </w:rPr>
        <w:t>Итог урока</w:t>
      </w:r>
      <w:r w:rsidRPr="00904190">
        <w:rPr>
          <w:rFonts w:ascii="Times New Roman" w:hAnsi="Times New Roman" w:cs="Times New Roman"/>
          <w:sz w:val="28"/>
          <w:szCs w:val="28"/>
        </w:rPr>
        <w:t>: Дышать табачным дымом опасно для нашего здоровья.</w:t>
      </w:r>
    </w:p>
    <w:p w:rsidR="00F549E1" w:rsidRPr="00904190" w:rsidRDefault="00F549E1" w:rsidP="00904190">
      <w:pPr>
        <w:ind w:left="-426"/>
        <w:rPr>
          <w:rFonts w:ascii="Times New Roman" w:hAnsi="Times New Roman" w:cs="Times New Roman"/>
          <w:sz w:val="28"/>
          <w:szCs w:val="28"/>
        </w:rPr>
      </w:pPr>
      <w:r>
        <w:rPr>
          <w:noProof/>
          <w:lang w:eastAsia="ru-RU"/>
        </w:rPr>
        <w:pict>
          <v:shape id="_x0000_s1036" type="#_x0000_t75" style="position:absolute;left:0;text-align:left;margin-left:116.55pt;margin-top:67.65pt;width:187.2pt;height:160.6pt;z-index:251668480" o:allowincell="f">
            <v:imagedata r:id="rId22" o:title=""/>
            <w10:wrap type="topAndBottom"/>
          </v:shape>
          <o:OLEObject Type="Embed" ProgID="Unknown" ShapeID="_x0000_s1036" DrawAspect="Content" ObjectID="_1494249809" r:id="rId23"/>
        </w:pict>
      </w:r>
    </w:p>
    <w:p w:rsidR="00F549E1" w:rsidRPr="00904190" w:rsidRDefault="00F549E1" w:rsidP="00904190">
      <w:pPr>
        <w:ind w:left="-426"/>
        <w:rPr>
          <w:rFonts w:ascii="Times New Roman" w:hAnsi="Times New Roman" w:cs="Times New Roman"/>
          <w:sz w:val="28"/>
          <w:szCs w:val="28"/>
        </w:rPr>
      </w:pPr>
    </w:p>
    <w:p w:rsidR="00F549E1" w:rsidRPr="00904190" w:rsidRDefault="00F549E1" w:rsidP="00904190">
      <w:pPr>
        <w:ind w:left="-426"/>
        <w:rPr>
          <w:rFonts w:ascii="Times New Roman" w:hAnsi="Times New Roman" w:cs="Times New Roman"/>
          <w:sz w:val="28"/>
          <w:szCs w:val="28"/>
        </w:rPr>
      </w:pPr>
    </w:p>
    <w:p w:rsidR="00F549E1" w:rsidRPr="00904190" w:rsidRDefault="00F549E1" w:rsidP="00904190">
      <w:pPr>
        <w:ind w:left="-426"/>
        <w:rPr>
          <w:rFonts w:ascii="Times New Roman" w:hAnsi="Times New Roman" w:cs="Times New Roman"/>
          <w:sz w:val="28"/>
          <w:szCs w:val="28"/>
        </w:rPr>
      </w:pPr>
    </w:p>
    <w:p w:rsidR="00F549E1" w:rsidRPr="00904190" w:rsidRDefault="00F549E1" w:rsidP="00904190">
      <w:pPr>
        <w:ind w:left="-426"/>
        <w:rPr>
          <w:rFonts w:ascii="Times New Roman" w:hAnsi="Times New Roman" w:cs="Times New Roman"/>
          <w:sz w:val="28"/>
          <w:szCs w:val="28"/>
        </w:rPr>
      </w:pPr>
    </w:p>
    <w:p w:rsidR="00F549E1" w:rsidRPr="00904190" w:rsidRDefault="00F549E1" w:rsidP="00904190">
      <w:pPr>
        <w:pStyle w:val="Heading1"/>
        <w:rPr>
          <w:b/>
          <w:bCs/>
          <w:sz w:val="28"/>
          <w:szCs w:val="28"/>
        </w:rPr>
      </w:pPr>
      <w:r w:rsidRPr="00904190">
        <w:rPr>
          <w:b/>
          <w:bCs/>
          <w:sz w:val="28"/>
          <w:szCs w:val="28"/>
        </w:rPr>
        <w:t>Урок №3. Тема: «Почему некоторые привычки называют вредными.»</w:t>
      </w:r>
    </w:p>
    <w:p w:rsidR="00F549E1" w:rsidRPr="00904190" w:rsidRDefault="00F549E1" w:rsidP="00904190">
      <w:pPr>
        <w:ind w:left="-284"/>
        <w:rPr>
          <w:rFonts w:ascii="Times New Roman" w:hAnsi="Times New Roman" w:cs="Times New Roman"/>
          <w:sz w:val="28"/>
          <w:szCs w:val="28"/>
        </w:rPr>
      </w:pPr>
    </w:p>
    <w:p w:rsidR="00F549E1" w:rsidRPr="00904190" w:rsidRDefault="00F549E1" w:rsidP="00904190">
      <w:pPr>
        <w:ind w:left="-284"/>
        <w:rPr>
          <w:rFonts w:ascii="Times New Roman" w:hAnsi="Times New Roman" w:cs="Times New Roman"/>
          <w:sz w:val="28"/>
          <w:szCs w:val="28"/>
        </w:rPr>
      </w:pPr>
      <w:r w:rsidRPr="00904190">
        <w:rPr>
          <w:rFonts w:ascii="Times New Roman" w:hAnsi="Times New Roman" w:cs="Times New Roman"/>
          <w:sz w:val="28"/>
          <w:szCs w:val="28"/>
        </w:rPr>
        <w:t xml:space="preserve">                                                        Ход урока.</w:t>
      </w:r>
    </w:p>
    <w:p w:rsidR="00F549E1" w:rsidRPr="00904190" w:rsidRDefault="00F549E1" w:rsidP="00904190">
      <w:pPr>
        <w:ind w:left="-284"/>
        <w:rPr>
          <w:rFonts w:ascii="Times New Roman" w:hAnsi="Times New Roman" w:cs="Times New Roman"/>
          <w:sz w:val="28"/>
          <w:szCs w:val="28"/>
        </w:rPr>
      </w:pPr>
    </w:p>
    <w:p w:rsidR="00F549E1" w:rsidRPr="00904190" w:rsidRDefault="00F549E1" w:rsidP="00904190">
      <w:pPr>
        <w:numPr>
          <w:ilvl w:val="0"/>
          <w:numId w:val="38"/>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Анализ ситуации.</w:t>
      </w:r>
    </w:p>
    <w:p w:rsidR="00F549E1" w:rsidRPr="00904190" w:rsidRDefault="00F549E1" w:rsidP="00904190">
      <w:pPr>
        <w:ind w:left="-284"/>
        <w:rPr>
          <w:rFonts w:ascii="Times New Roman" w:hAnsi="Times New Roman" w:cs="Times New Roman"/>
          <w:sz w:val="28"/>
          <w:szCs w:val="28"/>
        </w:rPr>
      </w:pPr>
      <w:r w:rsidRPr="00904190">
        <w:rPr>
          <w:rFonts w:ascii="Times New Roman" w:hAnsi="Times New Roman" w:cs="Times New Roman"/>
          <w:sz w:val="28"/>
          <w:szCs w:val="28"/>
        </w:rPr>
        <w:t xml:space="preserve"> Э.Мошковская «Странные вещи со мною случаются…»</w:t>
      </w:r>
    </w:p>
    <w:p w:rsidR="00F549E1" w:rsidRPr="00904190" w:rsidRDefault="00F549E1" w:rsidP="00904190">
      <w:pPr>
        <w:ind w:left="-284"/>
        <w:rPr>
          <w:rFonts w:ascii="Times New Roman" w:hAnsi="Times New Roman" w:cs="Times New Roman"/>
          <w:i/>
          <w:iCs/>
          <w:sz w:val="28"/>
          <w:szCs w:val="28"/>
        </w:rPr>
      </w:pPr>
      <w:r w:rsidRPr="00904190">
        <w:rPr>
          <w:rFonts w:ascii="Times New Roman" w:hAnsi="Times New Roman" w:cs="Times New Roman"/>
          <w:i/>
          <w:iCs/>
          <w:sz w:val="28"/>
          <w:szCs w:val="28"/>
        </w:rPr>
        <w:t>Происходит, что не знаю,</w:t>
      </w:r>
    </w:p>
    <w:p w:rsidR="00F549E1" w:rsidRPr="00904190" w:rsidRDefault="00F549E1" w:rsidP="00904190">
      <w:pPr>
        <w:ind w:left="-284"/>
        <w:rPr>
          <w:rFonts w:ascii="Times New Roman" w:hAnsi="Times New Roman" w:cs="Times New Roman"/>
          <w:i/>
          <w:iCs/>
          <w:sz w:val="28"/>
          <w:szCs w:val="28"/>
        </w:rPr>
      </w:pPr>
      <w:r w:rsidRPr="00904190">
        <w:rPr>
          <w:rFonts w:ascii="Times New Roman" w:hAnsi="Times New Roman" w:cs="Times New Roman"/>
          <w:i/>
          <w:iCs/>
          <w:sz w:val="28"/>
          <w:szCs w:val="28"/>
        </w:rPr>
        <w:t>Непонятно почему,</w:t>
      </w:r>
    </w:p>
    <w:p w:rsidR="00F549E1" w:rsidRPr="00904190" w:rsidRDefault="00F549E1" w:rsidP="00904190">
      <w:pPr>
        <w:ind w:left="-284"/>
        <w:rPr>
          <w:rFonts w:ascii="Times New Roman" w:hAnsi="Times New Roman" w:cs="Times New Roman"/>
          <w:i/>
          <w:iCs/>
          <w:sz w:val="28"/>
          <w:szCs w:val="28"/>
        </w:rPr>
      </w:pPr>
      <w:r w:rsidRPr="00904190">
        <w:rPr>
          <w:rFonts w:ascii="Times New Roman" w:hAnsi="Times New Roman" w:cs="Times New Roman"/>
          <w:i/>
          <w:iCs/>
          <w:sz w:val="28"/>
          <w:szCs w:val="28"/>
        </w:rPr>
        <w:t>Я бездумно подражаю</w:t>
      </w:r>
    </w:p>
    <w:p w:rsidR="00F549E1" w:rsidRPr="00904190" w:rsidRDefault="00F549E1" w:rsidP="00904190">
      <w:pPr>
        <w:ind w:left="-284"/>
        <w:rPr>
          <w:rFonts w:ascii="Times New Roman" w:hAnsi="Times New Roman" w:cs="Times New Roman"/>
          <w:i/>
          <w:iCs/>
          <w:sz w:val="28"/>
          <w:szCs w:val="28"/>
        </w:rPr>
      </w:pPr>
      <w:r w:rsidRPr="00904190">
        <w:rPr>
          <w:rFonts w:ascii="Times New Roman" w:hAnsi="Times New Roman" w:cs="Times New Roman"/>
          <w:i/>
          <w:iCs/>
          <w:sz w:val="28"/>
          <w:szCs w:val="28"/>
        </w:rPr>
        <w:t>Взрослым, детям и всему.</w:t>
      </w:r>
    </w:p>
    <w:p w:rsidR="00F549E1" w:rsidRPr="00904190" w:rsidRDefault="00F549E1" w:rsidP="00904190">
      <w:pPr>
        <w:ind w:left="-284"/>
        <w:rPr>
          <w:rFonts w:ascii="Times New Roman" w:hAnsi="Times New Roman" w:cs="Times New Roman"/>
          <w:i/>
          <w:iCs/>
          <w:sz w:val="28"/>
          <w:szCs w:val="28"/>
        </w:rPr>
      </w:pPr>
      <w:r w:rsidRPr="00904190">
        <w:rPr>
          <w:rFonts w:ascii="Times New Roman" w:hAnsi="Times New Roman" w:cs="Times New Roman"/>
          <w:i/>
          <w:iCs/>
          <w:sz w:val="28"/>
          <w:szCs w:val="28"/>
        </w:rPr>
        <w:t>Все смеются, я смеюсь.</w:t>
      </w:r>
    </w:p>
    <w:p w:rsidR="00F549E1" w:rsidRPr="00904190" w:rsidRDefault="00F549E1" w:rsidP="00904190">
      <w:pPr>
        <w:ind w:left="-284"/>
        <w:rPr>
          <w:rFonts w:ascii="Times New Roman" w:hAnsi="Times New Roman" w:cs="Times New Roman"/>
          <w:i/>
          <w:iCs/>
          <w:sz w:val="28"/>
          <w:szCs w:val="28"/>
        </w:rPr>
      </w:pPr>
      <w:r w:rsidRPr="00904190">
        <w:rPr>
          <w:rFonts w:ascii="Times New Roman" w:hAnsi="Times New Roman" w:cs="Times New Roman"/>
          <w:i/>
          <w:iCs/>
          <w:sz w:val="28"/>
          <w:szCs w:val="28"/>
        </w:rPr>
        <w:t>Все дерутся, я дерусь.</w:t>
      </w:r>
    </w:p>
    <w:p w:rsidR="00F549E1" w:rsidRPr="00904190" w:rsidRDefault="00F549E1" w:rsidP="00904190">
      <w:pPr>
        <w:ind w:left="-284"/>
        <w:rPr>
          <w:rFonts w:ascii="Times New Roman" w:hAnsi="Times New Roman" w:cs="Times New Roman"/>
          <w:i/>
          <w:iCs/>
          <w:sz w:val="28"/>
          <w:szCs w:val="28"/>
        </w:rPr>
      </w:pPr>
      <w:r w:rsidRPr="00904190">
        <w:rPr>
          <w:rFonts w:ascii="Times New Roman" w:hAnsi="Times New Roman" w:cs="Times New Roman"/>
          <w:i/>
          <w:iCs/>
          <w:sz w:val="28"/>
          <w:szCs w:val="28"/>
        </w:rPr>
        <w:t>Все не делают уроки,</w:t>
      </w:r>
    </w:p>
    <w:p w:rsidR="00F549E1" w:rsidRPr="00904190" w:rsidRDefault="00F549E1" w:rsidP="00904190">
      <w:pPr>
        <w:ind w:left="-284"/>
        <w:rPr>
          <w:rFonts w:ascii="Times New Roman" w:hAnsi="Times New Roman" w:cs="Times New Roman"/>
          <w:i/>
          <w:iCs/>
          <w:sz w:val="28"/>
          <w:szCs w:val="28"/>
        </w:rPr>
      </w:pPr>
      <w:r w:rsidRPr="00904190">
        <w:rPr>
          <w:rFonts w:ascii="Times New Roman" w:hAnsi="Times New Roman" w:cs="Times New Roman"/>
          <w:i/>
          <w:iCs/>
          <w:sz w:val="28"/>
          <w:szCs w:val="28"/>
        </w:rPr>
        <w:t>И я к этому стремлюсь.</w:t>
      </w:r>
    </w:p>
    <w:p w:rsidR="00F549E1" w:rsidRPr="00904190" w:rsidRDefault="00F549E1" w:rsidP="00904190">
      <w:pPr>
        <w:ind w:left="-284"/>
        <w:rPr>
          <w:rFonts w:ascii="Times New Roman" w:hAnsi="Times New Roman" w:cs="Times New Roman"/>
          <w:i/>
          <w:iCs/>
          <w:sz w:val="28"/>
          <w:szCs w:val="28"/>
        </w:rPr>
      </w:pPr>
      <w:r w:rsidRPr="00904190">
        <w:rPr>
          <w:rFonts w:ascii="Times New Roman" w:hAnsi="Times New Roman" w:cs="Times New Roman"/>
          <w:i/>
          <w:iCs/>
          <w:sz w:val="28"/>
          <w:szCs w:val="28"/>
        </w:rPr>
        <w:t>За друзьями следуя,</w:t>
      </w:r>
    </w:p>
    <w:p w:rsidR="00F549E1" w:rsidRPr="00904190" w:rsidRDefault="00F549E1" w:rsidP="00904190">
      <w:pPr>
        <w:ind w:left="-284"/>
        <w:rPr>
          <w:rFonts w:ascii="Times New Roman" w:hAnsi="Times New Roman" w:cs="Times New Roman"/>
          <w:i/>
          <w:iCs/>
          <w:sz w:val="28"/>
          <w:szCs w:val="28"/>
        </w:rPr>
      </w:pPr>
      <w:r w:rsidRPr="00904190">
        <w:rPr>
          <w:rFonts w:ascii="Times New Roman" w:hAnsi="Times New Roman" w:cs="Times New Roman"/>
          <w:i/>
          <w:iCs/>
          <w:sz w:val="28"/>
          <w:szCs w:val="28"/>
        </w:rPr>
        <w:t xml:space="preserve">Ни о чем не ведая, </w:t>
      </w:r>
    </w:p>
    <w:p w:rsidR="00F549E1" w:rsidRPr="00904190" w:rsidRDefault="00F549E1" w:rsidP="00904190">
      <w:pPr>
        <w:ind w:left="-284"/>
        <w:rPr>
          <w:rFonts w:ascii="Times New Roman" w:hAnsi="Times New Roman" w:cs="Times New Roman"/>
          <w:i/>
          <w:iCs/>
          <w:sz w:val="28"/>
          <w:szCs w:val="28"/>
        </w:rPr>
      </w:pPr>
      <w:r w:rsidRPr="00904190">
        <w:rPr>
          <w:rFonts w:ascii="Times New Roman" w:hAnsi="Times New Roman" w:cs="Times New Roman"/>
          <w:i/>
          <w:iCs/>
          <w:sz w:val="28"/>
          <w:szCs w:val="28"/>
        </w:rPr>
        <w:t>По кружкам по всем промчался,</w:t>
      </w:r>
    </w:p>
    <w:p w:rsidR="00F549E1" w:rsidRPr="00904190" w:rsidRDefault="00F549E1" w:rsidP="00904190">
      <w:pPr>
        <w:ind w:left="-284"/>
        <w:rPr>
          <w:rFonts w:ascii="Times New Roman" w:hAnsi="Times New Roman" w:cs="Times New Roman"/>
          <w:i/>
          <w:iCs/>
          <w:sz w:val="28"/>
          <w:szCs w:val="28"/>
        </w:rPr>
      </w:pPr>
      <w:r w:rsidRPr="00904190">
        <w:rPr>
          <w:rFonts w:ascii="Times New Roman" w:hAnsi="Times New Roman" w:cs="Times New Roman"/>
          <w:i/>
          <w:iCs/>
          <w:sz w:val="28"/>
          <w:szCs w:val="28"/>
        </w:rPr>
        <w:t>Ни в одном не задержался.</w:t>
      </w:r>
    </w:p>
    <w:p w:rsidR="00F549E1" w:rsidRPr="00904190" w:rsidRDefault="00F549E1" w:rsidP="00904190">
      <w:pPr>
        <w:ind w:left="-284"/>
        <w:rPr>
          <w:rFonts w:ascii="Times New Roman" w:hAnsi="Times New Roman" w:cs="Times New Roman"/>
          <w:i/>
          <w:iCs/>
          <w:sz w:val="28"/>
          <w:szCs w:val="28"/>
        </w:rPr>
      </w:pPr>
      <w:r w:rsidRPr="00904190">
        <w:rPr>
          <w:rFonts w:ascii="Times New Roman" w:hAnsi="Times New Roman" w:cs="Times New Roman"/>
          <w:i/>
          <w:iCs/>
          <w:sz w:val="28"/>
          <w:szCs w:val="28"/>
        </w:rPr>
        <w:t>Мне все это надоело –</w:t>
      </w:r>
    </w:p>
    <w:p w:rsidR="00F549E1" w:rsidRPr="00904190" w:rsidRDefault="00F549E1" w:rsidP="00904190">
      <w:pPr>
        <w:ind w:left="-284"/>
        <w:rPr>
          <w:rFonts w:ascii="Times New Roman" w:hAnsi="Times New Roman" w:cs="Times New Roman"/>
          <w:i/>
          <w:iCs/>
          <w:sz w:val="28"/>
          <w:szCs w:val="28"/>
        </w:rPr>
      </w:pPr>
      <w:r w:rsidRPr="00904190">
        <w:rPr>
          <w:rFonts w:ascii="Times New Roman" w:hAnsi="Times New Roman" w:cs="Times New Roman"/>
          <w:i/>
          <w:iCs/>
          <w:sz w:val="28"/>
          <w:szCs w:val="28"/>
        </w:rPr>
        <w:t>Подражать – пустое дело.</w:t>
      </w:r>
    </w:p>
    <w:p w:rsidR="00F549E1" w:rsidRPr="00904190" w:rsidRDefault="00F549E1" w:rsidP="00904190">
      <w:pPr>
        <w:ind w:left="-284"/>
        <w:rPr>
          <w:rFonts w:ascii="Times New Roman" w:hAnsi="Times New Roman" w:cs="Times New Roman"/>
          <w:i/>
          <w:iCs/>
          <w:sz w:val="28"/>
          <w:szCs w:val="28"/>
        </w:rPr>
      </w:pPr>
      <w:r w:rsidRPr="00904190">
        <w:rPr>
          <w:rFonts w:ascii="Times New Roman" w:hAnsi="Times New Roman" w:cs="Times New Roman"/>
          <w:i/>
          <w:iCs/>
          <w:sz w:val="28"/>
          <w:szCs w:val="28"/>
        </w:rPr>
        <w:t xml:space="preserve">Чужие успехи, поступки большие, </w:t>
      </w:r>
    </w:p>
    <w:p w:rsidR="00F549E1" w:rsidRPr="00904190" w:rsidRDefault="00F549E1" w:rsidP="00904190">
      <w:pPr>
        <w:ind w:left="-284"/>
        <w:rPr>
          <w:rFonts w:ascii="Times New Roman" w:hAnsi="Times New Roman" w:cs="Times New Roman"/>
          <w:i/>
          <w:iCs/>
          <w:sz w:val="28"/>
          <w:szCs w:val="28"/>
        </w:rPr>
      </w:pPr>
      <w:r w:rsidRPr="00904190">
        <w:rPr>
          <w:rFonts w:ascii="Times New Roman" w:hAnsi="Times New Roman" w:cs="Times New Roman"/>
          <w:i/>
          <w:iCs/>
          <w:sz w:val="28"/>
          <w:szCs w:val="28"/>
        </w:rPr>
        <w:t>Как я ни старался, не стали моими.</w:t>
      </w:r>
    </w:p>
    <w:p w:rsidR="00F549E1" w:rsidRPr="00904190" w:rsidRDefault="00F549E1" w:rsidP="00904190">
      <w:pPr>
        <w:numPr>
          <w:ilvl w:val="0"/>
          <w:numId w:val="39"/>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Часто ли  вы поддаетесь общему настроению, или настроению своих друзей?</w:t>
      </w:r>
    </w:p>
    <w:p w:rsidR="00F549E1" w:rsidRPr="00904190" w:rsidRDefault="00F549E1" w:rsidP="00904190">
      <w:pPr>
        <w:numPr>
          <w:ilvl w:val="0"/>
          <w:numId w:val="39"/>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Давайте в толковом словаре С.Ожигова найдем значение слова «зависимость».</w:t>
      </w:r>
    </w:p>
    <w:p w:rsidR="00F549E1" w:rsidRPr="00904190" w:rsidRDefault="00F549E1" w:rsidP="00904190">
      <w:pPr>
        <w:numPr>
          <w:ilvl w:val="0"/>
          <w:numId w:val="4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Связанность явлений, предопределяющая их существование или сосуществование, обусловленность.</w:t>
      </w:r>
    </w:p>
    <w:p w:rsidR="00F549E1" w:rsidRPr="00904190" w:rsidRDefault="00F549E1" w:rsidP="00904190">
      <w:pPr>
        <w:numPr>
          <w:ilvl w:val="0"/>
          <w:numId w:val="40"/>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Подчиненность другим при отсутствии самостоятельности, свободы.</w:t>
      </w:r>
    </w:p>
    <w:p w:rsidR="00F549E1" w:rsidRPr="00904190" w:rsidRDefault="00F549E1" w:rsidP="00904190">
      <w:pPr>
        <w:numPr>
          <w:ilvl w:val="0"/>
          <w:numId w:val="39"/>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От чего может зависеть человек? (От настроения своего и окружающих, телевизора, компьютера, интересной игры, человека, погоды, и т.д.)</w:t>
      </w:r>
    </w:p>
    <w:p w:rsidR="00F549E1" w:rsidRPr="00904190" w:rsidRDefault="00F549E1" w:rsidP="00904190">
      <w:pPr>
        <w:pStyle w:val="BodyTextIndent"/>
        <w:rPr>
          <w:rFonts w:ascii="Times New Roman" w:hAnsi="Times New Roman" w:cs="Times New Roman"/>
          <w:sz w:val="28"/>
          <w:szCs w:val="28"/>
        </w:rPr>
      </w:pPr>
      <w:r w:rsidRPr="00904190">
        <w:rPr>
          <w:rFonts w:ascii="Times New Roman" w:hAnsi="Times New Roman" w:cs="Times New Roman"/>
          <w:sz w:val="28"/>
          <w:szCs w:val="28"/>
        </w:rPr>
        <w:t>У человека, который начал курить, появляется более серьезная зависимость от сигарет, точнее от веществ, содержащихся в табаке, он теряет власть над собой и своими поступками. Желание закурить отвлекает от других дел, не позволяет сосредоточиться, резко изменяется образ жизни.</w:t>
      </w:r>
    </w:p>
    <w:p w:rsidR="00F549E1" w:rsidRPr="00904190" w:rsidRDefault="00F549E1" w:rsidP="00904190">
      <w:pPr>
        <w:ind w:left="-284"/>
        <w:rPr>
          <w:rFonts w:ascii="Times New Roman" w:hAnsi="Times New Roman" w:cs="Times New Roman"/>
          <w:b/>
          <w:bCs/>
          <w:sz w:val="28"/>
          <w:szCs w:val="28"/>
        </w:rPr>
      </w:pPr>
      <w:r w:rsidRPr="00904190">
        <w:rPr>
          <w:rFonts w:ascii="Times New Roman" w:hAnsi="Times New Roman" w:cs="Times New Roman"/>
          <w:b/>
          <w:bCs/>
          <w:sz w:val="28"/>
          <w:szCs w:val="28"/>
        </w:rPr>
        <w:t>Это полезно знать!</w:t>
      </w:r>
    </w:p>
    <w:p w:rsidR="00F549E1" w:rsidRPr="00904190" w:rsidRDefault="00F549E1" w:rsidP="00904190">
      <w:pPr>
        <w:pStyle w:val="BodyTextIndent2"/>
        <w:rPr>
          <w:rFonts w:ascii="Times New Roman" w:hAnsi="Times New Roman" w:cs="Times New Roman"/>
          <w:sz w:val="28"/>
          <w:szCs w:val="28"/>
        </w:rPr>
      </w:pPr>
      <w:r w:rsidRPr="00904190">
        <w:rPr>
          <w:rFonts w:ascii="Times New Roman" w:hAnsi="Times New Roman" w:cs="Times New Roman"/>
          <w:sz w:val="28"/>
          <w:szCs w:val="28"/>
        </w:rPr>
        <w:t xml:space="preserve">       В легких при курении постепенно скапливается табачный дым и сажа. Кашель травмирует легкие, в которых накапливается слизь, дыхание становится слабым. Спортивные и учебные показатели значительно снижаются.</w:t>
      </w:r>
    </w:p>
    <w:p w:rsidR="00F549E1" w:rsidRPr="00904190" w:rsidRDefault="00F549E1" w:rsidP="00904190">
      <w:pPr>
        <w:pStyle w:val="BodyTextIndent2"/>
        <w:rPr>
          <w:rFonts w:ascii="Times New Roman" w:hAnsi="Times New Roman" w:cs="Times New Roman"/>
          <w:b/>
          <w:bCs/>
          <w:sz w:val="28"/>
          <w:szCs w:val="28"/>
        </w:rPr>
      </w:pPr>
      <w:r w:rsidRPr="00904190">
        <w:rPr>
          <w:rFonts w:ascii="Times New Roman" w:hAnsi="Times New Roman" w:cs="Times New Roman"/>
          <w:b/>
          <w:bCs/>
          <w:sz w:val="28"/>
          <w:szCs w:val="28"/>
        </w:rPr>
        <w:t>2.Оздоровительная минутка.</w:t>
      </w:r>
    </w:p>
    <w:p w:rsidR="00F549E1" w:rsidRPr="00904190" w:rsidRDefault="00F549E1" w:rsidP="00904190">
      <w:pPr>
        <w:ind w:left="-284"/>
        <w:rPr>
          <w:rFonts w:ascii="Times New Roman" w:hAnsi="Times New Roman" w:cs="Times New Roman"/>
          <w:b/>
          <w:bCs/>
          <w:sz w:val="28"/>
          <w:szCs w:val="28"/>
        </w:rPr>
      </w:pPr>
      <w:r w:rsidRPr="00904190">
        <w:rPr>
          <w:rFonts w:ascii="Times New Roman" w:hAnsi="Times New Roman" w:cs="Times New Roman"/>
          <w:b/>
          <w:bCs/>
          <w:sz w:val="28"/>
          <w:szCs w:val="28"/>
        </w:rPr>
        <w:t>Давай поговорим!</w:t>
      </w:r>
    </w:p>
    <w:p w:rsidR="00F549E1" w:rsidRPr="00904190" w:rsidRDefault="00F549E1" w:rsidP="00904190">
      <w:pPr>
        <w:pStyle w:val="BodyTextIndent2"/>
        <w:rPr>
          <w:rFonts w:ascii="Times New Roman" w:hAnsi="Times New Roman" w:cs="Times New Roman"/>
          <w:sz w:val="28"/>
          <w:szCs w:val="28"/>
        </w:rPr>
      </w:pPr>
      <w:r w:rsidRPr="00904190">
        <w:rPr>
          <w:rFonts w:ascii="Times New Roman" w:hAnsi="Times New Roman" w:cs="Times New Roman"/>
          <w:sz w:val="28"/>
          <w:szCs w:val="28"/>
        </w:rPr>
        <w:t xml:space="preserve">    Я считаю, что дети начинают курить, подражая взрослым или подросткам, из любопытства и от безделья. А как вы считаете?</w:t>
      </w:r>
    </w:p>
    <w:p w:rsidR="00F549E1" w:rsidRPr="00904190" w:rsidRDefault="00F549E1" w:rsidP="00904190">
      <w:pPr>
        <w:ind w:left="-284"/>
        <w:rPr>
          <w:rFonts w:ascii="Times New Roman" w:hAnsi="Times New Roman" w:cs="Times New Roman"/>
          <w:sz w:val="28"/>
          <w:szCs w:val="28"/>
        </w:rPr>
      </w:pPr>
      <w:r w:rsidRPr="00904190">
        <w:rPr>
          <w:rFonts w:ascii="Times New Roman" w:hAnsi="Times New Roman" w:cs="Times New Roman"/>
          <w:sz w:val="28"/>
          <w:szCs w:val="28"/>
        </w:rPr>
        <w:t xml:space="preserve">       У Джанни Родари есть сказка «Самый большой молодец на свете» про человека по имени Примо. По – итальянски это имя значит – первый. Еще в детстве Примо решил всегда  и во всем быть первым.  А вышло наоборот – он всегда был последним. Последним, кто пугался, последним, кто убегал, последним, кто шалил…</w:t>
      </w:r>
    </w:p>
    <w:p w:rsidR="00F549E1" w:rsidRPr="00904190" w:rsidRDefault="00F549E1" w:rsidP="00904190">
      <w:pPr>
        <w:ind w:left="-284"/>
        <w:rPr>
          <w:rFonts w:ascii="Times New Roman" w:hAnsi="Times New Roman" w:cs="Times New Roman"/>
          <w:sz w:val="28"/>
          <w:szCs w:val="28"/>
        </w:rPr>
      </w:pPr>
      <w:r w:rsidRPr="00904190">
        <w:rPr>
          <w:rFonts w:ascii="Times New Roman" w:hAnsi="Times New Roman" w:cs="Times New Roman"/>
          <w:sz w:val="28"/>
          <w:szCs w:val="28"/>
        </w:rPr>
        <w:t xml:space="preserve">         Его сверстники всегда были в чем –то первыми. Один был вором в городе, другой первым хулиганом в квартале, третий – первым дураком во всей округе. А он наоборот, был последним, кто говорил глупости, и когда наступала его очередь говорить , он молчал.</w:t>
      </w:r>
    </w:p>
    <w:p w:rsidR="00F549E1" w:rsidRPr="00904190" w:rsidRDefault="00F549E1" w:rsidP="00904190">
      <w:pPr>
        <w:numPr>
          <w:ilvl w:val="0"/>
          <w:numId w:val="39"/>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 xml:space="preserve">Всегда ли надо быть первым? </w:t>
      </w:r>
    </w:p>
    <w:p w:rsidR="00F549E1" w:rsidRPr="00904190" w:rsidRDefault="00F549E1" w:rsidP="00904190">
      <w:pPr>
        <w:rPr>
          <w:rFonts w:ascii="Times New Roman" w:hAnsi="Times New Roman" w:cs="Times New Roman"/>
          <w:sz w:val="28"/>
          <w:szCs w:val="28"/>
        </w:rPr>
      </w:pPr>
    </w:p>
    <w:p w:rsidR="00F549E1" w:rsidRPr="00904190" w:rsidRDefault="00F549E1" w:rsidP="00904190">
      <w:pPr>
        <w:rPr>
          <w:rFonts w:ascii="Times New Roman" w:hAnsi="Times New Roman" w:cs="Times New Roman"/>
          <w:sz w:val="28"/>
          <w:szCs w:val="28"/>
        </w:rPr>
      </w:pPr>
    </w:p>
    <w:p w:rsidR="00F549E1" w:rsidRPr="00904190" w:rsidRDefault="00F549E1" w:rsidP="00904190">
      <w:pPr>
        <w:rPr>
          <w:rFonts w:ascii="Times New Roman" w:hAnsi="Times New Roman" w:cs="Times New Roman"/>
          <w:sz w:val="28"/>
          <w:szCs w:val="28"/>
        </w:rPr>
      </w:pPr>
    </w:p>
    <w:p w:rsidR="00F549E1" w:rsidRPr="00904190" w:rsidRDefault="00F549E1" w:rsidP="00904190">
      <w:pPr>
        <w:rPr>
          <w:rFonts w:ascii="Times New Roman" w:hAnsi="Times New Roman" w:cs="Times New Roman"/>
          <w:sz w:val="28"/>
          <w:szCs w:val="28"/>
        </w:rPr>
      </w:pPr>
    </w:p>
    <w:p w:rsidR="00F549E1" w:rsidRPr="00904190" w:rsidRDefault="00F549E1" w:rsidP="00904190">
      <w:pPr>
        <w:jc w:val="center"/>
        <w:rPr>
          <w:rFonts w:ascii="Times New Roman" w:hAnsi="Times New Roman" w:cs="Times New Roman"/>
          <w:sz w:val="28"/>
          <w:szCs w:val="28"/>
        </w:rPr>
      </w:pPr>
      <w:r w:rsidRPr="00904190">
        <w:rPr>
          <w:rFonts w:ascii="Times New Roman" w:hAnsi="Times New Roman" w:cs="Times New Roman"/>
          <w:sz w:val="28"/>
          <w:szCs w:val="28"/>
        </w:rPr>
        <w:t>- 41 -</w:t>
      </w:r>
    </w:p>
    <w:p w:rsidR="00F549E1" w:rsidRPr="00904190" w:rsidRDefault="00F549E1" w:rsidP="00904190">
      <w:pPr>
        <w:ind w:left="-284"/>
        <w:rPr>
          <w:rFonts w:ascii="Times New Roman" w:hAnsi="Times New Roman" w:cs="Times New Roman"/>
          <w:b/>
          <w:bCs/>
          <w:sz w:val="28"/>
          <w:szCs w:val="28"/>
        </w:rPr>
      </w:pPr>
      <w:r w:rsidRPr="00904190">
        <w:rPr>
          <w:rFonts w:ascii="Times New Roman" w:hAnsi="Times New Roman" w:cs="Times New Roman"/>
          <w:b/>
          <w:bCs/>
          <w:sz w:val="28"/>
          <w:szCs w:val="28"/>
        </w:rPr>
        <w:t>__________________________________________________</w:t>
      </w:r>
      <w:r w:rsidRPr="00904190">
        <w:rPr>
          <w:rFonts w:ascii="Times New Roman" w:hAnsi="Times New Roman" w:cs="Times New Roman"/>
          <w:i/>
          <w:iCs/>
          <w:sz w:val="28"/>
          <w:szCs w:val="28"/>
        </w:rPr>
        <w:t>Ответственное отношение к своему здоровью.</w:t>
      </w:r>
    </w:p>
    <w:p w:rsidR="00F549E1" w:rsidRPr="00904190" w:rsidRDefault="00F549E1" w:rsidP="00904190">
      <w:pPr>
        <w:ind w:left="-284"/>
        <w:rPr>
          <w:rFonts w:ascii="Times New Roman" w:hAnsi="Times New Roman" w:cs="Times New Roman"/>
          <w:b/>
          <w:bCs/>
          <w:sz w:val="28"/>
          <w:szCs w:val="28"/>
        </w:rPr>
      </w:pPr>
    </w:p>
    <w:p w:rsidR="00F549E1" w:rsidRPr="00904190" w:rsidRDefault="00F549E1" w:rsidP="00904190">
      <w:pPr>
        <w:ind w:left="-284"/>
        <w:rPr>
          <w:rFonts w:ascii="Times New Roman" w:hAnsi="Times New Roman" w:cs="Times New Roman"/>
          <w:b/>
          <w:bCs/>
          <w:sz w:val="28"/>
          <w:szCs w:val="28"/>
        </w:rPr>
      </w:pPr>
    </w:p>
    <w:p w:rsidR="00F549E1" w:rsidRPr="00904190" w:rsidRDefault="00F549E1" w:rsidP="00904190">
      <w:pPr>
        <w:ind w:left="-284"/>
        <w:rPr>
          <w:rFonts w:ascii="Times New Roman" w:hAnsi="Times New Roman" w:cs="Times New Roman"/>
          <w:b/>
          <w:bCs/>
          <w:sz w:val="28"/>
          <w:szCs w:val="28"/>
        </w:rPr>
      </w:pPr>
    </w:p>
    <w:p w:rsidR="00F549E1" w:rsidRPr="00904190" w:rsidRDefault="00F549E1" w:rsidP="00904190">
      <w:pPr>
        <w:ind w:left="-284"/>
        <w:rPr>
          <w:rFonts w:ascii="Times New Roman" w:hAnsi="Times New Roman" w:cs="Times New Roman"/>
          <w:b/>
          <w:bCs/>
          <w:sz w:val="28"/>
          <w:szCs w:val="28"/>
        </w:rPr>
      </w:pPr>
      <w:r w:rsidRPr="00904190">
        <w:rPr>
          <w:rFonts w:ascii="Times New Roman" w:hAnsi="Times New Roman" w:cs="Times New Roman"/>
          <w:b/>
          <w:bCs/>
          <w:sz w:val="28"/>
          <w:szCs w:val="28"/>
        </w:rPr>
        <w:t>3.Игра « Что? Зачем? Как?»</w:t>
      </w:r>
    </w:p>
    <w:p w:rsidR="00F549E1" w:rsidRPr="00904190" w:rsidRDefault="00F549E1" w:rsidP="00904190">
      <w:pPr>
        <w:pStyle w:val="BodyTextIndent2"/>
        <w:rPr>
          <w:rFonts w:ascii="Times New Roman" w:hAnsi="Times New Roman" w:cs="Times New Roman"/>
          <w:sz w:val="28"/>
          <w:szCs w:val="28"/>
        </w:rPr>
      </w:pPr>
      <w:r w:rsidRPr="00904190">
        <w:rPr>
          <w:rFonts w:ascii="Times New Roman" w:hAnsi="Times New Roman" w:cs="Times New Roman"/>
          <w:sz w:val="28"/>
          <w:szCs w:val="28"/>
        </w:rPr>
        <w:t xml:space="preserve">    вы решили один разочек «курнуть». Ответьте на три вопроса нашей игры.</w:t>
      </w:r>
    </w:p>
    <w:p w:rsidR="00F549E1" w:rsidRPr="00904190" w:rsidRDefault="00F549E1" w:rsidP="00904190">
      <w:pPr>
        <w:ind w:left="-284"/>
        <w:rPr>
          <w:rFonts w:ascii="Times New Roman" w:hAnsi="Times New Roman" w:cs="Times New Roman"/>
          <w:sz w:val="28"/>
          <w:szCs w:val="28"/>
        </w:rPr>
      </w:pPr>
    </w:p>
    <w:p w:rsidR="00F549E1" w:rsidRPr="00904190" w:rsidRDefault="00F549E1" w:rsidP="00904190">
      <w:pPr>
        <w:ind w:left="-284"/>
        <w:rPr>
          <w:rFonts w:ascii="Times New Roman" w:hAnsi="Times New Roman" w:cs="Times New Roman"/>
          <w:sz w:val="28"/>
          <w:szCs w:val="28"/>
        </w:rPr>
      </w:pPr>
      <w:r w:rsidRPr="00904190">
        <w:rPr>
          <w:rFonts w:ascii="Times New Roman" w:hAnsi="Times New Roman" w:cs="Times New Roman"/>
          <w:sz w:val="28"/>
          <w:szCs w:val="28"/>
        </w:rPr>
        <w:t xml:space="preserve"> </w:t>
      </w:r>
      <w:r w:rsidRPr="00904190">
        <w:rPr>
          <w:rFonts w:ascii="Times New Roman" w:hAnsi="Times New Roman" w:cs="Times New Roman"/>
          <w:b/>
          <w:bCs/>
          <w:sz w:val="28"/>
          <w:szCs w:val="28"/>
        </w:rPr>
        <w:t>Итог урока</w:t>
      </w:r>
      <w:r w:rsidRPr="00904190">
        <w:rPr>
          <w:rFonts w:ascii="Times New Roman" w:hAnsi="Times New Roman" w:cs="Times New Roman"/>
          <w:sz w:val="28"/>
          <w:szCs w:val="28"/>
        </w:rPr>
        <w:t>: Как вы понимаете смысл пословицы: « Посеешь поступок – пожнешь привычку, посеешь привычку – пожнешь характер, посеешь характер – пожнешь судьбу»?</w:t>
      </w:r>
    </w:p>
    <w:p w:rsidR="00F549E1" w:rsidRPr="00904190" w:rsidRDefault="00F549E1" w:rsidP="00904190">
      <w:pPr>
        <w:ind w:left="-284"/>
        <w:rPr>
          <w:rFonts w:ascii="Times New Roman" w:hAnsi="Times New Roman" w:cs="Times New Roman"/>
          <w:b/>
          <w:bCs/>
          <w:sz w:val="28"/>
          <w:szCs w:val="28"/>
        </w:rPr>
      </w:pPr>
    </w:p>
    <w:p w:rsidR="00F549E1" w:rsidRPr="00904190" w:rsidRDefault="00F549E1" w:rsidP="00904190">
      <w:pPr>
        <w:pStyle w:val="Heading1"/>
        <w:rPr>
          <w:b/>
          <w:bCs/>
          <w:sz w:val="28"/>
          <w:szCs w:val="28"/>
        </w:rPr>
      </w:pPr>
      <w:r w:rsidRPr="00904190">
        <w:rPr>
          <w:b/>
          <w:bCs/>
          <w:sz w:val="28"/>
          <w:szCs w:val="28"/>
        </w:rPr>
        <w:t>Урок №4. Тема: « Умей сказать – нет!»</w:t>
      </w:r>
    </w:p>
    <w:p w:rsidR="00F549E1" w:rsidRPr="00904190" w:rsidRDefault="00F549E1" w:rsidP="00904190">
      <w:pPr>
        <w:ind w:left="-142"/>
        <w:rPr>
          <w:rFonts w:ascii="Times New Roman" w:hAnsi="Times New Roman" w:cs="Times New Roman"/>
          <w:sz w:val="28"/>
          <w:szCs w:val="28"/>
        </w:rPr>
      </w:pP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 xml:space="preserve">                                                  Ход урока.</w:t>
      </w:r>
    </w:p>
    <w:p w:rsidR="00F549E1" w:rsidRPr="00904190" w:rsidRDefault="00F549E1" w:rsidP="00904190">
      <w:pPr>
        <w:ind w:left="-142"/>
        <w:rPr>
          <w:rFonts w:ascii="Times New Roman" w:hAnsi="Times New Roman" w:cs="Times New Roman"/>
          <w:sz w:val="28"/>
          <w:szCs w:val="28"/>
        </w:rPr>
      </w:pPr>
    </w:p>
    <w:p w:rsidR="00F549E1" w:rsidRPr="00904190" w:rsidRDefault="00F549E1" w:rsidP="00904190">
      <w:pPr>
        <w:numPr>
          <w:ilvl w:val="0"/>
          <w:numId w:val="41"/>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Анализ ситуации.</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У бабули юбилей:                                   Тяжело мне потому,</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Полон дом у нас гостей.                         Задыхаюсь я в дыму.</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 xml:space="preserve">Гости много говорили,                           Дым вокруг от сигарет, </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Ели, пили и курили.                                Мне в дыму том места нет!</w:t>
      </w:r>
    </w:p>
    <w:p w:rsidR="00F549E1" w:rsidRPr="00904190" w:rsidRDefault="00F549E1" w:rsidP="00904190">
      <w:pPr>
        <w:numPr>
          <w:ilvl w:val="0"/>
          <w:numId w:val="4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Чем опасен для здоровья табачный дым?</w:t>
      </w:r>
    </w:p>
    <w:p w:rsidR="00F549E1" w:rsidRPr="00904190" w:rsidRDefault="00F549E1" w:rsidP="00904190">
      <w:pPr>
        <w:numPr>
          <w:ilvl w:val="0"/>
          <w:numId w:val="41"/>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Игра «Выбери правильный ответ»</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Если рядом курят, то нужно:</w:t>
      </w:r>
    </w:p>
    <w:p w:rsidR="00F549E1" w:rsidRPr="00904190" w:rsidRDefault="00F549E1" w:rsidP="00904190">
      <w:pPr>
        <w:numPr>
          <w:ilvl w:val="0"/>
          <w:numId w:val="4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отойти в сторону;</w:t>
      </w:r>
    </w:p>
    <w:p w:rsidR="00F549E1" w:rsidRPr="00904190" w:rsidRDefault="00F549E1" w:rsidP="00904190">
      <w:pPr>
        <w:numPr>
          <w:ilvl w:val="0"/>
          <w:numId w:val="4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попросить не курить;</w:t>
      </w:r>
    </w:p>
    <w:p w:rsidR="00F549E1" w:rsidRPr="00904190" w:rsidRDefault="00F549E1" w:rsidP="00904190">
      <w:pPr>
        <w:numPr>
          <w:ilvl w:val="0"/>
          <w:numId w:val="4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подойти поближе к курящим;</w:t>
      </w:r>
    </w:p>
    <w:p w:rsidR="00F549E1" w:rsidRPr="00904190" w:rsidRDefault="00F549E1" w:rsidP="00904190">
      <w:pPr>
        <w:numPr>
          <w:ilvl w:val="0"/>
          <w:numId w:val="42"/>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попросить самому закурить.</w:t>
      </w:r>
    </w:p>
    <w:p w:rsidR="00F549E1" w:rsidRPr="00904190" w:rsidRDefault="00F549E1" w:rsidP="00904190">
      <w:pPr>
        <w:numPr>
          <w:ilvl w:val="0"/>
          <w:numId w:val="41"/>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Оздоровительная минутка.</w:t>
      </w:r>
    </w:p>
    <w:p w:rsidR="00F549E1" w:rsidRPr="00904190" w:rsidRDefault="00F549E1" w:rsidP="00904190">
      <w:pPr>
        <w:pStyle w:val="Heading2"/>
        <w:tabs>
          <w:tab w:val="num" w:pos="218"/>
        </w:tabs>
        <w:spacing w:before="0" w:after="0" w:line="240" w:lineRule="auto"/>
        <w:ind w:left="218" w:hanging="360"/>
        <w:rPr>
          <w:rFonts w:ascii="Times New Roman" w:hAnsi="Times New Roman" w:cs="Times New Roman"/>
        </w:rPr>
      </w:pPr>
      <w:r w:rsidRPr="00904190">
        <w:rPr>
          <w:rFonts w:ascii="Times New Roman" w:hAnsi="Times New Roman" w:cs="Times New Roman"/>
          <w:b w:val="0"/>
          <w:bCs w:val="0"/>
        </w:rPr>
        <w:t>Сегодня мы  будем работать с плакатом «Дерево решений».</w:t>
      </w:r>
      <w:r w:rsidRPr="00904190">
        <w:rPr>
          <w:rFonts w:ascii="Times New Roman" w:hAnsi="Times New Roman" w:cs="Times New Roman"/>
        </w:rPr>
        <w:t xml:space="preserve"> (Плакат вывешивается на</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доску). Это волшебное дерево  имеет разные очертания слева и справа. На нем могут созревать любые плоды, которые вы любите, и  может, не вырасти ничего. Корни этого дерева – это ваши решения, а плоды – результат решений: сочный плод или сухая ветка. Все зависит от вас.</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Я решаю курить. Какие плоды получим на дереве решений? (Желтые зубы, запах изо рта, замедление роста и развития, болезни, ссоры с родителями и т.д.)</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Я решаю не курить. (Не надо обманывать родителей и постоянно бояться, брать без разрешения сигареты или деньги на них, у меня будут красивые белые зубы, и т.д.)</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sz w:val="28"/>
          <w:szCs w:val="28"/>
        </w:rPr>
        <w:t xml:space="preserve">    Все последствия того или иного решения называют дети.</w:t>
      </w:r>
    </w:p>
    <w:p w:rsidR="00F549E1" w:rsidRPr="00904190" w:rsidRDefault="00F549E1" w:rsidP="00904190">
      <w:pPr>
        <w:ind w:left="-142"/>
        <w:rPr>
          <w:rFonts w:ascii="Times New Roman" w:hAnsi="Times New Roman" w:cs="Times New Roman"/>
          <w:b/>
          <w:bCs/>
          <w:sz w:val="28"/>
          <w:szCs w:val="28"/>
        </w:rPr>
      </w:pPr>
      <w:r w:rsidRPr="00904190">
        <w:rPr>
          <w:rFonts w:ascii="Times New Roman" w:hAnsi="Times New Roman" w:cs="Times New Roman"/>
          <w:b/>
          <w:bCs/>
          <w:sz w:val="28"/>
          <w:szCs w:val="28"/>
        </w:rPr>
        <w:t>5.Нарисовать в тетради рисунок на тему: «Мы говорим курению – нет!».</w:t>
      </w:r>
    </w:p>
    <w:p w:rsidR="00F549E1" w:rsidRPr="00904190" w:rsidRDefault="00F549E1" w:rsidP="00904190">
      <w:pPr>
        <w:ind w:left="-142"/>
        <w:rPr>
          <w:rFonts w:ascii="Times New Roman" w:hAnsi="Times New Roman" w:cs="Times New Roman"/>
          <w:sz w:val="28"/>
          <w:szCs w:val="28"/>
        </w:rPr>
      </w:pPr>
      <w:r w:rsidRPr="00904190">
        <w:rPr>
          <w:rFonts w:ascii="Times New Roman" w:hAnsi="Times New Roman" w:cs="Times New Roman"/>
          <w:b/>
          <w:bCs/>
          <w:sz w:val="28"/>
          <w:szCs w:val="28"/>
        </w:rPr>
        <w:t>Итог урока</w:t>
      </w:r>
      <w:r w:rsidRPr="00904190">
        <w:rPr>
          <w:rFonts w:ascii="Times New Roman" w:hAnsi="Times New Roman" w:cs="Times New Roman"/>
          <w:sz w:val="28"/>
          <w:szCs w:val="28"/>
        </w:rPr>
        <w:t>: Я умею принимать верное решение.</w:t>
      </w:r>
    </w:p>
    <w:p w:rsidR="00F549E1" w:rsidRPr="00904190" w:rsidRDefault="00F549E1" w:rsidP="00904190">
      <w:pPr>
        <w:pStyle w:val="Heading1"/>
        <w:rPr>
          <w:b/>
          <w:bCs/>
          <w:sz w:val="28"/>
          <w:szCs w:val="28"/>
        </w:rPr>
      </w:pPr>
      <w:r w:rsidRPr="00904190">
        <w:rPr>
          <w:b/>
          <w:bCs/>
          <w:sz w:val="28"/>
          <w:szCs w:val="28"/>
        </w:rPr>
        <w:t>Урок №5.  Тема: « Злой волшебник – алкоголь»</w:t>
      </w:r>
    </w:p>
    <w:p w:rsidR="00F549E1" w:rsidRPr="00904190" w:rsidRDefault="00F549E1" w:rsidP="00904190">
      <w:pPr>
        <w:ind w:left="-284"/>
        <w:rPr>
          <w:rFonts w:ascii="Times New Roman" w:hAnsi="Times New Roman" w:cs="Times New Roman"/>
          <w:sz w:val="28"/>
          <w:szCs w:val="28"/>
        </w:rPr>
      </w:pPr>
    </w:p>
    <w:p w:rsidR="00F549E1" w:rsidRPr="00904190" w:rsidRDefault="00F549E1" w:rsidP="00904190">
      <w:pPr>
        <w:ind w:left="-284"/>
        <w:rPr>
          <w:rFonts w:ascii="Times New Roman" w:hAnsi="Times New Roman" w:cs="Times New Roman"/>
          <w:sz w:val="28"/>
          <w:szCs w:val="28"/>
        </w:rPr>
      </w:pPr>
      <w:r w:rsidRPr="00904190">
        <w:rPr>
          <w:rFonts w:ascii="Times New Roman" w:hAnsi="Times New Roman" w:cs="Times New Roman"/>
          <w:sz w:val="28"/>
          <w:szCs w:val="28"/>
        </w:rPr>
        <w:t xml:space="preserve">                                           Ход урока.</w:t>
      </w:r>
    </w:p>
    <w:p w:rsidR="00F549E1" w:rsidRPr="00904190" w:rsidRDefault="00F549E1" w:rsidP="00904190">
      <w:pPr>
        <w:numPr>
          <w:ilvl w:val="0"/>
          <w:numId w:val="43"/>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Беседа учителя.</w:t>
      </w:r>
    </w:p>
    <w:p w:rsidR="00F549E1" w:rsidRPr="00904190" w:rsidRDefault="00F549E1" w:rsidP="00904190">
      <w:pPr>
        <w:ind w:left="-284" w:firstLine="360"/>
        <w:rPr>
          <w:rFonts w:ascii="Times New Roman" w:hAnsi="Times New Roman" w:cs="Times New Roman"/>
          <w:sz w:val="28"/>
          <w:szCs w:val="28"/>
        </w:rPr>
      </w:pPr>
      <w:r w:rsidRPr="00904190">
        <w:rPr>
          <w:rFonts w:ascii="Times New Roman" w:hAnsi="Times New Roman" w:cs="Times New Roman"/>
          <w:sz w:val="28"/>
          <w:szCs w:val="28"/>
        </w:rPr>
        <w:t>Возьмите альбомный лист, цветные фломастеры и нарисуйте картинку «У нас дома праздник». Начиная с последней парты, передайте рисунки на первую парту, а затем учителю на стол. Давайте посмотрим ваши рисунки: на этом – чудесная елка, на этом – замечательные подарки, а здесь – накрытый стол, много гостей.</w:t>
      </w:r>
    </w:p>
    <w:p w:rsidR="00F549E1" w:rsidRPr="00904190" w:rsidRDefault="00F549E1" w:rsidP="00904190">
      <w:pPr>
        <w:pStyle w:val="BodyTextIndent"/>
        <w:numPr>
          <w:ilvl w:val="0"/>
          <w:numId w:val="4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Как вы думаете, какие напитки пьют гости? Зачем пьют алкогольные напитки? Что такое алкоголь?</w:t>
      </w:r>
    </w:p>
    <w:p w:rsidR="00F549E1" w:rsidRPr="00904190" w:rsidRDefault="00F549E1" w:rsidP="00904190">
      <w:pPr>
        <w:ind w:left="-284"/>
        <w:rPr>
          <w:rFonts w:ascii="Times New Roman" w:hAnsi="Times New Roman" w:cs="Times New Roman"/>
          <w:b/>
          <w:bCs/>
          <w:sz w:val="28"/>
          <w:szCs w:val="28"/>
        </w:rPr>
      </w:pPr>
      <w:r w:rsidRPr="00904190">
        <w:rPr>
          <w:rFonts w:ascii="Times New Roman" w:hAnsi="Times New Roman" w:cs="Times New Roman"/>
          <w:b/>
          <w:bCs/>
          <w:sz w:val="28"/>
          <w:szCs w:val="28"/>
        </w:rPr>
        <w:t>Это интересно!</w:t>
      </w:r>
    </w:p>
    <w:p w:rsidR="00F549E1" w:rsidRPr="00904190" w:rsidRDefault="00F549E1" w:rsidP="00904190">
      <w:pPr>
        <w:ind w:left="-284"/>
        <w:rPr>
          <w:rFonts w:ascii="Times New Roman" w:hAnsi="Times New Roman" w:cs="Times New Roman"/>
          <w:sz w:val="28"/>
          <w:szCs w:val="28"/>
        </w:rPr>
      </w:pPr>
      <w:r w:rsidRPr="00904190">
        <w:rPr>
          <w:rFonts w:ascii="Times New Roman" w:hAnsi="Times New Roman" w:cs="Times New Roman"/>
          <w:sz w:val="28"/>
          <w:szCs w:val="28"/>
        </w:rPr>
        <w:t xml:space="preserve">Алкоголь –это вещество, которое содержится в спиртных напитках (водке, вине, пиве и т.д.). Само  название «алкоголь» происходит от арабского «аль – коголь», что означает «одурманивающий». В </w:t>
      </w:r>
      <w:r w:rsidRPr="00904190">
        <w:rPr>
          <w:rFonts w:ascii="Times New Roman" w:hAnsi="Times New Roman" w:cs="Times New Roman"/>
          <w:sz w:val="28"/>
          <w:szCs w:val="28"/>
          <w:lang w:val="en-US"/>
        </w:rPr>
        <w:t>VI</w:t>
      </w:r>
      <w:r w:rsidRPr="00904190">
        <w:rPr>
          <w:rFonts w:ascii="Times New Roman" w:hAnsi="Times New Roman" w:cs="Times New Roman"/>
          <w:sz w:val="28"/>
          <w:szCs w:val="28"/>
        </w:rPr>
        <w:t xml:space="preserve"> – </w:t>
      </w:r>
      <w:r w:rsidRPr="00904190">
        <w:rPr>
          <w:rFonts w:ascii="Times New Roman" w:hAnsi="Times New Roman" w:cs="Times New Roman"/>
          <w:sz w:val="28"/>
          <w:szCs w:val="28"/>
          <w:lang w:val="en-US"/>
        </w:rPr>
        <w:t>VII</w:t>
      </w:r>
      <w:r w:rsidRPr="00904190">
        <w:rPr>
          <w:rFonts w:ascii="Times New Roman" w:hAnsi="Times New Roman" w:cs="Times New Roman"/>
          <w:sz w:val="28"/>
          <w:szCs w:val="28"/>
        </w:rPr>
        <w:t xml:space="preserve"> веках  арабы научились получать спирт, с помощью которого стали изготовлять различные напитки, получившие впоследствии название алкогольных. Основой всех алкогольных напитков является винный, или этиловый спирт, который и вызывает состояние опьянения.</w:t>
      </w:r>
    </w:p>
    <w:p w:rsidR="00F549E1" w:rsidRPr="00904190" w:rsidRDefault="00F549E1" w:rsidP="00904190">
      <w:pPr>
        <w:numPr>
          <w:ilvl w:val="0"/>
          <w:numId w:val="43"/>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Игра «Беседа по кругу»</w:t>
      </w:r>
    </w:p>
    <w:p w:rsidR="00F549E1" w:rsidRPr="00904190" w:rsidRDefault="00F549E1" w:rsidP="00904190">
      <w:pPr>
        <w:ind w:left="76"/>
        <w:rPr>
          <w:rFonts w:ascii="Times New Roman" w:hAnsi="Times New Roman" w:cs="Times New Roman"/>
          <w:sz w:val="28"/>
          <w:szCs w:val="28"/>
        </w:rPr>
      </w:pPr>
      <w:r w:rsidRPr="00904190">
        <w:rPr>
          <w:rFonts w:ascii="Times New Roman" w:hAnsi="Times New Roman" w:cs="Times New Roman"/>
          <w:sz w:val="28"/>
          <w:szCs w:val="28"/>
        </w:rPr>
        <w:t>Учитель начинает разговор, который могут продолжить все желающие.</w:t>
      </w:r>
    </w:p>
    <w:p w:rsidR="00F549E1" w:rsidRPr="00904190" w:rsidRDefault="00F549E1" w:rsidP="00904190">
      <w:pPr>
        <w:numPr>
          <w:ilvl w:val="0"/>
          <w:numId w:val="44"/>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Приходилось ли вам общаться с людьми, которые выпили много алкогольных напитков? Как ведут себя такие люди? Какое чувство они вызывают у вас, у окружающих? Можно ли отмечать праздники без алкогольных напитков?</w:t>
      </w:r>
    </w:p>
    <w:p w:rsidR="00F549E1" w:rsidRPr="00904190" w:rsidRDefault="00F549E1" w:rsidP="00904190">
      <w:pPr>
        <w:numPr>
          <w:ilvl w:val="0"/>
          <w:numId w:val="43"/>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Оздоровительная минутка.</w:t>
      </w:r>
    </w:p>
    <w:p w:rsidR="00F549E1" w:rsidRPr="00904190" w:rsidRDefault="00F549E1" w:rsidP="00904190">
      <w:pPr>
        <w:numPr>
          <w:ilvl w:val="0"/>
          <w:numId w:val="43"/>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Это полезно помнить!</w:t>
      </w:r>
    </w:p>
    <w:p w:rsidR="00F549E1" w:rsidRPr="00904190" w:rsidRDefault="00F549E1" w:rsidP="00904190">
      <w:pPr>
        <w:pStyle w:val="BodyTextIndent2"/>
        <w:rPr>
          <w:rFonts w:ascii="Times New Roman" w:hAnsi="Times New Roman" w:cs="Times New Roman"/>
          <w:sz w:val="28"/>
          <w:szCs w:val="28"/>
        </w:rPr>
      </w:pPr>
      <w:r w:rsidRPr="00904190">
        <w:rPr>
          <w:rFonts w:ascii="Times New Roman" w:hAnsi="Times New Roman" w:cs="Times New Roman"/>
          <w:sz w:val="28"/>
          <w:szCs w:val="28"/>
        </w:rPr>
        <w:t xml:space="preserve">         Взаимодействуя с различными органами и системами организма человека, алкоголь становится  активным участником обмена веществ, организм постепенно привыкает к алкоголю и требует его все больше и больше. Отсутствие алкоголя вызывает ухудшение физического и психического состояния, которое проявляется в виде потребности напиться. Возникает зависимость от алкоголя, приводящая к болезни – алкоголизму. Так постепенно алкоголь опутывает ум и волю человека, а опутав – держит крепко.</w:t>
      </w:r>
    </w:p>
    <w:p w:rsidR="00F549E1" w:rsidRPr="00904190" w:rsidRDefault="00F549E1" w:rsidP="00904190">
      <w:pPr>
        <w:ind w:left="-284"/>
        <w:rPr>
          <w:rFonts w:ascii="Times New Roman" w:hAnsi="Times New Roman" w:cs="Times New Roman"/>
          <w:sz w:val="28"/>
          <w:szCs w:val="28"/>
        </w:rPr>
      </w:pPr>
      <w:r w:rsidRPr="00904190">
        <w:rPr>
          <w:rFonts w:ascii="Times New Roman" w:hAnsi="Times New Roman" w:cs="Times New Roman"/>
          <w:sz w:val="28"/>
          <w:szCs w:val="28"/>
        </w:rPr>
        <w:t xml:space="preserve">          Алкоголь – это средство, которое способно человека разумного превратить в безрассудное существо. Разрушение личности у взрослого, злоупотребляющего алкоголем, проходит в среднем через 10 лет, в то же время у ребенка такие изменения происходят через 3 –4 года.</w:t>
      </w:r>
    </w:p>
    <w:p w:rsidR="00F549E1" w:rsidRPr="00904190" w:rsidRDefault="00F549E1" w:rsidP="00904190">
      <w:pPr>
        <w:ind w:left="-284"/>
        <w:rPr>
          <w:rFonts w:ascii="Times New Roman" w:hAnsi="Times New Roman" w:cs="Times New Roman"/>
          <w:sz w:val="28"/>
          <w:szCs w:val="28"/>
        </w:rPr>
      </w:pPr>
      <w:r w:rsidRPr="00904190">
        <w:rPr>
          <w:rFonts w:ascii="Times New Roman" w:hAnsi="Times New Roman" w:cs="Times New Roman"/>
          <w:sz w:val="28"/>
          <w:szCs w:val="28"/>
        </w:rPr>
        <w:t xml:space="preserve">          Запомните слова Л.Толстого: «Вино губит телесное здоровье людей, губит умственные способности, губит семью, губит души людей и их потомство»</w:t>
      </w:r>
    </w:p>
    <w:p w:rsidR="00F549E1" w:rsidRPr="00904190" w:rsidRDefault="00F549E1" w:rsidP="00904190">
      <w:pPr>
        <w:ind w:left="-284"/>
        <w:rPr>
          <w:rFonts w:ascii="Times New Roman" w:hAnsi="Times New Roman" w:cs="Times New Roman"/>
          <w:sz w:val="28"/>
          <w:szCs w:val="28"/>
        </w:rPr>
      </w:pPr>
      <w:r w:rsidRPr="00904190">
        <w:rPr>
          <w:rFonts w:ascii="Times New Roman" w:hAnsi="Times New Roman" w:cs="Times New Roman"/>
          <w:sz w:val="28"/>
          <w:szCs w:val="28"/>
        </w:rPr>
        <w:t>Вывод: Алкоголь опасен в любом возрасте, особенно – в детском и подростковом. Он делает человека зависимым, к нему быстро привыкают. Организм постепенно разрушается. Такую ошибку исправить трудно, лучше ее не делать.</w:t>
      </w:r>
    </w:p>
    <w:p w:rsidR="00F549E1" w:rsidRPr="00904190" w:rsidRDefault="00F549E1" w:rsidP="00904190">
      <w:pPr>
        <w:ind w:left="-284"/>
        <w:rPr>
          <w:rFonts w:ascii="Times New Roman" w:hAnsi="Times New Roman" w:cs="Times New Roman"/>
          <w:sz w:val="28"/>
          <w:szCs w:val="28"/>
        </w:rPr>
      </w:pPr>
      <w:r w:rsidRPr="00904190">
        <w:rPr>
          <w:rFonts w:ascii="Times New Roman" w:hAnsi="Times New Roman" w:cs="Times New Roman"/>
          <w:sz w:val="28"/>
          <w:szCs w:val="28"/>
        </w:rPr>
        <w:t xml:space="preserve">5. </w:t>
      </w:r>
      <w:r w:rsidRPr="00904190">
        <w:rPr>
          <w:rFonts w:ascii="Times New Roman" w:hAnsi="Times New Roman" w:cs="Times New Roman"/>
          <w:b/>
          <w:bCs/>
          <w:sz w:val="28"/>
          <w:szCs w:val="28"/>
        </w:rPr>
        <w:t>Практическая работа.</w:t>
      </w:r>
    </w:p>
    <w:p w:rsidR="00F549E1" w:rsidRPr="00904190" w:rsidRDefault="00F549E1" w:rsidP="00904190">
      <w:pPr>
        <w:pStyle w:val="BodyTextIndent2"/>
        <w:rPr>
          <w:rFonts w:ascii="Times New Roman" w:hAnsi="Times New Roman" w:cs="Times New Roman"/>
          <w:sz w:val="28"/>
          <w:szCs w:val="28"/>
        </w:rPr>
      </w:pPr>
      <w:r w:rsidRPr="00904190">
        <w:rPr>
          <w:rFonts w:ascii="Times New Roman" w:hAnsi="Times New Roman" w:cs="Times New Roman"/>
          <w:sz w:val="28"/>
          <w:szCs w:val="28"/>
        </w:rPr>
        <w:t xml:space="preserve">   Учащиеся делятся на группы 6 –8 человек. Каждая группа выполняет плакат: « Мы говорим – нет алкоголю!».</w:t>
      </w:r>
    </w:p>
    <w:p w:rsidR="00F549E1" w:rsidRPr="00904190" w:rsidRDefault="00F549E1" w:rsidP="00904190">
      <w:pPr>
        <w:ind w:left="-284"/>
        <w:rPr>
          <w:rFonts w:ascii="Times New Roman" w:hAnsi="Times New Roman" w:cs="Times New Roman"/>
          <w:sz w:val="28"/>
          <w:szCs w:val="28"/>
        </w:rPr>
      </w:pPr>
      <w:r w:rsidRPr="00904190">
        <w:rPr>
          <w:rFonts w:ascii="Times New Roman" w:hAnsi="Times New Roman" w:cs="Times New Roman"/>
          <w:b/>
          <w:bCs/>
          <w:sz w:val="28"/>
          <w:szCs w:val="28"/>
        </w:rPr>
        <w:t>Итог урока:</w:t>
      </w:r>
      <w:r w:rsidRPr="00904190">
        <w:rPr>
          <w:rFonts w:ascii="Times New Roman" w:hAnsi="Times New Roman" w:cs="Times New Roman"/>
          <w:sz w:val="28"/>
          <w:szCs w:val="28"/>
        </w:rPr>
        <w:t xml:space="preserve"> Учащиеся делают вывод: алкоголь опасен для здоровья.</w:t>
      </w:r>
    </w:p>
    <w:p w:rsidR="00F549E1" w:rsidRPr="00904190" w:rsidRDefault="00F549E1" w:rsidP="00904190">
      <w:pPr>
        <w:ind w:left="-284"/>
        <w:rPr>
          <w:rFonts w:ascii="Times New Roman" w:hAnsi="Times New Roman" w:cs="Times New Roman"/>
          <w:b/>
          <w:bCs/>
          <w:sz w:val="28"/>
          <w:szCs w:val="28"/>
        </w:rPr>
      </w:pPr>
    </w:p>
    <w:p w:rsidR="00F549E1" w:rsidRPr="00904190" w:rsidRDefault="00F549E1" w:rsidP="00904190">
      <w:pPr>
        <w:ind w:left="-284"/>
        <w:rPr>
          <w:rFonts w:ascii="Times New Roman" w:hAnsi="Times New Roman" w:cs="Times New Roman"/>
          <w:sz w:val="28"/>
          <w:szCs w:val="28"/>
        </w:rPr>
      </w:pPr>
    </w:p>
    <w:p w:rsidR="00F549E1" w:rsidRPr="00904190" w:rsidRDefault="00F549E1" w:rsidP="00904190">
      <w:pPr>
        <w:pStyle w:val="Heading1"/>
        <w:rPr>
          <w:sz w:val="28"/>
          <w:szCs w:val="28"/>
        </w:rPr>
      </w:pPr>
    </w:p>
    <w:p w:rsidR="00F549E1" w:rsidRPr="00904190" w:rsidRDefault="00F549E1" w:rsidP="00904190">
      <w:pPr>
        <w:pStyle w:val="Heading1"/>
        <w:rPr>
          <w:b/>
          <w:bCs/>
          <w:sz w:val="28"/>
          <w:szCs w:val="28"/>
        </w:rPr>
      </w:pPr>
      <w:r w:rsidRPr="00904190">
        <w:rPr>
          <w:b/>
          <w:bCs/>
          <w:sz w:val="28"/>
          <w:szCs w:val="28"/>
        </w:rPr>
        <w:t>Урок №6. Тема: « Алкоголь – сделай выбор»</w:t>
      </w:r>
    </w:p>
    <w:p w:rsidR="00F549E1" w:rsidRPr="00904190" w:rsidRDefault="00F549E1" w:rsidP="00904190">
      <w:pPr>
        <w:rPr>
          <w:rFonts w:ascii="Times New Roman" w:hAnsi="Times New Roman" w:cs="Times New Roman"/>
          <w:sz w:val="28"/>
          <w:szCs w:val="28"/>
        </w:rPr>
      </w:pP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 xml:space="preserve">                                                  Ход урока.</w:t>
      </w:r>
    </w:p>
    <w:p w:rsidR="00F549E1" w:rsidRPr="00904190" w:rsidRDefault="00F549E1" w:rsidP="00904190">
      <w:pPr>
        <w:numPr>
          <w:ilvl w:val="0"/>
          <w:numId w:val="45"/>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Анализ ситуации.</w:t>
      </w:r>
    </w:p>
    <w:p w:rsidR="00F549E1" w:rsidRPr="00904190" w:rsidRDefault="00F549E1" w:rsidP="00904190">
      <w:pPr>
        <w:pStyle w:val="Heading2"/>
        <w:rPr>
          <w:rFonts w:ascii="Times New Roman" w:hAnsi="Times New Roman" w:cs="Times New Roman"/>
        </w:rPr>
      </w:pPr>
      <w:r w:rsidRPr="00904190">
        <w:rPr>
          <w:rFonts w:ascii="Times New Roman" w:hAnsi="Times New Roman" w:cs="Times New Roman"/>
        </w:rPr>
        <w:t>С. Михалков «Непьющий воробей»</w:t>
      </w:r>
    </w:p>
    <w:p w:rsidR="00F549E1" w:rsidRPr="00904190" w:rsidRDefault="00F549E1" w:rsidP="00904190">
      <w:pPr>
        <w:ind w:left="360"/>
        <w:rPr>
          <w:rFonts w:ascii="Times New Roman" w:hAnsi="Times New Roman" w:cs="Times New Roman"/>
          <w:sz w:val="28"/>
          <w:szCs w:val="28"/>
        </w:rPr>
      </w:pPr>
      <w:r w:rsidRPr="00904190">
        <w:rPr>
          <w:rFonts w:ascii="Times New Roman" w:hAnsi="Times New Roman" w:cs="Times New Roman"/>
          <w:sz w:val="28"/>
          <w:szCs w:val="28"/>
        </w:rPr>
        <w:t>Такая вот традиция, что все лесные детки</w:t>
      </w:r>
    </w:p>
    <w:p w:rsidR="00F549E1" w:rsidRPr="00904190" w:rsidRDefault="00F549E1" w:rsidP="00904190">
      <w:pPr>
        <w:ind w:left="360"/>
        <w:rPr>
          <w:rFonts w:ascii="Times New Roman" w:hAnsi="Times New Roman" w:cs="Times New Roman"/>
          <w:sz w:val="28"/>
          <w:szCs w:val="28"/>
        </w:rPr>
      </w:pPr>
      <w:r w:rsidRPr="00904190">
        <w:rPr>
          <w:rFonts w:ascii="Times New Roman" w:hAnsi="Times New Roman" w:cs="Times New Roman"/>
          <w:sz w:val="28"/>
          <w:szCs w:val="28"/>
        </w:rPr>
        <w:t>Под вечер собираются в одной большой беседке.</w:t>
      </w:r>
    </w:p>
    <w:p w:rsidR="00F549E1" w:rsidRPr="00904190" w:rsidRDefault="00F549E1" w:rsidP="00904190">
      <w:pPr>
        <w:ind w:left="360"/>
        <w:rPr>
          <w:rFonts w:ascii="Times New Roman" w:hAnsi="Times New Roman" w:cs="Times New Roman"/>
          <w:sz w:val="28"/>
          <w:szCs w:val="28"/>
        </w:rPr>
      </w:pPr>
      <w:r w:rsidRPr="00904190">
        <w:rPr>
          <w:rFonts w:ascii="Times New Roman" w:hAnsi="Times New Roman" w:cs="Times New Roman"/>
          <w:sz w:val="28"/>
          <w:szCs w:val="28"/>
        </w:rPr>
        <w:t>Идет беседа, не спеша, кто где и что увидел,</w:t>
      </w:r>
    </w:p>
    <w:p w:rsidR="00F549E1" w:rsidRPr="00904190" w:rsidRDefault="00F549E1" w:rsidP="00904190">
      <w:pPr>
        <w:ind w:left="360"/>
        <w:rPr>
          <w:rFonts w:ascii="Times New Roman" w:hAnsi="Times New Roman" w:cs="Times New Roman"/>
          <w:sz w:val="28"/>
          <w:szCs w:val="28"/>
        </w:rPr>
      </w:pPr>
      <w:r w:rsidRPr="00904190">
        <w:rPr>
          <w:rFonts w:ascii="Times New Roman" w:hAnsi="Times New Roman" w:cs="Times New Roman"/>
          <w:sz w:val="28"/>
          <w:szCs w:val="28"/>
        </w:rPr>
        <w:t>И что случилось у людей и кто кого обидел.</w:t>
      </w:r>
    </w:p>
    <w:p w:rsidR="00F549E1" w:rsidRPr="00904190" w:rsidRDefault="00F549E1" w:rsidP="00904190">
      <w:pPr>
        <w:ind w:left="360"/>
        <w:rPr>
          <w:rFonts w:ascii="Times New Roman" w:hAnsi="Times New Roman" w:cs="Times New Roman"/>
          <w:sz w:val="28"/>
          <w:szCs w:val="28"/>
        </w:rPr>
      </w:pPr>
      <w:r w:rsidRPr="00904190">
        <w:rPr>
          <w:rFonts w:ascii="Times New Roman" w:hAnsi="Times New Roman" w:cs="Times New Roman"/>
          <w:sz w:val="28"/>
          <w:szCs w:val="28"/>
        </w:rPr>
        <w:t xml:space="preserve">Жвачками меняются, курят сигареты, </w:t>
      </w:r>
    </w:p>
    <w:p w:rsidR="00F549E1" w:rsidRPr="00904190" w:rsidRDefault="00F549E1" w:rsidP="00904190">
      <w:pPr>
        <w:ind w:left="360"/>
        <w:rPr>
          <w:rFonts w:ascii="Times New Roman" w:hAnsi="Times New Roman" w:cs="Times New Roman"/>
          <w:sz w:val="28"/>
          <w:szCs w:val="28"/>
        </w:rPr>
      </w:pPr>
      <w:r w:rsidRPr="00904190">
        <w:rPr>
          <w:rFonts w:ascii="Times New Roman" w:hAnsi="Times New Roman" w:cs="Times New Roman"/>
          <w:sz w:val="28"/>
          <w:szCs w:val="28"/>
        </w:rPr>
        <w:t>Кто не хочет – тот не зверь, честь его задета.</w:t>
      </w:r>
    </w:p>
    <w:p w:rsidR="00F549E1" w:rsidRPr="00904190" w:rsidRDefault="00F549E1" w:rsidP="00904190">
      <w:pPr>
        <w:ind w:left="360"/>
        <w:rPr>
          <w:rFonts w:ascii="Times New Roman" w:hAnsi="Times New Roman" w:cs="Times New Roman"/>
          <w:sz w:val="28"/>
          <w:szCs w:val="28"/>
        </w:rPr>
      </w:pPr>
      <w:r w:rsidRPr="00904190">
        <w:rPr>
          <w:rFonts w:ascii="Times New Roman" w:hAnsi="Times New Roman" w:cs="Times New Roman"/>
          <w:sz w:val="28"/>
          <w:szCs w:val="28"/>
        </w:rPr>
        <w:t>Сегодня здесь -  праздник, и пивом бочонок</w:t>
      </w:r>
    </w:p>
    <w:p w:rsidR="00F549E1" w:rsidRPr="00904190" w:rsidRDefault="00F549E1" w:rsidP="00904190">
      <w:pPr>
        <w:ind w:left="360"/>
        <w:rPr>
          <w:rFonts w:ascii="Times New Roman" w:hAnsi="Times New Roman" w:cs="Times New Roman"/>
          <w:sz w:val="28"/>
          <w:szCs w:val="28"/>
        </w:rPr>
      </w:pPr>
      <w:r w:rsidRPr="00904190">
        <w:rPr>
          <w:rFonts w:ascii="Times New Roman" w:hAnsi="Times New Roman" w:cs="Times New Roman"/>
          <w:sz w:val="28"/>
          <w:szCs w:val="28"/>
        </w:rPr>
        <w:t>Для всех прикатили Птенец и Волчонок.</w:t>
      </w:r>
    </w:p>
    <w:p w:rsidR="00F549E1" w:rsidRPr="00904190" w:rsidRDefault="00F549E1" w:rsidP="00904190">
      <w:pPr>
        <w:ind w:left="360"/>
        <w:rPr>
          <w:rFonts w:ascii="Times New Roman" w:hAnsi="Times New Roman" w:cs="Times New Roman"/>
          <w:sz w:val="28"/>
          <w:szCs w:val="28"/>
        </w:rPr>
      </w:pPr>
      <w:r w:rsidRPr="00904190">
        <w:rPr>
          <w:rFonts w:ascii="Times New Roman" w:hAnsi="Times New Roman" w:cs="Times New Roman"/>
          <w:sz w:val="28"/>
          <w:szCs w:val="28"/>
        </w:rPr>
        <w:t>Стали пиво разливать, стали дружно выпивать.</w:t>
      </w:r>
    </w:p>
    <w:p w:rsidR="00F549E1" w:rsidRPr="00904190" w:rsidRDefault="00F549E1" w:rsidP="00904190">
      <w:pPr>
        <w:ind w:left="360"/>
        <w:rPr>
          <w:rFonts w:ascii="Times New Roman" w:hAnsi="Times New Roman" w:cs="Times New Roman"/>
          <w:sz w:val="28"/>
          <w:szCs w:val="28"/>
        </w:rPr>
      </w:pPr>
      <w:r w:rsidRPr="00904190">
        <w:rPr>
          <w:rFonts w:ascii="Times New Roman" w:hAnsi="Times New Roman" w:cs="Times New Roman"/>
          <w:sz w:val="28"/>
          <w:szCs w:val="28"/>
        </w:rPr>
        <w:t xml:space="preserve">Веселятся, а Мышонок и Ежонок со скамьи не могут встать, </w:t>
      </w:r>
    </w:p>
    <w:p w:rsidR="00F549E1" w:rsidRPr="00904190" w:rsidRDefault="00F549E1" w:rsidP="00904190">
      <w:pPr>
        <w:ind w:left="360"/>
        <w:rPr>
          <w:rFonts w:ascii="Times New Roman" w:hAnsi="Times New Roman" w:cs="Times New Roman"/>
          <w:sz w:val="28"/>
          <w:szCs w:val="28"/>
        </w:rPr>
      </w:pPr>
      <w:r w:rsidRPr="00904190">
        <w:rPr>
          <w:rFonts w:ascii="Times New Roman" w:hAnsi="Times New Roman" w:cs="Times New Roman"/>
          <w:sz w:val="28"/>
          <w:szCs w:val="28"/>
        </w:rPr>
        <w:t>Им бы дружно  НЕТ , надоел нам ваш банкет!</w:t>
      </w:r>
    </w:p>
    <w:p w:rsidR="00F549E1" w:rsidRPr="00904190" w:rsidRDefault="00F549E1" w:rsidP="00904190">
      <w:pPr>
        <w:ind w:left="360"/>
        <w:rPr>
          <w:rFonts w:ascii="Times New Roman" w:hAnsi="Times New Roman" w:cs="Times New Roman"/>
          <w:sz w:val="28"/>
          <w:szCs w:val="28"/>
        </w:rPr>
      </w:pPr>
      <w:r w:rsidRPr="00904190">
        <w:rPr>
          <w:rFonts w:ascii="Times New Roman" w:hAnsi="Times New Roman" w:cs="Times New Roman"/>
          <w:sz w:val="28"/>
          <w:szCs w:val="28"/>
        </w:rPr>
        <w:t>Для здоровья пиво вредно, это знает целый свет.</w:t>
      </w:r>
    </w:p>
    <w:p w:rsidR="00F549E1" w:rsidRPr="00904190" w:rsidRDefault="00F549E1" w:rsidP="00904190">
      <w:pPr>
        <w:numPr>
          <w:ilvl w:val="0"/>
          <w:numId w:val="4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 xml:space="preserve">Каковы последствия такого поведения? </w:t>
      </w:r>
    </w:p>
    <w:p w:rsidR="00F549E1" w:rsidRPr="00904190" w:rsidRDefault="00F549E1" w:rsidP="00904190">
      <w:pPr>
        <w:numPr>
          <w:ilvl w:val="0"/>
          <w:numId w:val="4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Почему Мышонок и Ежонок не сумели сказать НЕТ?</w:t>
      </w:r>
    </w:p>
    <w:p w:rsidR="00F549E1" w:rsidRPr="00904190" w:rsidRDefault="00F549E1" w:rsidP="00904190">
      <w:pPr>
        <w:numPr>
          <w:ilvl w:val="0"/>
          <w:numId w:val="45"/>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Игра «Выбери ответ»</w:t>
      </w:r>
    </w:p>
    <w:p w:rsidR="00F549E1" w:rsidRPr="00904190" w:rsidRDefault="00F549E1" w:rsidP="00904190">
      <w:pPr>
        <w:pStyle w:val="BodyTextIndent"/>
        <w:rPr>
          <w:rFonts w:ascii="Times New Roman" w:hAnsi="Times New Roman" w:cs="Times New Roman"/>
          <w:sz w:val="28"/>
          <w:szCs w:val="28"/>
        </w:rPr>
      </w:pPr>
      <w:r w:rsidRPr="00904190">
        <w:rPr>
          <w:rFonts w:ascii="Times New Roman" w:hAnsi="Times New Roman" w:cs="Times New Roman"/>
          <w:sz w:val="28"/>
          <w:szCs w:val="28"/>
        </w:rPr>
        <w:t>Как бы вы ответили, оказавшись на месте мышонка и ежонка? Какой ответ вам больше нравится? Почему?</w:t>
      </w:r>
    </w:p>
    <w:p w:rsidR="00F549E1" w:rsidRPr="00904190" w:rsidRDefault="00F549E1" w:rsidP="00904190">
      <w:pPr>
        <w:numPr>
          <w:ilvl w:val="0"/>
          <w:numId w:val="4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Спасибо, вино опасно для моего здоровья, поэтому я воздержусь от его употребления.</w:t>
      </w:r>
    </w:p>
    <w:p w:rsidR="00F549E1" w:rsidRPr="00904190" w:rsidRDefault="00F549E1" w:rsidP="00904190">
      <w:pPr>
        <w:numPr>
          <w:ilvl w:val="0"/>
          <w:numId w:val="4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Спасибо, у меня сегодня тренировка, это может  повлиять на спортивные результаты.</w:t>
      </w:r>
    </w:p>
    <w:p w:rsidR="00F549E1" w:rsidRPr="00904190" w:rsidRDefault="00F549E1" w:rsidP="00904190">
      <w:pPr>
        <w:numPr>
          <w:ilvl w:val="0"/>
          <w:numId w:val="4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Спасибо, но сейчас я вынужден уйти, меня ждут родители.</w:t>
      </w:r>
    </w:p>
    <w:p w:rsidR="00F549E1" w:rsidRPr="00904190" w:rsidRDefault="00F549E1" w:rsidP="00904190">
      <w:pPr>
        <w:numPr>
          <w:ilvl w:val="0"/>
          <w:numId w:val="46"/>
        </w:numPr>
        <w:spacing w:after="0" w:line="240" w:lineRule="auto"/>
        <w:rPr>
          <w:rFonts w:ascii="Times New Roman" w:hAnsi="Times New Roman" w:cs="Times New Roman"/>
          <w:sz w:val="28"/>
          <w:szCs w:val="28"/>
        </w:rPr>
      </w:pPr>
      <w:r w:rsidRPr="00904190">
        <w:rPr>
          <w:rFonts w:ascii="Times New Roman" w:hAnsi="Times New Roman" w:cs="Times New Roman"/>
          <w:sz w:val="28"/>
          <w:szCs w:val="28"/>
        </w:rPr>
        <w:t>Спасибо, я с удовольствием попробую.</w:t>
      </w:r>
    </w:p>
    <w:p w:rsidR="00F549E1" w:rsidRPr="00904190" w:rsidRDefault="00F549E1" w:rsidP="00904190">
      <w:pPr>
        <w:ind w:left="360"/>
        <w:rPr>
          <w:rFonts w:ascii="Times New Roman" w:hAnsi="Times New Roman" w:cs="Times New Roman"/>
          <w:sz w:val="28"/>
          <w:szCs w:val="28"/>
        </w:rPr>
      </w:pPr>
      <w:r w:rsidRPr="00904190">
        <w:rPr>
          <w:rFonts w:ascii="Times New Roman" w:hAnsi="Times New Roman" w:cs="Times New Roman"/>
          <w:sz w:val="28"/>
          <w:szCs w:val="28"/>
        </w:rPr>
        <w:t>Есть еще много вариантов отказа от употребления алкоголя. Приведите примеры.</w:t>
      </w:r>
    </w:p>
    <w:p w:rsidR="00F549E1" w:rsidRPr="00904190" w:rsidRDefault="00F549E1" w:rsidP="00904190">
      <w:pPr>
        <w:numPr>
          <w:ilvl w:val="0"/>
          <w:numId w:val="45"/>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Беседа по теме.</w:t>
      </w:r>
    </w:p>
    <w:p w:rsidR="00F549E1" w:rsidRPr="00904190" w:rsidRDefault="00F549E1" w:rsidP="00904190">
      <w:pPr>
        <w:pStyle w:val="BodyText"/>
        <w:rPr>
          <w:sz w:val="28"/>
          <w:szCs w:val="28"/>
        </w:rPr>
      </w:pPr>
      <w:r w:rsidRPr="00904190">
        <w:rPr>
          <w:sz w:val="28"/>
          <w:szCs w:val="28"/>
        </w:rPr>
        <w:t xml:space="preserve">           Вы уже знаете, как много несчастий и болезней может принести алкоголь. Почему пьяного человека сравнивают  со свиньей (Напился как свинья)</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 xml:space="preserve">           Часто  люди пытаются с помощью алкоголя решать какие –то свои проблемы. Как вы думаете –это правильное решение?</w:t>
      </w:r>
    </w:p>
    <w:p w:rsidR="00F549E1" w:rsidRPr="00904190" w:rsidRDefault="00F549E1" w:rsidP="00904190">
      <w:pPr>
        <w:numPr>
          <w:ilvl w:val="0"/>
          <w:numId w:val="45"/>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Оздоровительная минутка.</w:t>
      </w:r>
    </w:p>
    <w:p w:rsidR="00F549E1" w:rsidRPr="00904190" w:rsidRDefault="00F549E1" w:rsidP="00904190">
      <w:pPr>
        <w:numPr>
          <w:ilvl w:val="0"/>
          <w:numId w:val="45"/>
        </w:numPr>
        <w:spacing w:after="0" w:line="240" w:lineRule="auto"/>
        <w:rPr>
          <w:rFonts w:ascii="Times New Roman" w:hAnsi="Times New Roman" w:cs="Times New Roman"/>
          <w:sz w:val="28"/>
          <w:szCs w:val="28"/>
        </w:rPr>
      </w:pPr>
      <w:r w:rsidRPr="00904190">
        <w:rPr>
          <w:rFonts w:ascii="Times New Roman" w:hAnsi="Times New Roman" w:cs="Times New Roman"/>
          <w:b/>
          <w:bCs/>
          <w:sz w:val="28"/>
          <w:szCs w:val="28"/>
        </w:rPr>
        <w:t>Игра «Список проблем»</w:t>
      </w:r>
    </w:p>
    <w:p w:rsidR="00F549E1" w:rsidRPr="00904190" w:rsidRDefault="00F549E1" w:rsidP="00904190">
      <w:pPr>
        <w:pStyle w:val="BodyText"/>
        <w:rPr>
          <w:sz w:val="28"/>
          <w:szCs w:val="28"/>
        </w:rPr>
      </w:pPr>
      <w:r w:rsidRPr="00904190">
        <w:rPr>
          <w:sz w:val="28"/>
          <w:szCs w:val="28"/>
        </w:rPr>
        <w:t xml:space="preserve">          Все участники пишут на листочках какую то свою проблему. Листочки перемешиваются, и каждый вытягивает какой –то из них наугад. Каждый рассказывает о решении той проблемы, которая написана на его листочке.</w:t>
      </w:r>
    </w:p>
    <w:p w:rsidR="00F549E1" w:rsidRPr="00904190" w:rsidRDefault="00F549E1" w:rsidP="00904190">
      <w:pPr>
        <w:numPr>
          <w:ilvl w:val="0"/>
          <w:numId w:val="45"/>
        </w:numPr>
        <w:spacing w:after="0" w:line="240" w:lineRule="auto"/>
        <w:rPr>
          <w:rFonts w:ascii="Times New Roman" w:hAnsi="Times New Roman" w:cs="Times New Roman"/>
          <w:sz w:val="28"/>
          <w:szCs w:val="28"/>
        </w:rPr>
      </w:pPr>
      <w:r w:rsidRPr="00904190">
        <w:rPr>
          <w:rFonts w:ascii="Times New Roman" w:hAnsi="Times New Roman" w:cs="Times New Roman"/>
          <w:b/>
          <w:bCs/>
          <w:sz w:val="28"/>
          <w:szCs w:val="28"/>
        </w:rPr>
        <w:t>Работа с деревом решений</w:t>
      </w:r>
      <w:r w:rsidRPr="00904190">
        <w:rPr>
          <w:rFonts w:ascii="Times New Roman" w:hAnsi="Times New Roman" w:cs="Times New Roman"/>
          <w:sz w:val="28"/>
          <w:szCs w:val="28"/>
        </w:rPr>
        <w:t>.</w:t>
      </w:r>
    </w:p>
    <w:p w:rsidR="00F549E1" w:rsidRPr="00904190" w:rsidRDefault="00F549E1" w:rsidP="00904190">
      <w:pPr>
        <w:pStyle w:val="BodyTextIndent"/>
        <w:rPr>
          <w:rFonts w:ascii="Times New Roman" w:hAnsi="Times New Roman" w:cs="Times New Roman"/>
          <w:sz w:val="28"/>
          <w:szCs w:val="28"/>
        </w:rPr>
      </w:pPr>
      <w:r w:rsidRPr="00904190">
        <w:rPr>
          <w:rFonts w:ascii="Times New Roman" w:hAnsi="Times New Roman" w:cs="Times New Roman"/>
          <w:sz w:val="28"/>
          <w:szCs w:val="28"/>
        </w:rPr>
        <w:t>Плакат вывешен на доске. На нем решение: «Я никогда не буду пить!» учащиеся рисуют и раскрашивают выбранную половину дерева решений. Подписывают каждый плод или ветку, как результат принятого решения.</w:t>
      </w:r>
    </w:p>
    <w:p w:rsidR="00F549E1" w:rsidRPr="00904190" w:rsidRDefault="00F549E1" w:rsidP="00904190">
      <w:pPr>
        <w:ind w:left="360"/>
        <w:rPr>
          <w:rFonts w:ascii="Times New Roman" w:hAnsi="Times New Roman" w:cs="Times New Roman"/>
          <w:sz w:val="28"/>
          <w:szCs w:val="28"/>
        </w:rPr>
      </w:pPr>
      <w:r w:rsidRPr="00904190">
        <w:rPr>
          <w:rFonts w:ascii="Times New Roman" w:hAnsi="Times New Roman" w:cs="Times New Roman"/>
          <w:sz w:val="28"/>
          <w:szCs w:val="28"/>
        </w:rPr>
        <w:t>Обсуждение решений: почему принято такое решение, какие будут последствия?</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b/>
          <w:bCs/>
          <w:sz w:val="28"/>
          <w:szCs w:val="28"/>
        </w:rPr>
        <w:t>Итог урока:</w:t>
      </w:r>
      <w:r w:rsidRPr="00904190">
        <w:rPr>
          <w:rFonts w:ascii="Times New Roman" w:hAnsi="Times New Roman" w:cs="Times New Roman"/>
          <w:sz w:val="28"/>
          <w:szCs w:val="28"/>
        </w:rPr>
        <w:t xml:space="preserve"> Каждый – хозяин своей жизни и здоровья. За нас нашу жизнь не проживут ни родители, ни учителя, ни кто-нибудь другой. Каждый  понимает, что необходимо принимать правильные решения, чтобы никогда  потом не жалеть о своих поступках.</w:t>
      </w:r>
    </w:p>
    <w:p w:rsidR="00F549E1" w:rsidRPr="00904190" w:rsidRDefault="00F549E1" w:rsidP="00904190">
      <w:pPr>
        <w:rPr>
          <w:rFonts w:ascii="Times New Roman" w:hAnsi="Times New Roman" w:cs="Times New Roman"/>
          <w:sz w:val="28"/>
          <w:szCs w:val="28"/>
        </w:rPr>
      </w:pPr>
    </w:p>
    <w:p w:rsidR="00F549E1" w:rsidRPr="00904190" w:rsidRDefault="00F549E1" w:rsidP="00904190">
      <w:pPr>
        <w:rPr>
          <w:rFonts w:ascii="Times New Roman" w:hAnsi="Times New Roman" w:cs="Times New Roman"/>
          <w:sz w:val="28"/>
          <w:szCs w:val="28"/>
        </w:rPr>
      </w:pPr>
    </w:p>
    <w:p w:rsidR="00F549E1" w:rsidRPr="00904190" w:rsidRDefault="00F549E1" w:rsidP="00904190">
      <w:pPr>
        <w:pStyle w:val="Heading1"/>
        <w:rPr>
          <w:b/>
          <w:bCs/>
          <w:sz w:val="28"/>
          <w:szCs w:val="28"/>
        </w:rPr>
      </w:pPr>
      <w:r w:rsidRPr="00904190">
        <w:rPr>
          <w:b/>
          <w:bCs/>
          <w:sz w:val="28"/>
          <w:szCs w:val="28"/>
        </w:rPr>
        <w:t>Урок №7. Тема: «Злой волшебник – наркотик»</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 xml:space="preserve"> </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 xml:space="preserve">                                                     Ход урока.</w:t>
      </w:r>
    </w:p>
    <w:p w:rsidR="00F549E1" w:rsidRPr="00904190" w:rsidRDefault="00F549E1" w:rsidP="00904190">
      <w:pPr>
        <w:numPr>
          <w:ilvl w:val="0"/>
          <w:numId w:val="47"/>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Анализ ситуации.</w:t>
      </w:r>
    </w:p>
    <w:p w:rsidR="00F549E1" w:rsidRPr="00904190" w:rsidRDefault="00F549E1" w:rsidP="00904190">
      <w:pPr>
        <w:pStyle w:val="BodyText"/>
        <w:numPr>
          <w:ilvl w:val="0"/>
          <w:numId w:val="48"/>
        </w:numPr>
        <w:ind w:right="0"/>
        <w:rPr>
          <w:i/>
          <w:iCs/>
          <w:sz w:val="28"/>
          <w:szCs w:val="28"/>
        </w:rPr>
      </w:pPr>
      <w:r w:rsidRPr="00904190">
        <w:rPr>
          <w:i/>
          <w:iCs/>
          <w:sz w:val="28"/>
          <w:szCs w:val="28"/>
        </w:rPr>
        <w:t>Будь осторожна!-  сказала как-то большая рыба рыбке  маленькой.- Вот это крючок! Не трогай его! Не хватай!</w:t>
      </w:r>
    </w:p>
    <w:p w:rsidR="00F549E1" w:rsidRPr="00904190" w:rsidRDefault="00F549E1" w:rsidP="00904190">
      <w:pPr>
        <w:numPr>
          <w:ilvl w:val="0"/>
          <w:numId w:val="48"/>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Почему? – спросила маленькая рыбка.</w:t>
      </w:r>
    </w:p>
    <w:p w:rsidR="00F549E1" w:rsidRPr="00904190" w:rsidRDefault="00F549E1" w:rsidP="00904190">
      <w:pPr>
        <w:numPr>
          <w:ilvl w:val="0"/>
          <w:numId w:val="48"/>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 xml:space="preserve">По двум причинам, - ответила большая рыбка. – Начнем с того, что если ты схватишь его, тебя поймают, обваляют а муке и пожарят на сковороде. А затем съедят с гарниром из салата. </w:t>
      </w:r>
    </w:p>
    <w:p w:rsidR="00F549E1" w:rsidRPr="00904190" w:rsidRDefault="00F549E1" w:rsidP="00904190">
      <w:pPr>
        <w:numPr>
          <w:ilvl w:val="0"/>
          <w:numId w:val="48"/>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Ой, ой! Спасибо тебе большое, что предупредила! Ты спасла мне жизнь! А вторая причина?</w:t>
      </w:r>
    </w:p>
    <w:p w:rsidR="00F549E1" w:rsidRPr="00904190" w:rsidRDefault="00F549E1" w:rsidP="00904190">
      <w:pPr>
        <w:numPr>
          <w:ilvl w:val="0"/>
          <w:numId w:val="48"/>
        </w:numPr>
        <w:spacing w:after="0" w:line="240" w:lineRule="auto"/>
        <w:rPr>
          <w:rFonts w:ascii="Times New Roman" w:hAnsi="Times New Roman" w:cs="Times New Roman"/>
          <w:i/>
          <w:iCs/>
          <w:sz w:val="28"/>
          <w:szCs w:val="28"/>
        </w:rPr>
      </w:pPr>
      <w:r w:rsidRPr="00904190">
        <w:rPr>
          <w:rFonts w:ascii="Times New Roman" w:hAnsi="Times New Roman" w:cs="Times New Roman"/>
          <w:i/>
          <w:iCs/>
          <w:sz w:val="28"/>
          <w:szCs w:val="28"/>
        </w:rPr>
        <w:t>А вторая причина в том – объяснила большая рыба, - что я хочу тебя съесть!</w:t>
      </w:r>
    </w:p>
    <w:p w:rsidR="00F549E1" w:rsidRPr="00904190" w:rsidRDefault="00F549E1" w:rsidP="00904190">
      <w:pPr>
        <w:numPr>
          <w:ilvl w:val="0"/>
          <w:numId w:val="48"/>
        </w:numPr>
        <w:spacing w:after="0" w:line="240" w:lineRule="auto"/>
        <w:rPr>
          <w:rFonts w:ascii="Times New Roman" w:hAnsi="Times New Roman" w:cs="Times New Roman"/>
          <w:i/>
          <w:iCs/>
          <w:sz w:val="28"/>
          <w:szCs w:val="28"/>
        </w:rPr>
      </w:pPr>
      <w:r w:rsidRPr="00904190">
        <w:rPr>
          <w:rFonts w:ascii="Times New Roman" w:hAnsi="Times New Roman" w:cs="Times New Roman"/>
          <w:sz w:val="28"/>
          <w:szCs w:val="28"/>
        </w:rPr>
        <w:t>В какой ситуации оказалась маленькая рыбка?</w:t>
      </w:r>
    </w:p>
    <w:p w:rsidR="00F549E1" w:rsidRPr="00904190" w:rsidRDefault="00F549E1" w:rsidP="00904190">
      <w:pPr>
        <w:numPr>
          <w:ilvl w:val="0"/>
          <w:numId w:val="48"/>
        </w:numPr>
        <w:spacing w:after="0" w:line="240" w:lineRule="auto"/>
        <w:rPr>
          <w:rFonts w:ascii="Times New Roman" w:hAnsi="Times New Roman" w:cs="Times New Roman"/>
          <w:i/>
          <w:iCs/>
          <w:sz w:val="28"/>
          <w:szCs w:val="28"/>
        </w:rPr>
      </w:pPr>
      <w:r w:rsidRPr="00904190">
        <w:rPr>
          <w:rFonts w:ascii="Times New Roman" w:hAnsi="Times New Roman" w:cs="Times New Roman"/>
          <w:sz w:val="28"/>
          <w:szCs w:val="28"/>
        </w:rPr>
        <w:t>Может ли человек оказаться в подобной ситуации?</w:t>
      </w:r>
    </w:p>
    <w:p w:rsidR="00F549E1" w:rsidRPr="00904190" w:rsidRDefault="00F549E1" w:rsidP="00904190">
      <w:pPr>
        <w:numPr>
          <w:ilvl w:val="0"/>
          <w:numId w:val="48"/>
        </w:numPr>
        <w:spacing w:after="0" w:line="240" w:lineRule="auto"/>
        <w:rPr>
          <w:rFonts w:ascii="Times New Roman" w:hAnsi="Times New Roman" w:cs="Times New Roman"/>
          <w:i/>
          <w:iCs/>
          <w:sz w:val="28"/>
          <w:szCs w:val="28"/>
        </w:rPr>
      </w:pPr>
      <w:r w:rsidRPr="00904190">
        <w:rPr>
          <w:rFonts w:ascii="Times New Roman" w:hAnsi="Times New Roman" w:cs="Times New Roman"/>
          <w:sz w:val="28"/>
          <w:szCs w:val="28"/>
        </w:rPr>
        <w:t>Почему нельзя слушать чужих людей, брать у них незнакомые продукты, пробовать их, нюхать?</w:t>
      </w:r>
    </w:p>
    <w:p w:rsidR="00F549E1" w:rsidRPr="00904190" w:rsidRDefault="00F549E1" w:rsidP="00904190">
      <w:pPr>
        <w:numPr>
          <w:ilvl w:val="0"/>
          <w:numId w:val="48"/>
        </w:numPr>
        <w:spacing w:after="0" w:line="240" w:lineRule="auto"/>
        <w:rPr>
          <w:rFonts w:ascii="Times New Roman" w:hAnsi="Times New Roman" w:cs="Times New Roman"/>
          <w:i/>
          <w:iCs/>
          <w:sz w:val="28"/>
          <w:szCs w:val="28"/>
        </w:rPr>
      </w:pPr>
      <w:r w:rsidRPr="00904190">
        <w:rPr>
          <w:rFonts w:ascii="Times New Roman" w:hAnsi="Times New Roman" w:cs="Times New Roman"/>
          <w:sz w:val="28"/>
          <w:szCs w:val="28"/>
        </w:rPr>
        <w:t>Вспомните основные правила поведения при общении с незнакомыми людьми.</w:t>
      </w:r>
    </w:p>
    <w:p w:rsidR="00F549E1" w:rsidRPr="00904190" w:rsidRDefault="00F549E1" w:rsidP="00904190">
      <w:pPr>
        <w:numPr>
          <w:ilvl w:val="0"/>
          <w:numId w:val="47"/>
        </w:numPr>
        <w:spacing w:after="0" w:line="240" w:lineRule="auto"/>
        <w:rPr>
          <w:rFonts w:ascii="Times New Roman" w:hAnsi="Times New Roman" w:cs="Times New Roman"/>
          <w:sz w:val="28"/>
          <w:szCs w:val="28"/>
        </w:rPr>
      </w:pPr>
      <w:r w:rsidRPr="00904190">
        <w:rPr>
          <w:rFonts w:ascii="Times New Roman" w:hAnsi="Times New Roman" w:cs="Times New Roman"/>
          <w:b/>
          <w:bCs/>
          <w:sz w:val="28"/>
          <w:szCs w:val="28"/>
        </w:rPr>
        <w:t>Беседа по теме.</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 xml:space="preserve">           Вспомните , как с арабского языка переводится слово </w:t>
      </w:r>
      <w:r w:rsidRPr="00904190">
        <w:rPr>
          <w:rFonts w:ascii="Times New Roman" w:hAnsi="Times New Roman" w:cs="Times New Roman"/>
          <w:i/>
          <w:iCs/>
          <w:sz w:val="28"/>
          <w:szCs w:val="28"/>
        </w:rPr>
        <w:t xml:space="preserve">алкоголь. </w:t>
      </w:r>
      <w:r w:rsidRPr="00904190">
        <w:rPr>
          <w:rFonts w:ascii="Times New Roman" w:hAnsi="Times New Roman" w:cs="Times New Roman"/>
          <w:sz w:val="28"/>
          <w:szCs w:val="28"/>
        </w:rPr>
        <w:t>Есть и другие одурманивающие вещества, которые могут выглядеть очень привлекательно – в виде жвачек, таблеток, витаминов, сигарет, приятно пахнущих веществ. Это – очень опасные вещества. Попробовав их, человек, даже взрослый попадает в ситуацию маленькой рыбки – будет постоянно находиться под угрозой «быть съеденным». Положение детей еще более серьезное.</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 xml:space="preserve">           Эти вещества называются наркотиками, они очень опасны для здоровья. От наркотической зависимости очень трудно вылечиться. Чтобы избежать беды, важно соблюдать правила безопасного поведения при общении с посторонними людьми: взрослыми, подростками, ровесниками. Помните, наркотики – это болезнь и гибель человека. Тот, кто распространяет наркотики, - совершает преступление.</w:t>
      </w:r>
    </w:p>
    <w:p w:rsidR="00F549E1" w:rsidRPr="00904190" w:rsidRDefault="00F549E1" w:rsidP="00904190">
      <w:pPr>
        <w:numPr>
          <w:ilvl w:val="0"/>
          <w:numId w:val="47"/>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Оздоровительная минутка.</w:t>
      </w:r>
    </w:p>
    <w:p w:rsidR="00F549E1" w:rsidRPr="00904190" w:rsidRDefault="00F549E1" w:rsidP="00904190">
      <w:pPr>
        <w:numPr>
          <w:ilvl w:val="0"/>
          <w:numId w:val="47"/>
        </w:numPr>
        <w:spacing w:after="0" w:line="240" w:lineRule="auto"/>
        <w:rPr>
          <w:rFonts w:ascii="Times New Roman" w:hAnsi="Times New Roman" w:cs="Times New Roman"/>
          <w:b/>
          <w:bCs/>
          <w:sz w:val="28"/>
          <w:szCs w:val="28"/>
        </w:rPr>
      </w:pPr>
      <w:r w:rsidRPr="00904190">
        <w:rPr>
          <w:rFonts w:ascii="Times New Roman" w:hAnsi="Times New Roman" w:cs="Times New Roman"/>
          <w:b/>
          <w:bCs/>
          <w:sz w:val="28"/>
          <w:szCs w:val="28"/>
        </w:rPr>
        <w:t>Это полезно помнить!</w:t>
      </w:r>
    </w:p>
    <w:p w:rsidR="00F549E1" w:rsidRPr="00904190" w:rsidRDefault="00F549E1" w:rsidP="00904190">
      <w:pPr>
        <w:pStyle w:val="BodyText"/>
        <w:rPr>
          <w:sz w:val="28"/>
          <w:szCs w:val="28"/>
        </w:rPr>
      </w:pPr>
      <w:r w:rsidRPr="00904190">
        <w:rPr>
          <w:sz w:val="28"/>
          <w:szCs w:val="28"/>
        </w:rPr>
        <w:t xml:space="preserve">          Не вступайте в разговор с незнакомыми людьми. Не садитесь в чужие машины. Не принимайте угощение у посторонних людей. Не нюхайте, не пробуйте неизвестные вещества.</w:t>
      </w:r>
    </w:p>
    <w:p w:rsidR="00F549E1" w:rsidRPr="00904190" w:rsidRDefault="00F549E1" w:rsidP="00904190">
      <w:pPr>
        <w:rPr>
          <w:rFonts w:ascii="Times New Roman" w:hAnsi="Times New Roman" w:cs="Times New Roman"/>
          <w:b/>
          <w:bCs/>
          <w:sz w:val="28"/>
          <w:szCs w:val="28"/>
        </w:rPr>
      </w:pPr>
      <w:r w:rsidRPr="00904190">
        <w:rPr>
          <w:rFonts w:ascii="Times New Roman" w:hAnsi="Times New Roman" w:cs="Times New Roman"/>
          <w:sz w:val="28"/>
          <w:szCs w:val="28"/>
        </w:rPr>
        <w:t xml:space="preserve">5 </w:t>
      </w:r>
      <w:r w:rsidRPr="00904190">
        <w:rPr>
          <w:rFonts w:ascii="Times New Roman" w:hAnsi="Times New Roman" w:cs="Times New Roman"/>
          <w:b/>
          <w:bCs/>
          <w:sz w:val="28"/>
          <w:szCs w:val="28"/>
        </w:rPr>
        <w:t>Работа с деревом решений.</w:t>
      </w:r>
    </w:p>
    <w:p w:rsidR="00F549E1" w:rsidRPr="00904190" w:rsidRDefault="00F549E1" w:rsidP="00904190">
      <w:pPr>
        <w:pStyle w:val="Heading1"/>
        <w:rPr>
          <w:sz w:val="28"/>
          <w:szCs w:val="28"/>
        </w:rPr>
      </w:pPr>
      <w:r w:rsidRPr="00904190">
        <w:rPr>
          <w:sz w:val="28"/>
          <w:szCs w:val="28"/>
        </w:rPr>
        <w:t xml:space="preserve"> Решение: «Я никогда не буду принимать наркотики!»</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 xml:space="preserve">Нарисуйте свою половину дерева решений. </w:t>
      </w:r>
    </w:p>
    <w:p w:rsidR="00F549E1" w:rsidRPr="00904190" w:rsidRDefault="00F549E1" w:rsidP="00904190">
      <w:pPr>
        <w:rPr>
          <w:rFonts w:ascii="Times New Roman" w:hAnsi="Times New Roman" w:cs="Times New Roman"/>
          <w:b/>
          <w:bCs/>
          <w:sz w:val="28"/>
          <w:szCs w:val="28"/>
        </w:rPr>
      </w:pPr>
      <w:r w:rsidRPr="00904190">
        <w:rPr>
          <w:rFonts w:ascii="Times New Roman" w:hAnsi="Times New Roman" w:cs="Times New Roman"/>
          <w:sz w:val="28"/>
          <w:szCs w:val="28"/>
        </w:rPr>
        <w:t>6.</w:t>
      </w:r>
      <w:r w:rsidRPr="00904190">
        <w:rPr>
          <w:rFonts w:ascii="Times New Roman" w:hAnsi="Times New Roman" w:cs="Times New Roman"/>
          <w:b/>
          <w:bCs/>
          <w:sz w:val="28"/>
          <w:szCs w:val="28"/>
        </w:rPr>
        <w:t>Игра «Пирамида».</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b/>
          <w:bCs/>
          <w:sz w:val="28"/>
          <w:szCs w:val="28"/>
        </w:rPr>
        <w:t xml:space="preserve">       </w:t>
      </w:r>
      <w:r w:rsidRPr="00904190">
        <w:rPr>
          <w:rFonts w:ascii="Times New Roman" w:hAnsi="Times New Roman" w:cs="Times New Roman"/>
          <w:sz w:val="28"/>
          <w:szCs w:val="28"/>
        </w:rPr>
        <w:t>Учитель выбирает двух человек, каждый выбирает двух следующих и т.д. Игра заканчивается, когда за столами не останется ни одного ученика. Чтобы поднять вас всех, понадобилось очень мало времени. Вот также быстро табак, алкоголь и наркотики разрушают человека.</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 xml:space="preserve">        Учитель делит доску на две части. Слева перечислены причины, из-за которых начинают курить, употреблять алкоголь и наркотики, а слева то, что может заменить эти вредные привычки. Дети говорят, а учитель записывает и делает выводы, обобщив все сказанное.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27"/>
        <w:gridCol w:w="4927"/>
      </w:tblGrid>
      <w:tr w:rsidR="00F549E1" w:rsidRPr="00904190">
        <w:tblPrEx>
          <w:tblCellMar>
            <w:top w:w="0" w:type="dxa"/>
            <w:bottom w:w="0" w:type="dxa"/>
          </w:tblCellMar>
        </w:tblPrEx>
        <w:tc>
          <w:tcPr>
            <w:tcW w:w="4927" w:type="dxa"/>
          </w:tcPr>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Из любопытства.</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От скуки.</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Для поднятия авторитета среди друзей.</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За компанию.</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Чтобы почувствовать себя взрослым.</w:t>
            </w:r>
          </w:p>
        </w:tc>
        <w:tc>
          <w:tcPr>
            <w:tcW w:w="4927" w:type="dxa"/>
          </w:tcPr>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Заняться любым интересным и посильным делом: спортом, танцами, рукодельем, чтением, ….- в котором вы можете самореализоваться.</w:t>
            </w:r>
          </w:p>
        </w:tc>
      </w:tr>
    </w:tbl>
    <w:p w:rsidR="00F549E1" w:rsidRPr="00904190" w:rsidRDefault="00F549E1" w:rsidP="00904190">
      <w:pPr>
        <w:rPr>
          <w:rFonts w:ascii="Times New Roman" w:hAnsi="Times New Roman" w:cs="Times New Roman"/>
          <w:sz w:val="28"/>
          <w:szCs w:val="28"/>
        </w:rPr>
      </w:pPr>
    </w:p>
    <w:p w:rsidR="00F549E1" w:rsidRPr="00904190" w:rsidRDefault="00F549E1" w:rsidP="00904190">
      <w:pPr>
        <w:rPr>
          <w:rFonts w:ascii="Times New Roman" w:hAnsi="Times New Roman" w:cs="Times New Roman"/>
          <w:sz w:val="28"/>
          <w:szCs w:val="28"/>
        </w:rPr>
      </w:pPr>
    </w:p>
    <w:p w:rsidR="00F549E1" w:rsidRPr="00904190" w:rsidRDefault="00F549E1" w:rsidP="00904190">
      <w:pPr>
        <w:rPr>
          <w:rFonts w:ascii="Times New Roman" w:hAnsi="Times New Roman" w:cs="Times New Roman"/>
          <w:sz w:val="28"/>
          <w:szCs w:val="28"/>
        </w:rPr>
      </w:pPr>
    </w:p>
    <w:p w:rsidR="00F549E1" w:rsidRPr="00904190" w:rsidRDefault="00F549E1" w:rsidP="00904190">
      <w:pPr>
        <w:jc w:val="center"/>
        <w:rPr>
          <w:rFonts w:ascii="Times New Roman" w:hAnsi="Times New Roman" w:cs="Times New Roman"/>
          <w:sz w:val="28"/>
          <w:szCs w:val="28"/>
        </w:rPr>
      </w:pPr>
      <w:r w:rsidRPr="00904190">
        <w:rPr>
          <w:rFonts w:ascii="Times New Roman" w:hAnsi="Times New Roman" w:cs="Times New Roman"/>
          <w:sz w:val="28"/>
          <w:szCs w:val="28"/>
        </w:rPr>
        <w:t>- 46 -</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_________________________________________________</w:t>
      </w:r>
      <w:r w:rsidRPr="00904190">
        <w:rPr>
          <w:rFonts w:ascii="Times New Roman" w:hAnsi="Times New Roman" w:cs="Times New Roman"/>
          <w:i/>
          <w:iCs/>
          <w:sz w:val="28"/>
          <w:szCs w:val="28"/>
        </w:rPr>
        <w:t>Ответственное отношение к своему здоровью.</w:t>
      </w:r>
    </w:p>
    <w:p w:rsidR="00F549E1" w:rsidRPr="00904190" w:rsidRDefault="00F549E1" w:rsidP="00904190">
      <w:pPr>
        <w:rPr>
          <w:rFonts w:ascii="Times New Roman" w:hAnsi="Times New Roman" w:cs="Times New Roman"/>
          <w:sz w:val="28"/>
          <w:szCs w:val="28"/>
        </w:rPr>
      </w:pPr>
    </w:p>
    <w:p w:rsidR="00F549E1" w:rsidRPr="00904190" w:rsidRDefault="00F549E1" w:rsidP="00904190">
      <w:pPr>
        <w:rPr>
          <w:rFonts w:ascii="Times New Roman" w:hAnsi="Times New Roman" w:cs="Times New Roman"/>
          <w:b/>
          <w:bCs/>
          <w:sz w:val="28"/>
          <w:szCs w:val="28"/>
        </w:rPr>
      </w:pPr>
      <w:r w:rsidRPr="00904190">
        <w:rPr>
          <w:rFonts w:ascii="Times New Roman" w:hAnsi="Times New Roman" w:cs="Times New Roman"/>
          <w:sz w:val="28"/>
          <w:szCs w:val="28"/>
        </w:rPr>
        <w:t xml:space="preserve">7. </w:t>
      </w:r>
      <w:r w:rsidRPr="00904190">
        <w:rPr>
          <w:rFonts w:ascii="Times New Roman" w:hAnsi="Times New Roman" w:cs="Times New Roman"/>
          <w:b/>
          <w:bCs/>
          <w:sz w:val="28"/>
          <w:szCs w:val="28"/>
        </w:rPr>
        <w:t>Оздоровительная минутка.</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 xml:space="preserve">8. </w:t>
      </w:r>
      <w:r w:rsidRPr="00904190">
        <w:rPr>
          <w:rFonts w:ascii="Times New Roman" w:hAnsi="Times New Roman" w:cs="Times New Roman"/>
          <w:b/>
          <w:bCs/>
          <w:sz w:val="28"/>
          <w:szCs w:val="28"/>
        </w:rPr>
        <w:t>Практическая работа.</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 xml:space="preserve"> Откройте тетради и допишите предложения:</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Мне хорошо …</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Я чувствую себя…</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sz w:val="28"/>
          <w:szCs w:val="28"/>
        </w:rPr>
        <w:t>Я горжусь собой…</w:t>
      </w:r>
    </w:p>
    <w:p w:rsidR="00F549E1" w:rsidRPr="00904190" w:rsidRDefault="00F549E1" w:rsidP="00904190">
      <w:pPr>
        <w:rPr>
          <w:rFonts w:ascii="Times New Roman" w:hAnsi="Times New Roman" w:cs="Times New Roman"/>
          <w:sz w:val="28"/>
          <w:szCs w:val="28"/>
        </w:rPr>
      </w:pPr>
      <w:r w:rsidRPr="00904190">
        <w:rPr>
          <w:rFonts w:ascii="Times New Roman" w:hAnsi="Times New Roman" w:cs="Times New Roman"/>
          <w:b/>
          <w:bCs/>
          <w:sz w:val="28"/>
          <w:szCs w:val="28"/>
        </w:rPr>
        <w:t>Итог урока:</w:t>
      </w:r>
      <w:r w:rsidRPr="00904190">
        <w:rPr>
          <w:rFonts w:ascii="Times New Roman" w:hAnsi="Times New Roman" w:cs="Times New Roman"/>
          <w:sz w:val="28"/>
          <w:szCs w:val="28"/>
        </w:rPr>
        <w:t xml:space="preserve"> Я умею сказать НЕТ любой вредной привычке.</w:t>
      </w:r>
    </w:p>
    <w:p w:rsidR="00F549E1" w:rsidRPr="00904190" w:rsidRDefault="00F549E1" w:rsidP="00904190">
      <w:pPr>
        <w:rPr>
          <w:rFonts w:ascii="Times New Roman" w:hAnsi="Times New Roman" w:cs="Times New Roman"/>
          <w:sz w:val="28"/>
          <w:szCs w:val="28"/>
        </w:rPr>
      </w:pPr>
    </w:p>
    <w:p w:rsidR="00F549E1" w:rsidRPr="00904190" w:rsidRDefault="00F549E1" w:rsidP="00904190">
      <w:pPr>
        <w:rPr>
          <w:rFonts w:ascii="Times New Roman" w:hAnsi="Times New Roman" w:cs="Times New Roman"/>
          <w:sz w:val="28"/>
          <w:szCs w:val="28"/>
        </w:rPr>
      </w:pPr>
    </w:p>
    <w:p w:rsidR="00F549E1" w:rsidRPr="00904190" w:rsidRDefault="00F549E1" w:rsidP="00904190">
      <w:pPr>
        <w:rPr>
          <w:rFonts w:ascii="Times New Roman" w:hAnsi="Times New Roman" w:cs="Times New Roman"/>
          <w:sz w:val="28"/>
          <w:szCs w:val="28"/>
        </w:rPr>
      </w:pPr>
    </w:p>
    <w:p w:rsidR="00F549E1" w:rsidRPr="00904190" w:rsidRDefault="00F549E1" w:rsidP="00904190">
      <w:pPr>
        <w:ind w:left="-284"/>
        <w:rPr>
          <w:rFonts w:ascii="Times New Roman" w:hAnsi="Times New Roman" w:cs="Times New Roman"/>
          <w:sz w:val="28"/>
          <w:szCs w:val="28"/>
        </w:rPr>
      </w:pPr>
    </w:p>
    <w:p w:rsidR="00F549E1" w:rsidRPr="00904190" w:rsidRDefault="00F549E1" w:rsidP="00904190">
      <w:pPr>
        <w:ind w:left="-284"/>
        <w:rPr>
          <w:rFonts w:ascii="Times New Roman" w:hAnsi="Times New Roman" w:cs="Times New Roman"/>
          <w:sz w:val="28"/>
          <w:szCs w:val="28"/>
        </w:rPr>
      </w:pPr>
    </w:p>
    <w:p w:rsidR="00F549E1" w:rsidRPr="00904190" w:rsidRDefault="00F549E1" w:rsidP="00904190">
      <w:pPr>
        <w:ind w:left="-284"/>
        <w:rPr>
          <w:rFonts w:ascii="Times New Roman" w:hAnsi="Times New Roman" w:cs="Times New Roman"/>
          <w:sz w:val="28"/>
          <w:szCs w:val="28"/>
        </w:rPr>
      </w:pPr>
    </w:p>
    <w:p w:rsidR="00F549E1" w:rsidRPr="00904190" w:rsidRDefault="00F549E1" w:rsidP="00904190">
      <w:pPr>
        <w:ind w:left="-284"/>
        <w:rPr>
          <w:rFonts w:ascii="Times New Roman" w:hAnsi="Times New Roman" w:cs="Times New Roman"/>
          <w:sz w:val="28"/>
          <w:szCs w:val="28"/>
        </w:rPr>
      </w:pPr>
    </w:p>
    <w:p w:rsidR="00F549E1" w:rsidRPr="00904190" w:rsidRDefault="00F549E1" w:rsidP="00904190">
      <w:pPr>
        <w:ind w:left="-284"/>
        <w:rPr>
          <w:rFonts w:ascii="Times New Roman" w:hAnsi="Times New Roman" w:cs="Times New Roman"/>
          <w:sz w:val="28"/>
          <w:szCs w:val="28"/>
        </w:rPr>
      </w:pPr>
    </w:p>
    <w:p w:rsidR="00F549E1" w:rsidRPr="00904190" w:rsidRDefault="00F549E1" w:rsidP="00904190">
      <w:pPr>
        <w:ind w:left="-284"/>
        <w:rPr>
          <w:rFonts w:ascii="Times New Roman" w:hAnsi="Times New Roman" w:cs="Times New Roman"/>
          <w:sz w:val="28"/>
          <w:szCs w:val="28"/>
        </w:rPr>
      </w:pPr>
    </w:p>
    <w:p w:rsidR="00F549E1" w:rsidRPr="00904190" w:rsidRDefault="00F549E1" w:rsidP="00904190">
      <w:pPr>
        <w:ind w:left="-284"/>
        <w:rPr>
          <w:rFonts w:ascii="Times New Roman" w:hAnsi="Times New Roman" w:cs="Times New Roman"/>
          <w:sz w:val="28"/>
          <w:szCs w:val="28"/>
        </w:rPr>
      </w:pPr>
    </w:p>
    <w:p w:rsidR="00F549E1" w:rsidRPr="00904190" w:rsidRDefault="00F549E1" w:rsidP="00904190">
      <w:pPr>
        <w:ind w:left="-284"/>
        <w:rPr>
          <w:rFonts w:ascii="Times New Roman" w:hAnsi="Times New Roman" w:cs="Times New Roman"/>
          <w:sz w:val="28"/>
          <w:szCs w:val="28"/>
        </w:rPr>
      </w:pPr>
    </w:p>
    <w:p w:rsidR="00F549E1" w:rsidRPr="00904190" w:rsidRDefault="00F549E1" w:rsidP="00904190">
      <w:pPr>
        <w:ind w:left="-284"/>
        <w:jc w:val="center"/>
        <w:rPr>
          <w:rFonts w:ascii="Times New Roman" w:hAnsi="Times New Roman" w:cs="Times New Roman"/>
          <w:sz w:val="28"/>
          <w:szCs w:val="28"/>
        </w:rPr>
      </w:pPr>
      <w:r w:rsidRPr="00904190">
        <w:rPr>
          <w:rFonts w:ascii="Times New Roman" w:hAnsi="Times New Roman" w:cs="Times New Roman"/>
          <w:sz w:val="28"/>
          <w:szCs w:val="28"/>
        </w:rPr>
        <w:t>- 44 -</w:t>
      </w:r>
    </w:p>
    <w:p w:rsidR="00F549E1" w:rsidRPr="00904190" w:rsidRDefault="00F549E1" w:rsidP="00904190">
      <w:pPr>
        <w:ind w:left="-142"/>
        <w:rPr>
          <w:rFonts w:ascii="Times New Roman" w:hAnsi="Times New Roman" w:cs="Times New Roman"/>
          <w:sz w:val="28"/>
          <w:szCs w:val="28"/>
        </w:rPr>
      </w:pPr>
    </w:p>
    <w:p w:rsidR="00F549E1" w:rsidRPr="00904190" w:rsidRDefault="00F549E1" w:rsidP="00904190">
      <w:pPr>
        <w:ind w:left="-142"/>
        <w:rPr>
          <w:rFonts w:ascii="Times New Roman" w:hAnsi="Times New Roman" w:cs="Times New Roman"/>
          <w:sz w:val="28"/>
          <w:szCs w:val="28"/>
        </w:rPr>
      </w:pPr>
    </w:p>
    <w:p w:rsidR="00F549E1" w:rsidRPr="00904190" w:rsidRDefault="00F549E1" w:rsidP="00904190">
      <w:pPr>
        <w:ind w:left="-142"/>
        <w:rPr>
          <w:rFonts w:ascii="Times New Roman" w:hAnsi="Times New Roman" w:cs="Times New Roman"/>
          <w:sz w:val="28"/>
          <w:szCs w:val="28"/>
        </w:rPr>
      </w:pPr>
    </w:p>
    <w:p w:rsidR="00F549E1" w:rsidRPr="00904190" w:rsidRDefault="00F549E1" w:rsidP="00904190">
      <w:pPr>
        <w:ind w:left="-284"/>
        <w:rPr>
          <w:rFonts w:ascii="Times New Roman" w:hAnsi="Times New Roman" w:cs="Times New Roman"/>
          <w:sz w:val="28"/>
          <w:szCs w:val="28"/>
        </w:rPr>
      </w:pPr>
    </w:p>
    <w:p w:rsidR="00F549E1" w:rsidRPr="00904190" w:rsidRDefault="00F549E1" w:rsidP="00904190">
      <w:pPr>
        <w:ind w:left="-284"/>
        <w:rPr>
          <w:rFonts w:ascii="Times New Roman" w:hAnsi="Times New Roman" w:cs="Times New Roman"/>
          <w:sz w:val="28"/>
          <w:szCs w:val="28"/>
        </w:rPr>
      </w:pPr>
    </w:p>
    <w:p w:rsidR="00F549E1" w:rsidRPr="00904190" w:rsidRDefault="00F549E1" w:rsidP="00904190">
      <w:pPr>
        <w:ind w:left="-284"/>
        <w:rPr>
          <w:rFonts w:ascii="Times New Roman" w:hAnsi="Times New Roman" w:cs="Times New Roman"/>
          <w:sz w:val="28"/>
          <w:szCs w:val="28"/>
        </w:rPr>
      </w:pPr>
    </w:p>
    <w:p w:rsidR="00F549E1" w:rsidRPr="00904190" w:rsidRDefault="00F549E1" w:rsidP="00904190">
      <w:pPr>
        <w:pStyle w:val="BodyTextIndent2"/>
        <w:ind w:left="-284"/>
        <w:rPr>
          <w:rFonts w:ascii="Times New Roman" w:hAnsi="Times New Roman" w:cs="Times New Roman"/>
          <w:sz w:val="28"/>
          <w:szCs w:val="28"/>
        </w:rPr>
      </w:pPr>
    </w:p>
    <w:p w:rsidR="00F549E1" w:rsidRPr="00904190" w:rsidRDefault="00F549E1" w:rsidP="00904190">
      <w:pPr>
        <w:pStyle w:val="BodyTextIndent2"/>
        <w:ind w:left="-284"/>
        <w:rPr>
          <w:rFonts w:ascii="Times New Roman" w:hAnsi="Times New Roman" w:cs="Times New Roman"/>
          <w:sz w:val="28"/>
          <w:szCs w:val="28"/>
        </w:rPr>
      </w:pPr>
    </w:p>
    <w:p w:rsidR="00F549E1" w:rsidRPr="00904190" w:rsidRDefault="00F549E1" w:rsidP="00904190">
      <w:pPr>
        <w:pStyle w:val="BodyTextIndent2"/>
        <w:ind w:left="-284"/>
        <w:rPr>
          <w:rFonts w:ascii="Times New Roman" w:hAnsi="Times New Roman" w:cs="Times New Roman"/>
          <w:sz w:val="28"/>
          <w:szCs w:val="28"/>
        </w:rPr>
      </w:pPr>
    </w:p>
    <w:p w:rsidR="00F549E1" w:rsidRPr="00904190" w:rsidRDefault="00F549E1" w:rsidP="00904190">
      <w:pPr>
        <w:pStyle w:val="BodyTextIndent2"/>
        <w:ind w:left="-284"/>
        <w:rPr>
          <w:rFonts w:ascii="Times New Roman" w:hAnsi="Times New Roman" w:cs="Times New Roman"/>
          <w:sz w:val="28"/>
          <w:szCs w:val="28"/>
        </w:rPr>
      </w:pPr>
    </w:p>
    <w:p w:rsidR="00F549E1" w:rsidRPr="00904190" w:rsidRDefault="00F549E1" w:rsidP="00904190">
      <w:pPr>
        <w:pBdr>
          <w:bottom w:val="dotted" w:sz="24" w:space="13" w:color="auto"/>
        </w:pBdr>
        <w:ind w:left="-993"/>
        <w:rPr>
          <w:rFonts w:ascii="Times New Roman" w:hAnsi="Times New Roman" w:cs="Times New Roman"/>
          <w:sz w:val="28"/>
          <w:szCs w:val="28"/>
        </w:rPr>
      </w:pPr>
    </w:p>
    <w:p w:rsidR="00F549E1" w:rsidRPr="00904190" w:rsidRDefault="00F549E1" w:rsidP="00904190">
      <w:pPr>
        <w:pBdr>
          <w:bottom w:val="dotted" w:sz="24" w:space="13" w:color="auto"/>
        </w:pBdr>
        <w:ind w:left="-993"/>
        <w:rPr>
          <w:rFonts w:ascii="Times New Roman" w:hAnsi="Times New Roman" w:cs="Times New Roman"/>
          <w:sz w:val="28"/>
          <w:szCs w:val="28"/>
        </w:rPr>
      </w:pPr>
    </w:p>
    <w:p w:rsidR="00F549E1" w:rsidRPr="00904190" w:rsidRDefault="00F549E1" w:rsidP="00904190">
      <w:pPr>
        <w:pBdr>
          <w:bottom w:val="dotted" w:sz="24" w:space="13" w:color="auto"/>
        </w:pBdr>
        <w:ind w:left="-993"/>
        <w:rPr>
          <w:rFonts w:ascii="Times New Roman" w:hAnsi="Times New Roman" w:cs="Times New Roman"/>
          <w:sz w:val="28"/>
          <w:szCs w:val="28"/>
        </w:rPr>
      </w:pPr>
    </w:p>
    <w:p w:rsidR="00F549E1" w:rsidRPr="00904190" w:rsidRDefault="00F549E1" w:rsidP="00904190">
      <w:pPr>
        <w:pBdr>
          <w:bottom w:val="dotted" w:sz="24" w:space="13" w:color="auto"/>
        </w:pBdr>
        <w:ind w:left="-993"/>
        <w:rPr>
          <w:rFonts w:ascii="Times New Roman" w:hAnsi="Times New Roman" w:cs="Times New Roman"/>
          <w:sz w:val="28"/>
          <w:szCs w:val="28"/>
        </w:rPr>
      </w:pPr>
    </w:p>
    <w:p w:rsidR="00F549E1" w:rsidRPr="00904190" w:rsidRDefault="00F549E1" w:rsidP="00904190">
      <w:pPr>
        <w:pBdr>
          <w:bottom w:val="dotted" w:sz="24" w:space="13" w:color="auto"/>
        </w:pBdr>
        <w:rPr>
          <w:rFonts w:ascii="Times New Roman" w:hAnsi="Times New Roman" w:cs="Times New Roman"/>
          <w:sz w:val="28"/>
          <w:szCs w:val="28"/>
        </w:rPr>
      </w:pPr>
    </w:p>
    <w:p w:rsidR="00F549E1" w:rsidRDefault="00F549E1" w:rsidP="00904190">
      <w:pPr>
        <w:pBdr>
          <w:bottom w:val="dotted" w:sz="24" w:space="13" w:color="auto"/>
        </w:pBdr>
        <w:ind w:left="-993"/>
        <w:rPr>
          <w:sz w:val="24"/>
          <w:szCs w:val="24"/>
        </w:rPr>
      </w:pPr>
    </w:p>
    <w:p w:rsidR="00F549E1" w:rsidRDefault="00F549E1" w:rsidP="00904190">
      <w:pPr>
        <w:pBdr>
          <w:bottom w:val="dotted" w:sz="24" w:space="13" w:color="auto"/>
        </w:pBdr>
        <w:ind w:left="-993"/>
        <w:rPr>
          <w:sz w:val="24"/>
          <w:szCs w:val="24"/>
        </w:rPr>
      </w:pPr>
    </w:p>
    <w:p w:rsidR="00F549E1" w:rsidRDefault="00F549E1" w:rsidP="00904190">
      <w:pPr>
        <w:pBdr>
          <w:bottom w:val="dotted" w:sz="24" w:space="13" w:color="auto"/>
        </w:pBdr>
        <w:ind w:left="-993"/>
        <w:rPr>
          <w:sz w:val="24"/>
          <w:szCs w:val="24"/>
        </w:rPr>
      </w:pPr>
    </w:p>
    <w:p w:rsidR="00F549E1" w:rsidRDefault="00F549E1" w:rsidP="00904190">
      <w:pPr>
        <w:pBdr>
          <w:bottom w:val="dotted" w:sz="24" w:space="13" w:color="auto"/>
        </w:pBdr>
        <w:ind w:left="-993"/>
        <w:rPr>
          <w:sz w:val="24"/>
          <w:szCs w:val="24"/>
        </w:rPr>
      </w:pPr>
    </w:p>
    <w:p w:rsidR="00F549E1" w:rsidRDefault="00F549E1" w:rsidP="00904190">
      <w:pPr>
        <w:pBdr>
          <w:bottom w:val="dotted" w:sz="24" w:space="13" w:color="auto"/>
        </w:pBdr>
        <w:ind w:left="-993"/>
        <w:rPr>
          <w:sz w:val="24"/>
          <w:szCs w:val="24"/>
        </w:rPr>
      </w:pPr>
    </w:p>
    <w:p w:rsidR="00F549E1" w:rsidRDefault="00F549E1" w:rsidP="00904190">
      <w:pPr>
        <w:pBdr>
          <w:bottom w:val="dotted" w:sz="24" w:space="13" w:color="auto"/>
        </w:pBdr>
        <w:ind w:left="-993"/>
        <w:rPr>
          <w:sz w:val="24"/>
          <w:szCs w:val="24"/>
        </w:rPr>
      </w:pPr>
    </w:p>
    <w:p w:rsidR="00F549E1" w:rsidRDefault="00F549E1" w:rsidP="00904190">
      <w:pPr>
        <w:pBdr>
          <w:bottom w:val="dotted" w:sz="24" w:space="13" w:color="auto"/>
        </w:pBdr>
        <w:ind w:left="-993"/>
        <w:rPr>
          <w:sz w:val="24"/>
          <w:szCs w:val="24"/>
        </w:rPr>
      </w:pPr>
    </w:p>
    <w:p w:rsidR="00F549E1" w:rsidRDefault="00F549E1" w:rsidP="00904190">
      <w:pPr>
        <w:pBdr>
          <w:bottom w:val="dotted" w:sz="24" w:space="13" w:color="auto"/>
        </w:pBdr>
        <w:ind w:left="-993"/>
        <w:rPr>
          <w:sz w:val="24"/>
          <w:szCs w:val="24"/>
        </w:rPr>
      </w:pPr>
    </w:p>
    <w:p w:rsidR="00F549E1" w:rsidRDefault="00F549E1" w:rsidP="00904190">
      <w:pPr>
        <w:pBdr>
          <w:bottom w:val="dotted" w:sz="24" w:space="13" w:color="auto"/>
        </w:pBdr>
        <w:ind w:left="-993"/>
        <w:rPr>
          <w:sz w:val="24"/>
          <w:szCs w:val="24"/>
        </w:rPr>
      </w:pPr>
    </w:p>
    <w:p w:rsidR="00F549E1" w:rsidRDefault="00F549E1" w:rsidP="00904190">
      <w:pPr>
        <w:pBdr>
          <w:bottom w:val="dotted" w:sz="24" w:space="13" w:color="auto"/>
        </w:pBdr>
        <w:ind w:left="-993"/>
        <w:rPr>
          <w:sz w:val="24"/>
          <w:szCs w:val="24"/>
        </w:rPr>
      </w:pPr>
    </w:p>
    <w:p w:rsidR="00F549E1" w:rsidRDefault="00F549E1" w:rsidP="00904190">
      <w:pPr>
        <w:pBdr>
          <w:bottom w:val="dotted" w:sz="24" w:space="13" w:color="auto"/>
        </w:pBdr>
        <w:ind w:left="-993"/>
        <w:rPr>
          <w:sz w:val="24"/>
          <w:szCs w:val="24"/>
        </w:rPr>
      </w:pPr>
    </w:p>
    <w:p w:rsidR="00F549E1" w:rsidRDefault="00F549E1" w:rsidP="00904190">
      <w:pPr>
        <w:pStyle w:val="BodyTextIndent"/>
      </w:pPr>
    </w:p>
    <w:p w:rsidR="00F549E1" w:rsidRDefault="00F549E1" w:rsidP="00904190">
      <w:pPr>
        <w:ind w:left="-993"/>
        <w:rPr>
          <w:sz w:val="24"/>
          <w:szCs w:val="24"/>
        </w:rPr>
      </w:pPr>
    </w:p>
    <w:p w:rsidR="00F549E1" w:rsidRDefault="00F549E1" w:rsidP="00904190">
      <w:pPr>
        <w:ind w:left="-993"/>
        <w:rPr>
          <w:sz w:val="24"/>
          <w:szCs w:val="24"/>
        </w:rPr>
      </w:pPr>
    </w:p>
    <w:p w:rsidR="00F549E1" w:rsidRDefault="00F549E1" w:rsidP="00904190">
      <w:pPr>
        <w:ind w:left="-993"/>
        <w:rPr>
          <w:sz w:val="24"/>
          <w:szCs w:val="24"/>
        </w:rPr>
      </w:pPr>
    </w:p>
    <w:p w:rsidR="00F549E1" w:rsidRDefault="00F549E1" w:rsidP="00904190">
      <w:pPr>
        <w:ind w:left="-993"/>
        <w:rPr>
          <w:sz w:val="24"/>
          <w:szCs w:val="24"/>
        </w:rPr>
      </w:pPr>
    </w:p>
    <w:p w:rsidR="00F549E1" w:rsidRDefault="00F549E1" w:rsidP="00904190">
      <w:pPr>
        <w:ind w:left="-993"/>
        <w:rPr>
          <w:sz w:val="24"/>
          <w:szCs w:val="24"/>
        </w:rPr>
      </w:pPr>
    </w:p>
    <w:p w:rsidR="00F549E1" w:rsidRDefault="00F549E1" w:rsidP="00904190">
      <w:pPr>
        <w:ind w:left="-993"/>
        <w:rPr>
          <w:sz w:val="24"/>
          <w:szCs w:val="24"/>
        </w:rPr>
      </w:pPr>
    </w:p>
    <w:p w:rsidR="00F549E1" w:rsidRDefault="00F549E1" w:rsidP="00904190">
      <w:pPr>
        <w:ind w:left="-993"/>
        <w:rPr>
          <w:sz w:val="24"/>
          <w:szCs w:val="24"/>
        </w:rPr>
      </w:pPr>
    </w:p>
    <w:p w:rsidR="00F549E1" w:rsidRDefault="00F549E1" w:rsidP="00FB6552">
      <w:pPr>
        <w:ind w:right="-908"/>
        <w:rPr>
          <w:sz w:val="24"/>
          <w:szCs w:val="24"/>
        </w:rPr>
      </w:pPr>
    </w:p>
    <w:p w:rsidR="00F549E1" w:rsidRDefault="00F549E1" w:rsidP="00FB6552">
      <w:pPr>
        <w:ind w:left="-142" w:right="-908"/>
        <w:rPr>
          <w:sz w:val="24"/>
          <w:szCs w:val="24"/>
        </w:rPr>
      </w:pPr>
    </w:p>
    <w:p w:rsidR="00F549E1" w:rsidRDefault="00F549E1" w:rsidP="00FB6552">
      <w:pPr>
        <w:ind w:left="-142" w:right="-908"/>
        <w:rPr>
          <w:sz w:val="24"/>
          <w:szCs w:val="24"/>
        </w:rPr>
      </w:pPr>
    </w:p>
    <w:p w:rsidR="00F549E1" w:rsidRDefault="00F549E1" w:rsidP="00FB6552">
      <w:pPr>
        <w:ind w:left="-142" w:right="-908"/>
        <w:rPr>
          <w:sz w:val="24"/>
          <w:szCs w:val="24"/>
        </w:rPr>
      </w:pPr>
    </w:p>
    <w:p w:rsidR="00F549E1" w:rsidRDefault="00F549E1" w:rsidP="00FB6552">
      <w:pPr>
        <w:rPr>
          <w:sz w:val="24"/>
          <w:szCs w:val="24"/>
        </w:rPr>
      </w:pPr>
    </w:p>
    <w:p w:rsidR="00F549E1" w:rsidRDefault="00F549E1" w:rsidP="00FB6552">
      <w:pPr>
        <w:rPr>
          <w:sz w:val="24"/>
          <w:szCs w:val="24"/>
        </w:rPr>
      </w:pPr>
    </w:p>
    <w:p w:rsidR="00F549E1" w:rsidRDefault="00F549E1" w:rsidP="005E6965">
      <w:pPr>
        <w:spacing w:after="0" w:line="240" w:lineRule="auto"/>
        <w:ind w:firstLine="852"/>
        <w:jc w:val="both"/>
        <w:rPr>
          <w:rFonts w:ascii="Arial" w:hAnsi="Arial" w:cs="Arial"/>
          <w:color w:val="444444"/>
          <w:sz w:val="18"/>
          <w:szCs w:val="18"/>
          <w:lang w:eastAsia="ru-RU"/>
        </w:rPr>
      </w:pPr>
    </w:p>
    <w:p w:rsidR="00F549E1" w:rsidRDefault="00F549E1" w:rsidP="005E6965">
      <w:pPr>
        <w:spacing w:after="0" w:line="240" w:lineRule="auto"/>
        <w:ind w:firstLine="852"/>
        <w:jc w:val="both"/>
        <w:rPr>
          <w:rFonts w:ascii="Arial" w:hAnsi="Arial" w:cs="Arial"/>
          <w:color w:val="444444"/>
          <w:sz w:val="18"/>
          <w:szCs w:val="18"/>
          <w:lang w:eastAsia="ru-RU"/>
        </w:rPr>
      </w:pPr>
    </w:p>
    <w:p w:rsidR="00F549E1" w:rsidRDefault="00F549E1" w:rsidP="005E6965">
      <w:pPr>
        <w:spacing w:after="0" w:line="240" w:lineRule="auto"/>
        <w:ind w:firstLine="852"/>
        <w:jc w:val="both"/>
        <w:rPr>
          <w:rFonts w:ascii="Arial" w:hAnsi="Arial" w:cs="Arial"/>
          <w:color w:val="444444"/>
          <w:sz w:val="18"/>
          <w:szCs w:val="18"/>
          <w:lang w:eastAsia="ru-RU"/>
        </w:rPr>
      </w:pPr>
    </w:p>
    <w:p w:rsidR="00F549E1" w:rsidRDefault="00F549E1" w:rsidP="005E6965">
      <w:pPr>
        <w:spacing w:after="0" w:line="240" w:lineRule="auto"/>
        <w:ind w:firstLine="852"/>
        <w:jc w:val="both"/>
        <w:rPr>
          <w:rFonts w:ascii="Arial" w:hAnsi="Arial" w:cs="Arial"/>
          <w:color w:val="444444"/>
          <w:sz w:val="18"/>
          <w:szCs w:val="18"/>
          <w:lang w:eastAsia="ru-RU"/>
        </w:rPr>
      </w:pPr>
    </w:p>
    <w:p w:rsidR="00F549E1" w:rsidRPr="00F54AC9" w:rsidRDefault="00F549E1" w:rsidP="005E6965">
      <w:pPr>
        <w:spacing w:after="0" w:line="240" w:lineRule="auto"/>
        <w:ind w:firstLine="852"/>
        <w:jc w:val="both"/>
        <w:rPr>
          <w:rFonts w:ascii="Arial" w:hAnsi="Arial" w:cs="Arial"/>
          <w:color w:val="444444"/>
          <w:sz w:val="18"/>
          <w:szCs w:val="18"/>
          <w:lang w:eastAsia="ru-RU"/>
        </w:rPr>
      </w:pPr>
    </w:p>
    <w:p w:rsidR="00F549E1" w:rsidRPr="00C36750" w:rsidRDefault="00F549E1" w:rsidP="005E6965">
      <w:pPr>
        <w:spacing w:after="0" w:line="240" w:lineRule="auto"/>
        <w:rPr>
          <w:rFonts w:ascii="Times New Roman" w:hAnsi="Times New Roman" w:cs="Times New Roman"/>
          <w:b/>
          <w:bCs/>
          <w:color w:val="444444"/>
          <w:sz w:val="28"/>
          <w:szCs w:val="28"/>
          <w:lang w:eastAsia="ru-RU"/>
        </w:rPr>
      </w:pPr>
      <w:r>
        <w:rPr>
          <w:rFonts w:ascii="Times New Roman" w:hAnsi="Times New Roman" w:cs="Times New Roman"/>
          <w:b/>
          <w:bCs/>
          <w:color w:val="444444"/>
          <w:sz w:val="28"/>
          <w:szCs w:val="28"/>
          <w:lang w:eastAsia="ru-RU"/>
        </w:rPr>
        <w:t xml:space="preserve">                                                   Описание  материально – технического  обеспечения</w:t>
      </w:r>
    </w:p>
    <w:p w:rsidR="00F549E1" w:rsidRPr="00F54AC9" w:rsidRDefault="00F549E1" w:rsidP="005E6965">
      <w:pPr>
        <w:numPr>
          <w:ilvl w:val="0"/>
          <w:numId w:val="3"/>
        </w:numPr>
        <w:spacing w:after="0" w:line="240" w:lineRule="auto"/>
        <w:jc w:val="both"/>
        <w:rPr>
          <w:rFonts w:ascii="Arial" w:hAnsi="Arial" w:cs="Arial"/>
          <w:color w:val="444444"/>
          <w:sz w:val="18"/>
          <w:szCs w:val="18"/>
          <w:lang w:eastAsia="ru-RU"/>
        </w:rPr>
      </w:pPr>
      <w:r w:rsidRPr="00F54AC9">
        <w:rPr>
          <w:rFonts w:ascii="Times New Roman" w:hAnsi="Times New Roman" w:cs="Times New Roman"/>
          <w:color w:val="444444"/>
          <w:sz w:val="28"/>
          <w:szCs w:val="28"/>
          <w:lang w:eastAsia="ru-RU"/>
        </w:rPr>
        <w:t>Антропова, М.В., Кузнецова, Л.М.  Режим дня школьника. М.: изд. Центр «Вентана-граф». 2002.- 205 с.</w:t>
      </w:r>
    </w:p>
    <w:p w:rsidR="00F549E1" w:rsidRPr="00F54AC9" w:rsidRDefault="00F549E1" w:rsidP="005E6965">
      <w:pPr>
        <w:numPr>
          <w:ilvl w:val="0"/>
          <w:numId w:val="3"/>
        </w:numPr>
        <w:spacing w:after="0" w:line="240" w:lineRule="auto"/>
        <w:jc w:val="both"/>
        <w:rPr>
          <w:rFonts w:ascii="Arial" w:hAnsi="Arial" w:cs="Arial"/>
          <w:color w:val="444444"/>
          <w:sz w:val="18"/>
          <w:szCs w:val="18"/>
          <w:lang w:eastAsia="ru-RU"/>
        </w:rPr>
      </w:pPr>
      <w:r w:rsidRPr="00F54AC9">
        <w:rPr>
          <w:rFonts w:ascii="Times New Roman" w:hAnsi="Times New Roman" w:cs="Times New Roman"/>
          <w:color w:val="444444"/>
          <w:sz w:val="28"/>
          <w:szCs w:val="28"/>
          <w:lang w:eastAsia="ru-RU"/>
        </w:rPr>
        <w:t>Бабкина, Н.В. О психологической службе в условиях учебно-воспитательного комплекса // Начальная школа – 2001 – № 12 – С. 3–6.</w:t>
      </w:r>
    </w:p>
    <w:p w:rsidR="00F549E1" w:rsidRPr="00F54AC9" w:rsidRDefault="00F549E1" w:rsidP="005E6965">
      <w:pPr>
        <w:numPr>
          <w:ilvl w:val="0"/>
          <w:numId w:val="3"/>
        </w:numPr>
        <w:spacing w:after="0" w:line="240" w:lineRule="auto"/>
        <w:jc w:val="both"/>
        <w:rPr>
          <w:rFonts w:ascii="Arial" w:hAnsi="Arial" w:cs="Arial"/>
          <w:color w:val="444444"/>
          <w:sz w:val="18"/>
          <w:szCs w:val="18"/>
          <w:lang w:eastAsia="ru-RU"/>
        </w:rPr>
      </w:pPr>
      <w:r w:rsidRPr="00F54AC9">
        <w:rPr>
          <w:rFonts w:ascii="Times New Roman" w:hAnsi="Times New Roman" w:cs="Times New Roman"/>
          <w:color w:val="444444"/>
          <w:sz w:val="28"/>
          <w:szCs w:val="28"/>
          <w:lang w:eastAsia="ru-RU"/>
        </w:rPr>
        <w:t>Дереклеева, Н.И. Двигательные игры, тренинги и уроки здоровья: 1-5 классы. – М.: ВАКО, 2007 г. - / Мастерская учителя.</w:t>
      </w:r>
    </w:p>
    <w:p w:rsidR="00F549E1" w:rsidRPr="00F54AC9" w:rsidRDefault="00F549E1" w:rsidP="005E6965">
      <w:pPr>
        <w:numPr>
          <w:ilvl w:val="0"/>
          <w:numId w:val="3"/>
        </w:numPr>
        <w:spacing w:after="0" w:line="240" w:lineRule="auto"/>
        <w:jc w:val="both"/>
        <w:rPr>
          <w:rFonts w:ascii="Arial" w:hAnsi="Arial" w:cs="Arial"/>
          <w:color w:val="444444"/>
          <w:sz w:val="18"/>
          <w:szCs w:val="18"/>
          <w:lang w:eastAsia="ru-RU"/>
        </w:rPr>
      </w:pPr>
      <w:r w:rsidRPr="00F54AC9">
        <w:rPr>
          <w:rFonts w:ascii="Times New Roman" w:hAnsi="Times New Roman" w:cs="Times New Roman"/>
          <w:color w:val="444444"/>
          <w:sz w:val="28"/>
          <w:szCs w:val="28"/>
          <w:lang w:eastAsia="ru-RU"/>
        </w:rPr>
        <w:t>Дереклеева, Н.И. Справочник классного руководителя: 1-4 классы / Под ред. И.С. Артюховой. – М.: ВАКО, 2007 г., - 167 с. (Педагогика. Психология. Управление.)</w:t>
      </w:r>
    </w:p>
    <w:p w:rsidR="00F549E1" w:rsidRPr="00F54AC9" w:rsidRDefault="00F549E1" w:rsidP="005E6965">
      <w:pPr>
        <w:numPr>
          <w:ilvl w:val="0"/>
          <w:numId w:val="3"/>
        </w:numPr>
        <w:spacing w:after="0" w:line="240" w:lineRule="auto"/>
        <w:jc w:val="both"/>
        <w:rPr>
          <w:rFonts w:ascii="Arial" w:hAnsi="Arial" w:cs="Arial"/>
          <w:color w:val="444444"/>
          <w:sz w:val="18"/>
          <w:szCs w:val="18"/>
          <w:lang w:eastAsia="ru-RU"/>
        </w:rPr>
      </w:pPr>
      <w:r w:rsidRPr="00F54AC9">
        <w:rPr>
          <w:rFonts w:ascii="Times New Roman" w:hAnsi="Times New Roman" w:cs="Times New Roman"/>
          <w:color w:val="444444"/>
          <w:sz w:val="28"/>
          <w:szCs w:val="28"/>
          <w:lang w:eastAsia="ru-RU"/>
        </w:rPr>
        <w:t>Захаров. А.Н. Как предупредить отклонения в поведении детей. М. 2005. - 85 с.</w:t>
      </w:r>
    </w:p>
    <w:p w:rsidR="00F549E1" w:rsidRPr="00F54AC9" w:rsidRDefault="00F549E1" w:rsidP="005E6965">
      <w:pPr>
        <w:numPr>
          <w:ilvl w:val="0"/>
          <w:numId w:val="3"/>
        </w:numPr>
        <w:spacing w:after="0" w:line="240" w:lineRule="auto"/>
        <w:jc w:val="both"/>
        <w:rPr>
          <w:rFonts w:ascii="Arial" w:hAnsi="Arial" w:cs="Arial"/>
          <w:color w:val="444444"/>
          <w:sz w:val="18"/>
          <w:szCs w:val="18"/>
          <w:lang w:eastAsia="ru-RU"/>
        </w:rPr>
      </w:pPr>
      <w:r w:rsidRPr="00F54AC9">
        <w:rPr>
          <w:rFonts w:ascii="Times New Roman" w:hAnsi="Times New Roman" w:cs="Times New Roman"/>
          <w:color w:val="444444"/>
          <w:sz w:val="28"/>
          <w:szCs w:val="28"/>
          <w:lang w:eastAsia="ru-RU"/>
        </w:rPr>
        <w:t>Карасева, Т.В. Современные аспекты реализации здоровьесберегающих технологий // Начальная школа – 2005. – № 11. – С. 75–78.</w:t>
      </w:r>
    </w:p>
    <w:p w:rsidR="00F549E1" w:rsidRPr="00F54AC9" w:rsidRDefault="00F549E1" w:rsidP="005E6965">
      <w:pPr>
        <w:numPr>
          <w:ilvl w:val="0"/>
          <w:numId w:val="3"/>
        </w:numPr>
        <w:spacing w:after="0" w:line="240" w:lineRule="auto"/>
        <w:jc w:val="both"/>
        <w:rPr>
          <w:rFonts w:ascii="Arial" w:hAnsi="Arial" w:cs="Arial"/>
          <w:color w:val="444444"/>
          <w:sz w:val="18"/>
          <w:szCs w:val="18"/>
          <w:lang w:eastAsia="ru-RU"/>
        </w:rPr>
      </w:pPr>
      <w:r w:rsidRPr="00F54AC9">
        <w:rPr>
          <w:rFonts w:ascii="Times New Roman" w:hAnsi="Times New Roman" w:cs="Times New Roman"/>
          <w:color w:val="444444"/>
          <w:sz w:val="28"/>
          <w:szCs w:val="28"/>
          <w:lang w:eastAsia="ru-RU"/>
        </w:rPr>
        <w:t>Ковалько, В.И. Здоровьесберегающие технологии в начальной школе [Текст] : 1-4 классы / В.И. Ковалько. – М. : Вако, 2004. – 124 c.</w:t>
      </w:r>
    </w:p>
    <w:p w:rsidR="00F549E1" w:rsidRPr="00F54AC9" w:rsidRDefault="00F549E1" w:rsidP="005E6965">
      <w:pPr>
        <w:numPr>
          <w:ilvl w:val="0"/>
          <w:numId w:val="3"/>
        </w:numPr>
        <w:spacing w:after="0" w:line="240" w:lineRule="auto"/>
        <w:jc w:val="both"/>
        <w:rPr>
          <w:rFonts w:ascii="Arial" w:hAnsi="Arial" w:cs="Arial"/>
          <w:color w:val="444444"/>
          <w:sz w:val="18"/>
          <w:szCs w:val="18"/>
          <w:lang w:eastAsia="ru-RU"/>
        </w:rPr>
      </w:pPr>
      <w:r w:rsidRPr="00F54AC9">
        <w:rPr>
          <w:rFonts w:ascii="Times New Roman" w:hAnsi="Times New Roman" w:cs="Times New Roman"/>
          <w:color w:val="444444"/>
          <w:sz w:val="28"/>
          <w:szCs w:val="28"/>
          <w:lang w:eastAsia="ru-RU"/>
        </w:rPr>
        <w:t>Ковалько, В.И. Школа физкультминуток (1-11 классы): Практические разработки физкультминуток, гимнастических комплексов, подвижных игр для младших школьников. – М.: ВАКО, 2007 г. – / Мастерская учителя.</w:t>
      </w:r>
    </w:p>
    <w:p w:rsidR="00F549E1" w:rsidRPr="00F54AC9" w:rsidRDefault="00F549E1" w:rsidP="005E6965">
      <w:pPr>
        <w:numPr>
          <w:ilvl w:val="0"/>
          <w:numId w:val="3"/>
        </w:numPr>
        <w:spacing w:after="0" w:line="240" w:lineRule="auto"/>
        <w:jc w:val="both"/>
        <w:rPr>
          <w:rFonts w:ascii="Arial" w:hAnsi="Arial" w:cs="Arial"/>
          <w:color w:val="444444"/>
          <w:sz w:val="18"/>
          <w:szCs w:val="18"/>
          <w:lang w:eastAsia="ru-RU"/>
        </w:rPr>
      </w:pPr>
      <w:r w:rsidRPr="00F54AC9">
        <w:rPr>
          <w:rFonts w:ascii="Times New Roman" w:hAnsi="Times New Roman" w:cs="Times New Roman"/>
          <w:color w:val="444444"/>
          <w:sz w:val="28"/>
          <w:szCs w:val="28"/>
          <w:lang w:eastAsia="ru-RU"/>
        </w:rPr>
        <w:t>Невдахина, З.И. Дополнительное образование: сборник авторских программ / ред.-сост. З.И. Невдахина. - Вып. 3.- М.: Народное образование; Ставрополь: Ставропольсервисшкола, 2007. – 134 с.</w:t>
      </w:r>
    </w:p>
    <w:p w:rsidR="00F549E1" w:rsidRPr="00F54AC9" w:rsidRDefault="00F549E1" w:rsidP="005E6965">
      <w:pPr>
        <w:numPr>
          <w:ilvl w:val="0"/>
          <w:numId w:val="3"/>
        </w:numPr>
        <w:spacing w:after="0" w:line="240" w:lineRule="auto"/>
        <w:jc w:val="both"/>
        <w:rPr>
          <w:rFonts w:ascii="Arial" w:hAnsi="Arial" w:cs="Arial"/>
          <w:color w:val="444444"/>
          <w:sz w:val="18"/>
          <w:szCs w:val="18"/>
          <w:lang w:eastAsia="ru-RU"/>
        </w:rPr>
      </w:pPr>
      <w:r w:rsidRPr="00F54AC9">
        <w:rPr>
          <w:rFonts w:ascii="Times New Roman" w:hAnsi="Times New Roman" w:cs="Times New Roman"/>
          <w:color w:val="444444"/>
          <w:sz w:val="28"/>
          <w:szCs w:val="28"/>
          <w:lang w:eastAsia="ru-RU"/>
        </w:rPr>
        <w:t>Патрикеев, А.Ю.  Подвижные игры.1-4 класса. М.: Вако, 2007. - 176с. - / Мозаика детского отдыха.</w:t>
      </w:r>
    </w:p>
    <w:p w:rsidR="00F549E1" w:rsidRPr="00F54AC9" w:rsidRDefault="00F549E1" w:rsidP="005E6965">
      <w:pPr>
        <w:numPr>
          <w:ilvl w:val="0"/>
          <w:numId w:val="3"/>
        </w:numPr>
        <w:spacing w:after="0" w:line="240" w:lineRule="auto"/>
        <w:jc w:val="both"/>
        <w:rPr>
          <w:rFonts w:ascii="Arial" w:hAnsi="Arial" w:cs="Arial"/>
          <w:color w:val="444444"/>
          <w:sz w:val="18"/>
          <w:szCs w:val="18"/>
          <w:lang w:eastAsia="ru-RU"/>
        </w:rPr>
      </w:pPr>
      <w:r w:rsidRPr="00F54AC9">
        <w:rPr>
          <w:rFonts w:ascii="Times New Roman" w:hAnsi="Times New Roman" w:cs="Times New Roman"/>
          <w:color w:val="444444"/>
          <w:sz w:val="28"/>
          <w:szCs w:val="28"/>
          <w:lang w:eastAsia="ru-RU"/>
        </w:rPr>
        <w:t>Синягина, Н.Ю. Как сохранить и укрепить здоровье детей: психологические установки и упражнения [Текст] / Н.Ю. Синягина, И.В. Кузнецова. – М.: Владос, 2003. – 112 с.</w:t>
      </w:r>
    </w:p>
    <w:p w:rsidR="00F549E1" w:rsidRPr="00F54AC9" w:rsidRDefault="00F549E1" w:rsidP="005E6965">
      <w:pPr>
        <w:numPr>
          <w:ilvl w:val="0"/>
          <w:numId w:val="3"/>
        </w:numPr>
        <w:spacing w:after="0" w:line="240" w:lineRule="auto"/>
        <w:jc w:val="both"/>
        <w:rPr>
          <w:rFonts w:ascii="Arial" w:hAnsi="Arial" w:cs="Arial"/>
          <w:color w:val="444444"/>
          <w:sz w:val="18"/>
          <w:szCs w:val="18"/>
          <w:lang w:eastAsia="ru-RU"/>
        </w:rPr>
      </w:pPr>
      <w:r w:rsidRPr="00F54AC9">
        <w:rPr>
          <w:rFonts w:ascii="Times New Roman" w:hAnsi="Times New Roman" w:cs="Times New Roman"/>
          <w:color w:val="444444"/>
          <w:sz w:val="28"/>
          <w:szCs w:val="28"/>
          <w:lang w:eastAsia="ru-RU"/>
        </w:rPr>
        <w:t>Смирнов, Н.К. Здоровьесберегающие образовательные технологии в работе учителя и Школы. М.: АРКТИ, 2003. – 268 с.</w:t>
      </w:r>
    </w:p>
    <w:p w:rsidR="00F549E1" w:rsidRPr="00F54AC9" w:rsidRDefault="00F549E1" w:rsidP="005E6965">
      <w:pPr>
        <w:numPr>
          <w:ilvl w:val="0"/>
          <w:numId w:val="3"/>
        </w:numPr>
        <w:spacing w:after="0" w:line="240" w:lineRule="auto"/>
        <w:jc w:val="both"/>
        <w:rPr>
          <w:rFonts w:ascii="Arial" w:hAnsi="Arial" w:cs="Arial"/>
          <w:color w:val="444444"/>
          <w:sz w:val="18"/>
          <w:szCs w:val="18"/>
          <w:lang w:eastAsia="ru-RU"/>
        </w:rPr>
      </w:pPr>
      <w:r w:rsidRPr="00F54AC9">
        <w:rPr>
          <w:rFonts w:ascii="Times New Roman" w:hAnsi="Times New Roman" w:cs="Times New Roman"/>
          <w:color w:val="444444"/>
          <w:sz w:val="28"/>
          <w:szCs w:val="28"/>
          <w:lang w:eastAsia="ru-RU"/>
        </w:rPr>
        <w:t>Степанова, О.А. Оздоровительные технологии в начальной школе. // Начальная школа, №1 - 2003, с.57.</w:t>
      </w:r>
    </w:p>
    <w:p w:rsidR="00F549E1" w:rsidRPr="006A778E" w:rsidRDefault="00F549E1" w:rsidP="005E6965">
      <w:pPr>
        <w:numPr>
          <w:ilvl w:val="0"/>
          <w:numId w:val="3"/>
        </w:numPr>
        <w:spacing w:after="0" w:line="240" w:lineRule="auto"/>
        <w:jc w:val="both"/>
        <w:rPr>
          <w:rFonts w:ascii="Arial" w:hAnsi="Arial" w:cs="Arial"/>
          <w:color w:val="444444"/>
          <w:sz w:val="18"/>
          <w:szCs w:val="18"/>
          <w:lang w:eastAsia="ru-RU"/>
        </w:rPr>
      </w:pPr>
      <w:r w:rsidRPr="00F54AC9">
        <w:rPr>
          <w:rFonts w:ascii="Times New Roman" w:hAnsi="Times New Roman" w:cs="Times New Roman"/>
          <w:color w:val="444444"/>
          <w:sz w:val="28"/>
          <w:szCs w:val="28"/>
          <w:lang w:eastAsia="ru-RU"/>
        </w:rPr>
        <w:t>Якиманская, И.С. Личностно-ориентированное обучение. – М.:  1991. – 120 с.</w:t>
      </w:r>
    </w:p>
    <w:p w:rsidR="00F549E1" w:rsidRPr="00F54AC9" w:rsidRDefault="00F549E1" w:rsidP="00984313">
      <w:pPr>
        <w:spacing w:after="0" w:line="240" w:lineRule="auto"/>
        <w:jc w:val="both"/>
        <w:rPr>
          <w:rFonts w:ascii="Arial" w:hAnsi="Arial" w:cs="Arial"/>
          <w:color w:val="444444"/>
          <w:sz w:val="18"/>
          <w:szCs w:val="18"/>
          <w:lang w:eastAsia="ru-RU"/>
        </w:rPr>
      </w:pPr>
      <w:r>
        <w:rPr>
          <w:rFonts w:ascii="Times New Roman" w:hAnsi="Times New Roman" w:cs="Times New Roman"/>
          <w:color w:val="444444"/>
          <w:sz w:val="28"/>
          <w:szCs w:val="28"/>
          <w:lang w:eastAsia="ru-RU"/>
        </w:rPr>
        <w:t xml:space="preserve">                                                      </w:t>
      </w:r>
      <w:r>
        <w:rPr>
          <w:rFonts w:ascii="Times New Roman" w:hAnsi="Times New Roman" w:cs="Times New Roman"/>
          <w:b/>
          <w:bCs/>
          <w:color w:val="444444"/>
          <w:sz w:val="28"/>
          <w:szCs w:val="28"/>
          <w:lang w:eastAsia="ru-RU"/>
        </w:rPr>
        <w:t xml:space="preserve">   </w:t>
      </w:r>
      <w:r w:rsidRPr="00F54AC9">
        <w:rPr>
          <w:rFonts w:ascii="Times New Roman" w:hAnsi="Times New Roman" w:cs="Times New Roman"/>
          <w:b/>
          <w:bCs/>
          <w:color w:val="444444"/>
          <w:sz w:val="28"/>
          <w:szCs w:val="28"/>
          <w:lang w:eastAsia="ru-RU"/>
        </w:rPr>
        <w:t>Формы учета знаний и умений, система контролирующих</w:t>
      </w:r>
    </w:p>
    <w:p w:rsidR="00F549E1" w:rsidRPr="00F54AC9" w:rsidRDefault="00F549E1" w:rsidP="005E6965">
      <w:pPr>
        <w:spacing w:after="0" w:line="240" w:lineRule="auto"/>
        <w:ind w:left="426"/>
        <w:jc w:val="center"/>
        <w:rPr>
          <w:rFonts w:ascii="Arial" w:hAnsi="Arial" w:cs="Arial"/>
          <w:color w:val="444444"/>
          <w:sz w:val="18"/>
          <w:szCs w:val="18"/>
          <w:lang w:eastAsia="ru-RU"/>
        </w:rPr>
      </w:pPr>
      <w:r w:rsidRPr="00F54AC9">
        <w:rPr>
          <w:rFonts w:ascii="Times New Roman" w:hAnsi="Times New Roman" w:cs="Times New Roman"/>
          <w:b/>
          <w:bCs/>
          <w:color w:val="444444"/>
          <w:sz w:val="28"/>
          <w:szCs w:val="28"/>
          <w:lang w:eastAsia="ru-RU"/>
        </w:rPr>
        <w:t>материалов для оценки планируемых результатов освоения</w:t>
      </w:r>
    </w:p>
    <w:p w:rsidR="00F549E1" w:rsidRPr="00F54AC9" w:rsidRDefault="00F549E1" w:rsidP="005E6965">
      <w:pPr>
        <w:spacing w:after="0" w:line="240" w:lineRule="auto"/>
        <w:ind w:left="426"/>
        <w:jc w:val="center"/>
        <w:rPr>
          <w:rFonts w:ascii="Arial" w:hAnsi="Arial" w:cs="Arial"/>
          <w:color w:val="444444"/>
          <w:sz w:val="18"/>
          <w:szCs w:val="18"/>
          <w:lang w:eastAsia="ru-RU"/>
        </w:rPr>
      </w:pPr>
      <w:r w:rsidRPr="00F54AC9">
        <w:rPr>
          <w:rFonts w:ascii="Times New Roman" w:hAnsi="Times New Roman" w:cs="Times New Roman"/>
          <w:b/>
          <w:bCs/>
          <w:color w:val="444444"/>
          <w:sz w:val="28"/>
          <w:szCs w:val="28"/>
          <w:lang w:eastAsia="ru-RU"/>
        </w:rPr>
        <w:t>программы внеурочной деятельности</w:t>
      </w:r>
    </w:p>
    <w:p w:rsidR="00F549E1" w:rsidRDefault="00F549E1" w:rsidP="005E6965">
      <w:pPr>
        <w:spacing w:after="0" w:line="240" w:lineRule="auto"/>
        <w:ind w:firstLine="852"/>
        <w:jc w:val="both"/>
        <w:rPr>
          <w:rFonts w:ascii="Times New Roman" w:hAnsi="Times New Roman" w:cs="Times New Roman"/>
          <w:color w:val="444444"/>
          <w:sz w:val="28"/>
          <w:szCs w:val="28"/>
          <w:lang w:eastAsia="ru-RU"/>
        </w:rPr>
      </w:pPr>
      <w:r w:rsidRPr="00F54AC9">
        <w:rPr>
          <w:rFonts w:ascii="Times New Roman" w:hAnsi="Times New Roman" w:cs="Times New Roman"/>
          <w:color w:val="444444"/>
          <w:sz w:val="28"/>
          <w:szCs w:val="28"/>
          <w:lang w:eastAsia="ru-RU"/>
        </w:rPr>
        <w:t>Программа внеурочной деятельности по спортивно-оздоровительному направлению «Здоровейка», предполагает обучение на двух основных уровнях: первый - информативный, который заключается в изучении правил и закономерностей здорового образа жизни; второй — поведенческий, позволяющий закрепить социально одобряемые модели поведения.</w:t>
      </w:r>
    </w:p>
    <w:p w:rsidR="00F549E1" w:rsidRPr="00F54AC9" w:rsidRDefault="00F549E1" w:rsidP="005E6965">
      <w:pPr>
        <w:spacing w:after="0" w:line="240" w:lineRule="auto"/>
        <w:jc w:val="both"/>
        <w:rPr>
          <w:rFonts w:ascii="Arial" w:hAnsi="Arial" w:cs="Arial"/>
          <w:color w:val="444444"/>
          <w:sz w:val="18"/>
          <w:szCs w:val="18"/>
          <w:lang w:eastAsia="ru-RU"/>
        </w:rPr>
      </w:pPr>
      <w:r w:rsidRPr="00F54AC9">
        <w:rPr>
          <w:rFonts w:ascii="Times New Roman" w:hAnsi="Times New Roman" w:cs="Times New Roman"/>
          <w:color w:val="444444"/>
          <w:sz w:val="28"/>
          <w:szCs w:val="28"/>
          <w:lang w:eastAsia="ru-RU"/>
        </w:rPr>
        <w:t xml:space="preserve">Социально одобряемая модель поведение может быть выработана только в результате вовлечения </w:t>
      </w:r>
      <w:r>
        <w:rPr>
          <w:rFonts w:ascii="Times New Roman" w:hAnsi="Times New Roman" w:cs="Times New Roman"/>
          <w:color w:val="444444"/>
          <w:sz w:val="28"/>
          <w:szCs w:val="28"/>
          <w:lang w:eastAsia="ru-RU"/>
        </w:rPr>
        <w:t>уча</w:t>
      </w:r>
      <w:r w:rsidRPr="00F54AC9">
        <w:rPr>
          <w:rFonts w:ascii="Times New Roman" w:hAnsi="Times New Roman" w:cs="Times New Roman"/>
          <w:color w:val="444444"/>
          <w:sz w:val="28"/>
          <w:szCs w:val="28"/>
          <w:lang w:eastAsia="ru-RU"/>
        </w:rPr>
        <w:t>щихся в здоровьесберегающие практики. Принимая во внимание этот факт, наиболее рациональным способом будет подведение итогов  каждого изучаемого раздела в игровой форме, при организации коллективного творческого дела.</w:t>
      </w:r>
    </w:p>
    <w:p w:rsidR="00F549E1" w:rsidRPr="00F54AC9" w:rsidRDefault="00F549E1" w:rsidP="005E6965">
      <w:pPr>
        <w:spacing w:after="0" w:line="240" w:lineRule="auto"/>
        <w:ind w:firstLine="852"/>
        <w:jc w:val="both"/>
        <w:rPr>
          <w:rFonts w:ascii="Arial" w:hAnsi="Arial" w:cs="Arial"/>
          <w:color w:val="444444"/>
          <w:sz w:val="18"/>
          <w:szCs w:val="18"/>
          <w:lang w:eastAsia="ru-RU"/>
        </w:rPr>
      </w:pPr>
      <w:r w:rsidRPr="00F54AC9">
        <w:rPr>
          <w:rFonts w:ascii="Times New Roman" w:hAnsi="Times New Roman" w:cs="Times New Roman"/>
          <w:color w:val="444444"/>
          <w:sz w:val="28"/>
          <w:szCs w:val="28"/>
          <w:lang w:eastAsia="ru-RU"/>
        </w:rPr>
        <w:t>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 накопления материалов по типу «портфолио».</w:t>
      </w:r>
    </w:p>
    <w:p w:rsidR="00F549E1" w:rsidRPr="00F54AC9" w:rsidRDefault="00F549E1" w:rsidP="005E6965">
      <w:pPr>
        <w:spacing w:after="0" w:line="240" w:lineRule="auto"/>
        <w:ind w:firstLine="852"/>
        <w:jc w:val="both"/>
        <w:rPr>
          <w:rFonts w:ascii="Arial" w:hAnsi="Arial" w:cs="Arial"/>
          <w:color w:val="444444"/>
          <w:sz w:val="18"/>
          <w:szCs w:val="18"/>
          <w:lang w:eastAsia="ru-RU"/>
        </w:rPr>
      </w:pPr>
      <w:r w:rsidRPr="00F54AC9">
        <w:rPr>
          <w:rFonts w:ascii="Times New Roman" w:hAnsi="Times New Roman" w:cs="Times New Roman"/>
          <w:color w:val="444444"/>
          <w:sz w:val="28"/>
          <w:szCs w:val="28"/>
          <w:lang w:eastAsia="ru-RU"/>
        </w:rPr>
        <w:t>Контроль и оценка результатов освоения программы внеурочной деятельности зависит от тематики и содержания изучаемого раздела. Продуктивным будет контроль в процессе организации следующих форм деятельности: викторины, творческие конкурсы, КВНы, ролевые игры, школьная научно-практическая конференция.</w:t>
      </w:r>
    </w:p>
    <w:p w:rsidR="00F549E1" w:rsidRPr="00F54AC9" w:rsidRDefault="00F549E1" w:rsidP="005E6965">
      <w:pPr>
        <w:spacing w:after="0" w:line="240" w:lineRule="auto"/>
        <w:ind w:firstLine="852"/>
        <w:jc w:val="both"/>
        <w:rPr>
          <w:rFonts w:ascii="Arial" w:hAnsi="Arial" w:cs="Arial"/>
          <w:color w:val="444444"/>
          <w:sz w:val="18"/>
          <w:szCs w:val="18"/>
          <w:lang w:eastAsia="ru-RU"/>
        </w:rPr>
      </w:pPr>
      <w:r w:rsidRPr="00F54AC9">
        <w:rPr>
          <w:rFonts w:ascii="Times New Roman" w:hAnsi="Times New Roman" w:cs="Times New Roman"/>
          <w:color w:val="444444"/>
          <w:sz w:val="28"/>
          <w:szCs w:val="28"/>
          <w:lang w:eastAsia="ru-RU"/>
        </w:rPr>
        <w:t>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 а также будет способствовать процессу обучения в командном сотрудничестве, при котором каждый обучающийся будет значимым участником деятельности.</w:t>
      </w:r>
    </w:p>
    <w:p w:rsidR="00F549E1" w:rsidRDefault="00F549E1" w:rsidP="005E6965">
      <w:pPr>
        <w:spacing w:after="0" w:line="240" w:lineRule="auto"/>
        <w:jc w:val="both"/>
        <w:rPr>
          <w:rFonts w:ascii="Arial" w:hAnsi="Arial" w:cs="Arial"/>
          <w:color w:val="444444"/>
          <w:sz w:val="18"/>
          <w:szCs w:val="18"/>
          <w:lang w:eastAsia="ru-RU"/>
        </w:rPr>
      </w:pPr>
    </w:p>
    <w:p w:rsidR="00F549E1" w:rsidRPr="005E6965" w:rsidRDefault="00F549E1" w:rsidP="005E6965">
      <w:pPr>
        <w:spacing w:after="0" w:line="240" w:lineRule="auto"/>
        <w:rPr>
          <w:rFonts w:ascii="Arial" w:hAnsi="Arial" w:cs="Arial"/>
          <w:color w:val="444444"/>
          <w:sz w:val="28"/>
          <w:szCs w:val="28"/>
          <w:lang w:eastAsia="ru-RU"/>
        </w:rPr>
      </w:pPr>
      <w:r w:rsidRPr="005E6965">
        <w:rPr>
          <w:rFonts w:ascii="Arial" w:hAnsi="Arial" w:cs="Arial"/>
          <w:color w:val="444444"/>
          <w:sz w:val="28"/>
          <w:szCs w:val="28"/>
          <w:lang w:eastAsia="ru-RU"/>
        </w:rPr>
        <w:t xml:space="preserve">                                                            </w:t>
      </w:r>
      <w:r w:rsidRPr="005E6965">
        <w:rPr>
          <w:rFonts w:ascii="Times New Roman" w:hAnsi="Times New Roman" w:cs="Times New Roman"/>
          <w:b/>
          <w:bCs/>
          <w:i/>
          <w:iCs/>
          <w:color w:val="444444"/>
          <w:sz w:val="28"/>
          <w:szCs w:val="28"/>
          <w:lang w:eastAsia="ru-RU"/>
        </w:rPr>
        <w:t>Критерии оценки знаний, умений и навыков.</w:t>
      </w:r>
    </w:p>
    <w:p w:rsidR="00F549E1" w:rsidRPr="005E6965" w:rsidRDefault="00F549E1" w:rsidP="00F54AC9">
      <w:pPr>
        <w:spacing w:after="0" w:line="240" w:lineRule="auto"/>
        <w:rPr>
          <w:rFonts w:ascii="Arial" w:hAnsi="Arial" w:cs="Arial"/>
          <w:color w:val="444444"/>
          <w:sz w:val="28"/>
          <w:szCs w:val="28"/>
          <w:lang w:eastAsia="ru-RU"/>
        </w:rPr>
      </w:pPr>
      <w:r w:rsidRPr="005E6965">
        <w:rPr>
          <w:rFonts w:ascii="Times New Roman" w:hAnsi="Times New Roman" w:cs="Times New Roman"/>
          <w:color w:val="444444"/>
          <w:sz w:val="28"/>
          <w:szCs w:val="28"/>
          <w:lang w:eastAsia="ru-RU"/>
        </w:rPr>
        <w:t xml:space="preserve">     </w:t>
      </w:r>
      <w:r w:rsidRPr="005E6965">
        <w:rPr>
          <w:rFonts w:ascii="Times New Roman" w:hAnsi="Times New Roman" w:cs="Times New Roman"/>
          <w:b/>
          <w:bCs/>
          <w:i/>
          <w:iCs/>
          <w:color w:val="444444"/>
          <w:sz w:val="28"/>
          <w:szCs w:val="28"/>
          <w:lang w:eastAsia="ru-RU"/>
        </w:rPr>
        <w:t>Низкий уровень:</w:t>
      </w:r>
      <w:r w:rsidRPr="005E6965">
        <w:rPr>
          <w:rFonts w:ascii="Times New Roman" w:hAnsi="Times New Roman" w:cs="Times New Roman"/>
          <w:color w:val="444444"/>
          <w:sz w:val="28"/>
          <w:szCs w:val="28"/>
          <w:lang w:eastAsia="ru-RU"/>
        </w:rPr>
        <w:t xml:space="preserve"> удовлетворительное владение теоретической информацией по темам курса, умение пользоваться литературой при подготовке сообщений, участие в организации выставок, элементарные представления об исследовательской деятельности, пассивное участие в семинарах.</w:t>
      </w:r>
    </w:p>
    <w:p w:rsidR="00F549E1" w:rsidRPr="005E6965" w:rsidRDefault="00F549E1" w:rsidP="00F54AC9">
      <w:pPr>
        <w:spacing w:after="0" w:line="240" w:lineRule="auto"/>
        <w:rPr>
          <w:rFonts w:ascii="Arial" w:hAnsi="Arial" w:cs="Arial"/>
          <w:color w:val="444444"/>
          <w:sz w:val="28"/>
          <w:szCs w:val="28"/>
          <w:lang w:eastAsia="ru-RU"/>
        </w:rPr>
      </w:pPr>
      <w:r w:rsidRPr="005E6965">
        <w:rPr>
          <w:rFonts w:ascii="Times New Roman" w:hAnsi="Times New Roman" w:cs="Times New Roman"/>
          <w:color w:val="444444"/>
          <w:sz w:val="28"/>
          <w:szCs w:val="28"/>
          <w:lang w:eastAsia="ru-RU"/>
        </w:rPr>
        <w:t xml:space="preserve">     </w:t>
      </w:r>
      <w:r w:rsidRPr="005E6965">
        <w:rPr>
          <w:rFonts w:ascii="Times New Roman" w:hAnsi="Times New Roman" w:cs="Times New Roman"/>
          <w:b/>
          <w:bCs/>
          <w:i/>
          <w:iCs/>
          <w:color w:val="444444"/>
          <w:sz w:val="28"/>
          <w:szCs w:val="28"/>
          <w:lang w:eastAsia="ru-RU"/>
        </w:rPr>
        <w:t>Средний уровень</w:t>
      </w:r>
      <w:r w:rsidRPr="005E6965">
        <w:rPr>
          <w:rFonts w:ascii="Times New Roman" w:hAnsi="Times New Roman" w:cs="Times New Roman"/>
          <w:color w:val="444444"/>
          <w:sz w:val="28"/>
          <w:szCs w:val="28"/>
          <w:lang w:eastAsia="ru-RU"/>
        </w:rPr>
        <w:t>: достаточно хорошее владение теоретической информацией по курсу,  умение систематизировать и подбирать необходимую литературу, проводить исследования и опросы, иметь представление о учебно-исследовательской деятельности, участие в конкурсах, выставках, организации и проведении мероприятий.</w:t>
      </w:r>
    </w:p>
    <w:p w:rsidR="00F549E1" w:rsidRPr="005E6965" w:rsidRDefault="00F549E1" w:rsidP="00F54AC9">
      <w:pPr>
        <w:spacing w:after="0" w:line="240" w:lineRule="auto"/>
        <w:rPr>
          <w:rFonts w:ascii="Times New Roman" w:hAnsi="Times New Roman" w:cs="Times New Roman"/>
          <w:color w:val="444444"/>
          <w:sz w:val="28"/>
          <w:szCs w:val="28"/>
          <w:lang w:eastAsia="ru-RU"/>
        </w:rPr>
      </w:pPr>
      <w:r w:rsidRPr="005E6965">
        <w:rPr>
          <w:rFonts w:ascii="Times New Roman" w:hAnsi="Times New Roman" w:cs="Times New Roman"/>
          <w:color w:val="444444"/>
          <w:sz w:val="28"/>
          <w:szCs w:val="28"/>
          <w:lang w:eastAsia="ru-RU"/>
        </w:rPr>
        <w:t xml:space="preserve">     </w:t>
      </w:r>
      <w:r w:rsidRPr="005E6965">
        <w:rPr>
          <w:rFonts w:ascii="Times New Roman" w:hAnsi="Times New Roman" w:cs="Times New Roman"/>
          <w:b/>
          <w:bCs/>
          <w:i/>
          <w:iCs/>
          <w:color w:val="444444"/>
          <w:sz w:val="28"/>
          <w:szCs w:val="28"/>
          <w:lang w:eastAsia="ru-RU"/>
        </w:rPr>
        <w:t>Высокий уровень:</w:t>
      </w:r>
      <w:r w:rsidRPr="005E6965">
        <w:rPr>
          <w:rFonts w:ascii="Times New Roman" w:hAnsi="Times New Roman" w:cs="Times New Roman"/>
          <w:color w:val="444444"/>
          <w:sz w:val="28"/>
          <w:szCs w:val="28"/>
          <w:lang w:eastAsia="ru-RU"/>
        </w:rPr>
        <w:t xml:space="preserve"> свободное владение теоретической информацией по курсу, умение анализировать литературные источники и данные исследований и опросов, выявлять причины, подбирать методы исследования, проводить учебно-исследовательскую деятельность, активно принимать участие в мероприятиях, конкурсах, применять полученную информацию на практике</w:t>
      </w:r>
    </w:p>
    <w:p w:rsidR="00F549E1" w:rsidRPr="00F54AC9" w:rsidRDefault="00F549E1" w:rsidP="00F54AC9">
      <w:pPr>
        <w:spacing w:after="0" w:line="240" w:lineRule="auto"/>
        <w:rPr>
          <w:rFonts w:ascii="Arial" w:hAnsi="Arial" w:cs="Arial"/>
          <w:color w:val="444444"/>
          <w:sz w:val="18"/>
          <w:szCs w:val="18"/>
          <w:lang w:eastAsia="ru-RU"/>
        </w:rPr>
      </w:pPr>
    </w:p>
    <w:p w:rsidR="00F549E1" w:rsidRPr="00F54AC9" w:rsidRDefault="00F549E1" w:rsidP="005E6965">
      <w:pPr>
        <w:spacing w:after="0" w:line="240" w:lineRule="auto"/>
        <w:rPr>
          <w:rFonts w:ascii="Arial" w:hAnsi="Arial" w:cs="Arial"/>
          <w:color w:val="444444"/>
          <w:sz w:val="18"/>
          <w:szCs w:val="18"/>
          <w:lang w:eastAsia="ru-RU"/>
        </w:rPr>
      </w:pPr>
      <w:r>
        <w:rPr>
          <w:rFonts w:ascii="Times New Roman" w:hAnsi="Times New Roman" w:cs="Times New Roman"/>
          <w:color w:val="444444"/>
          <w:sz w:val="36"/>
          <w:szCs w:val="36"/>
          <w:lang w:eastAsia="ru-RU"/>
        </w:rPr>
        <w:t xml:space="preserve">                                                                 </w:t>
      </w:r>
      <w:r w:rsidRPr="00F54AC9">
        <w:rPr>
          <w:rFonts w:ascii="Times New Roman" w:hAnsi="Times New Roman" w:cs="Times New Roman"/>
          <w:color w:val="444444"/>
          <w:sz w:val="36"/>
          <w:szCs w:val="36"/>
          <w:lang w:eastAsia="ru-RU"/>
        </w:rPr>
        <w:t>ПРИЛОЖЕНИЕ</w:t>
      </w:r>
    </w:p>
    <w:p w:rsidR="00F549E1" w:rsidRPr="00F54AC9" w:rsidRDefault="00F549E1" w:rsidP="00F54AC9">
      <w:pPr>
        <w:spacing w:after="0" w:line="240" w:lineRule="auto"/>
        <w:jc w:val="center"/>
        <w:rPr>
          <w:rFonts w:ascii="Arial" w:hAnsi="Arial" w:cs="Arial"/>
          <w:color w:val="444444"/>
          <w:sz w:val="18"/>
          <w:szCs w:val="18"/>
          <w:lang w:eastAsia="ru-RU"/>
        </w:rPr>
      </w:pPr>
      <w:r w:rsidRPr="00F54AC9">
        <w:rPr>
          <w:rFonts w:ascii="Times New Roman" w:hAnsi="Times New Roman" w:cs="Times New Roman"/>
          <w:b/>
          <w:bCs/>
          <w:i/>
          <w:iCs/>
          <w:color w:val="444444"/>
          <w:sz w:val="28"/>
          <w:szCs w:val="28"/>
          <w:lang w:eastAsia="ru-RU"/>
        </w:rPr>
        <w:t>Тестовый материал</w:t>
      </w:r>
    </w:p>
    <w:p w:rsidR="00F549E1" w:rsidRPr="00F54AC9" w:rsidRDefault="00F549E1" w:rsidP="00F54AC9">
      <w:pPr>
        <w:spacing w:after="0" w:line="240" w:lineRule="auto"/>
        <w:jc w:val="center"/>
        <w:rPr>
          <w:rFonts w:ascii="Arial" w:hAnsi="Arial" w:cs="Arial"/>
          <w:color w:val="444444"/>
          <w:sz w:val="18"/>
          <w:szCs w:val="18"/>
          <w:lang w:eastAsia="ru-RU"/>
        </w:rPr>
      </w:pPr>
      <w:r w:rsidRPr="00F54AC9">
        <w:rPr>
          <w:rFonts w:ascii="Times New Roman" w:hAnsi="Times New Roman" w:cs="Times New Roman"/>
          <w:b/>
          <w:bCs/>
          <w:i/>
          <w:iCs/>
          <w:color w:val="444444"/>
          <w:sz w:val="24"/>
          <w:szCs w:val="24"/>
          <w:lang w:eastAsia="ru-RU"/>
        </w:rPr>
        <w:t>1 класс    Тест «Правильно ли Вы питаетесь?»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1.        Как часто в течение дня Вы питаетесь?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Три раза в день.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Два раза.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Один раз.</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2.        Всегда ли Вы завтракаете?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Всегда.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Не всегда.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Никогда.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3.        Из чего состоит Ваш завтрак?</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Каша и чай.</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Мясное блюдо и чай.</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Чай.</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4.        Часто ли Вы перекусываете между завтраком и обедом, обедом</w:t>
      </w:r>
      <w:r w:rsidRPr="00F54AC9">
        <w:rPr>
          <w:rFonts w:ascii="Times New Roman" w:hAnsi="Times New Roman" w:cs="Times New Roman"/>
          <w:b/>
          <w:bCs/>
          <w:color w:val="444444"/>
          <w:sz w:val="24"/>
          <w:szCs w:val="24"/>
          <w:lang w:eastAsia="ru-RU"/>
        </w:rPr>
        <w:br/>
        <w:t>ужином?</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Никогда.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Один-два раза в день.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Три раза и более.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5.        Как часто Вы едите овощи, фрукты, салаты?</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Три раза в день.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Один-два раза в день.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Два-три раза в неделю.</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6.        Как часто Вы едите жареную пищу?</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Один раз в неделю.</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Три-четыре раза в неделю.</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Каждый день.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7.        Как часто Вы едите выпечку?</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Один раз в неделю.</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Три-четыре раза в неделю.</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Каждый день.        </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8.        Что Вы намазываете на хлеб?</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Маргарин.</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Масло с маргарином.</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Только масло.</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9.        Сколько раз в неделю Вы едите рыбу?</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Три-четыре раза.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Один-два раза.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Один раз и реже.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10.        Как часто Вы едите хлебобулочные изделия?</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Менее трёх раз в неделю.</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От 3 до 6 раз в неделю.</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За каждой едой.</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11.        Сколько чашек чая или кофе выпиваете за день?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Одну-две.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От трёх до пяти.</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Шесть и более.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12.        Прежде чем приступить к употреблению в пищу мясного блюда, с</w:t>
      </w:r>
      <w:r w:rsidRPr="00F54AC9">
        <w:rPr>
          <w:rFonts w:ascii="Times New Roman" w:hAnsi="Times New Roman" w:cs="Times New Roman"/>
          <w:b/>
          <w:bCs/>
          <w:color w:val="444444"/>
          <w:sz w:val="24"/>
          <w:szCs w:val="24"/>
          <w:lang w:eastAsia="ru-RU"/>
        </w:rPr>
        <w:br/>
        <w:t>мяса нужно:</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убрать весь жир;</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убрать часть жира;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оставить весь жир.</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Ключ: а - 2 балла, 6-1 балл, в - 0 баллов.</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Подсчитайте сумму баллов. Если Вы набрали:</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0-13 баллов - будьте внимательны, есть опасность для здоровья;</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14 -17 баллов - надо улучшить питание;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18 - 24 балла - отличный режим и качество питания</w:t>
      </w:r>
    </w:p>
    <w:p w:rsidR="00F549E1" w:rsidRPr="00F54AC9" w:rsidRDefault="00F549E1" w:rsidP="00F54AC9">
      <w:pPr>
        <w:spacing w:after="0" w:line="240" w:lineRule="auto"/>
        <w:jc w:val="center"/>
        <w:rPr>
          <w:rFonts w:ascii="Arial" w:hAnsi="Arial" w:cs="Arial"/>
          <w:color w:val="444444"/>
          <w:sz w:val="18"/>
          <w:szCs w:val="18"/>
          <w:lang w:eastAsia="ru-RU"/>
        </w:rPr>
      </w:pPr>
      <w:r w:rsidRPr="00F54AC9">
        <w:rPr>
          <w:rFonts w:ascii="Times New Roman" w:hAnsi="Times New Roman" w:cs="Times New Roman"/>
          <w:b/>
          <w:bCs/>
          <w:i/>
          <w:iCs/>
          <w:color w:val="444444"/>
          <w:sz w:val="24"/>
          <w:szCs w:val="24"/>
          <w:lang w:eastAsia="ru-RU"/>
        </w:rPr>
        <w:t>2 класс диагностика «Что мы знаем о здоровье»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1. Как называется особая чувствительность к некоторым веществам?</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инфекция</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эпидемия</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аллергия</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2. Как не передаются кишечных заболеваний?</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по воздуху</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с пищей</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с грязными руками</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3. Что вредит здоровью?</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игры на свежем воздухе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малоподвижный образ жизни</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плавание, катание на лыжах</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4.Что не вредит здоровью?</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курение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закаливание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спиртное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5. Как передаются возбудители инфекционных заболеваний?</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по воздуху</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с пищей</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с водой</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6. Какое заболевание не относится к инфекционным?</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грипп</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дизентерия</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ветрянка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7. Какое вещество разрушает организм и, в конце концов, убивает человека?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никотин</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алкоголь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наркотики</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8. Что не поможет организму стать сильнее?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занятие спортом</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закаливание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вкусная пища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9. Какое питание нельзя назвать здоровым?</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регулярное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без спешки</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однообразное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Интерпретация  (1 бал -1 правильный ответ)</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8-9 баллов- ты хорошо осведомлён о здоровье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5-6 баллов – тебе надо задуматься о здоровье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Меньше 5 – твоё здоровье в опасности .</w:t>
      </w:r>
    </w:p>
    <w:p w:rsidR="00F549E1" w:rsidRPr="00F54AC9" w:rsidRDefault="00F549E1" w:rsidP="00F54AC9">
      <w:pPr>
        <w:spacing w:after="0" w:line="240" w:lineRule="auto"/>
        <w:jc w:val="center"/>
        <w:rPr>
          <w:rFonts w:ascii="Arial" w:hAnsi="Arial" w:cs="Arial"/>
          <w:color w:val="444444"/>
          <w:sz w:val="18"/>
          <w:szCs w:val="18"/>
          <w:lang w:eastAsia="ru-RU"/>
        </w:rPr>
      </w:pPr>
      <w:r w:rsidRPr="00F54AC9">
        <w:rPr>
          <w:rFonts w:ascii="Times New Roman" w:hAnsi="Times New Roman" w:cs="Times New Roman"/>
          <w:b/>
          <w:bCs/>
          <w:i/>
          <w:iCs/>
          <w:color w:val="444444"/>
          <w:sz w:val="24"/>
          <w:szCs w:val="24"/>
          <w:lang w:eastAsia="ru-RU"/>
        </w:rPr>
        <w:t>3 класс   Тест «Ваше здоровье»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1.        Как известно, нормальный режим питания - это плотный завтрак,</w:t>
      </w:r>
      <w:r w:rsidRPr="00F54AC9">
        <w:rPr>
          <w:rFonts w:ascii="Times New Roman" w:hAnsi="Times New Roman" w:cs="Times New Roman"/>
          <w:b/>
          <w:bCs/>
          <w:color w:val="444444"/>
          <w:sz w:val="24"/>
          <w:szCs w:val="24"/>
          <w:lang w:eastAsia="ru-RU"/>
        </w:rPr>
        <w:br/>
        <w:t>обед из трёх блюд и скромный ужин. А какой режим питания у Вас?</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Именно такой, к тому же Вы едите много овощей и фруктов.</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Иногда бывает, что Вы обходитесь без завтрака или обеда.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Вы вообще не придерживаетесь никакого режима.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2.        Курите ли Вы?</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Нет.</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Да, но лишь 1 -2 сигареты в день.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Курите по целой пачке в день.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3. Употребляете в пищу:</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много масла, яиц, сливок;</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мало фруктов и овощей;</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много сахара, пирожных, варенья</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  </w:t>
      </w:r>
      <w:r w:rsidRPr="00F54AC9">
        <w:rPr>
          <w:rFonts w:ascii="Times New Roman" w:hAnsi="Times New Roman" w:cs="Times New Roman"/>
          <w:b/>
          <w:bCs/>
          <w:color w:val="444444"/>
          <w:sz w:val="24"/>
          <w:szCs w:val="24"/>
          <w:lang w:eastAsia="ru-RU"/>
        </w:rPr>
        <w:t>4.Пьёте ли Вы кофе?</w:t>
      </w:r>
      <w:r w:rsidRPr="00F54AC9">
        <w:rPr>
          <w:rFonts w:ascii="Times New Roman" w:hAnsi="Times New Roman" w:cs="Times New Roman"/>
          <w:b/>
          <w:bCs/>
          <w:color w:val="444444"/>
          <w:sz w:val="24"/>
          <w:szCs w:val="24"/>
          <w:lang w:eastAsia="ru-RU"/>
        </w:rPr>
        <w:br/>
      </w:r>
      <w:r w:rsidRPr="00F54AC9">
        <w:rPr>
          <w:rFonts w:ascii="Times New Roman" w:hAnsi="Times New Roman" w:cs="Times New Roman"/>
          <w:color w:val="444444"/>
          <w:sz w:val="24"/>
          <w:szCs w:val="24"/>
          <w:lang w:eastAsia="ru-RU"/>
        </w:rPr>
        <w:t> а)         Очень редко.</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Пьёте, но не больше 1 -2 чашек в день.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Вы не можете обойтись без кофе, пьёте его очень много.</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5.Регулярно ли Вы делаете зарядку?</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Да, для Вас это необходимо.</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Хотели бы делать, но не всегда удаётся себя заставить.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Нет, не делаете.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6.Вам доставляет удовольствие ходить в школу?</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Да, Вы идёте обычно с удовольствием.</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Школа Вас в общем-то устраивает.</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Вы идёте без особой охоты.</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7.Принимаете ли Вы постоянно какие-то лекарства?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Нет.</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Только при острой необходимости.</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Да, принимаете каждый день.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8.Страдаете ли Вы от какого-то хронического заболевания?</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Нет.</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Затрудняетесь ответить.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Да.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9.Используете ли Вы хотя бы один выходной для физической ра боты, туризма, занятия спортом?</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Да, а иногда и оба дня.</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Да, но только когда есть возможность.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Нет, заниматься предпочитаете домашним хозяйством.</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10.Как Вы предпочитаете проводить свои каникулы?</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Активно занимаясь спортом.</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В приятной весёлой компании.</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Для Вас это - проблема.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11.Есть ли что-то, что постоянно раздражает Вас в школе или дома?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Нет.</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        Да, но Вы стараетесь избежать этого.</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Да.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12. Есть ли у Вас чувство юмора?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        Ваши близкие и друзья говорят, что есть.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 xml:space="preserve">б)        Вы цените людей, у которых оно </w:t>
      </w:r>
      <w:r>
        <w:rPr>
          <w:rFonts w:ascii="Times New Roman" w:hAnsi="Times New Roman" w:cs="Times New Roman"/>
          <w:color w:val="444444"/>
          <w:sz w:val="24"/>
          <w:szCs w:val="24"/>
          <w:lang w:eastAsia="ru-RU"/>
        </w:rPr>
        <w:t>есть, и Вам приятно их обще</w:t>
      </w:r>
      <w:r w:rsidRPr="00F54AC9">
        <w:rPr>
          <w:rFonts w:ascii="Times New Roman" w:hAnsi="Times New Roman" w:cs="Times New Roman"/>
          <w:color w:val="444444"/>
          <w:sz w:val="24"/>
          <w:szCs w:val="24"/>
          <w:lang w:eastAsia="ru-RU"/>
        </w:rPr>
        <w:t>ство.</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        Нет.</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Ключ:</w:t>
      </w:r>
      <w:r w:rsidRPr="00F54AC9">
        <w:rPr>
          <w:rFonts w:ascii="Times New Roman" w:hAnsi="Times New Roman" w:cs="Times New Roman"/>
          <w:color w:val="444444"/>
          <w:sz w:val="24"/>
          <w:szCs w:val="24"/>
          <w:lang w:eastAsia="ru-RU"/>
        </w:rPr>
        <w:t> за каждый ответ «а» Вы получаете 4 очка, за «б» - 2 очка, за «в» - 0 очков.</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 xml:space="preserve">От 38 до 56 очков. У Вас есть </w:t>
      </w:r>
      <w:r>
        <w:rPr>
          <w:rFonts w:ascii="Times New Roman" w:hAnsi="Times New Roman" w:cs="Times New Roman"/>
          <w:color w:val="444444"/>
          <w:sz w:val="24"/>
          <w:szCs w:val="24"/>
          <w:lang w:eastAsia="ru-RU"/>
        </w:rPr>
        <w:t>шансы дожить до 100 лет. Вы сле</w:t>
      </w:r>
      <w:r w:rsidRPr="00F54AC9">
        <w:rPr>
          <w:rFonts w:ascii="Times New Roman" w:hAnsi="Times New Roman" w:cs="Times New Roman"/>
          <w:color w:val="444444"/>
          <w:sz w:val="24"/>
          <w:szCs w:val="24"/>
          <w:lang w:eastAsia="ru-RU"/>
        </w:rPr>
        <w:t>дите за своим здоровьем больше, чем за чем-то другим, у Вас</w:t>
      </w:r>
      <w:r>
        <w:rPr>
          <w:rFonts w:ascii="Times New Roman" w:hAnsi="Times New Roman" w:cs="Times New Roman"/>
          <w:color w:val="444444"/>
          <w:sz w:val="24"/>
          <w:szCs w:val="24"/>
          <w:lang w:eastAsia="ru-RU"/>
        </w:rPr>
        <w:t xml:space="preserve"> хоро</w:t>
      </w:r>
      <w:r w:rsidRPr="00F54AC9">
        <w:rPr>
          <w:rFonts w:ascii="Times New Roman" w:hAnsi="Times New Roman" w:cs="Times New Roman"/>
          <w:color w:val="444444"/>
          <w:sz w:val="24"/>
          <w:szCs w:val="24"/>
          <w:lang w:eastAsia="ru-RU"/>
        </w:rPr>
        <w:t>шее самочувствие. Если Вы и дальше будете вести здоровый образ жизни, то сохраните энергичность до глубокой старости. Будьте только внимательны при переходе улиц!</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Но подумайте, не слишком ли много сил Вы тратите на то, чтобы поддерживать себя в форме? Не лиш</w:t>
      </w:r>
      <w:r>
        <w:rPr>
          <w:rFonts w:ascii="Times New Roman" w:hAnsi="Times New Roman" w:cs="Times New Roman"/>
          <w:color w:val="444444"/>
          <w:sz w:val="24"/>
          <w:szCs w:val="24"/>
          <w:lang w:eastAsia="ru-RU"/>
        </w:rPr>
        <w:t>аете ли Вы себя при этом некото</w:t>
      </w:r>
      <w:r w:rsidRPr="00F54AC9">
        <w:rPr>
          <w:rFonts w:ascii="Times New Roman" w:hAnsi="Times New Roman" w:cs="Times New Roman"/>
          <w:color w:val="444444"/>
          <w:sz w:val="24"/>
          <w:szCs w:val="24"/>
          <w:lang w:eastAsia="ru-RU"/>
        </w:rPr>
        <w:t>рых маленьких удовольствий? Не пренебрегайте ими, без них жизнь может показаться Вам слишком прес</w:t>
      </w:r>
      <w:r>
        <w:rPr>
          <w:rFonts w:ascii="Times New Roman" w:hAnsi="Times New Roman" w:cs="Times New Roman"/>
          <w:color w:val="444444"/>
          <w:sz w:val="24"/>
          <w:szCs w:val="24"/>
          <w:lang w:eastAsia="ru-RU"/>
        </w:rPr>
        <w:t>ной. А радость - это тоже здоро</w:t>
      </w:r>
      <w:r w:rsidRPr="00F54AC9">
        <w:rPr>
          <w:rFonts w:ascii="Times New Roman" w:hAnsi="Times New Roman" w:cs="Times New Roman"/>
          <w:color w:val="444444"/>
          <w:sz w:val="24"/>
          <w:szCs w:val="24"/>
          <w:lang w:eastAsia="ru-RU"/>
        </w:rPr>
        <w:t>вье!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От 19 до 37 очков. Чашечка кофе - не обязательный атрибут для приятной беседы. У Вас не только хо</w:t>
      </w:r>
      <w:r>
        <w:rPr>
          <w:rFonts w:ascii="Times New Roman" w:hAnsi="Times New Roman" w:cs="Times New Roman"/>
          <w:color w:val="444444"/>
          <w:sz w:val="24"/>
          <w:szCs w:val="24"/>
          <w:lang w:eastAsia="ru-RU"/>
        </w:rPr>
        <w:t>рошее здоровье, но часто и хоро</w:t>
      </w:r>
      <w:r w:rsidRPr="00F54AC9">
        <w:rPr>
          <w:rFonts w:ascii="Times New Roman" w:hAnsi="Times New Roman" w:cs="Times New Roman"/>
          <w:color w:val="444444"/>
          <w:sz w:val="24"/>
          <w:szCs w:val="24"/>
          <w:lang w:eastAsia="ru-RU"/>
        </w:rPr>
        <w:t>шее настроение. Вы, вероятно, общительны, часто встречаетесь с друзьями. Вы не отказываетесь и от удовольствий, которые делают Вашу жизнь разнообразной.</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 xml:space="preserve">Но подумайте, не будут ли некоторые Ваши привычки с годами иметь последствия для Вашего здоровья? Пересмотрите Ваш образ жизни, подумайте, достаточно ли </w:t>
      </w:r>
      <w:r>
        <w:rPr>
          <w:rFonts w:ascii="Times New Roman" w:hAnsi="Times New Roman" w:cs="Times New Roman"/>
          <w:color w:val="444444"/>
          <w:sz w:val="24"/>
          <w:szCs w:val="24"/>
          <w:lang w:eastAsia="ru-RU"/>
        </w:rPr>
        <w:t>Вы занимаетесь спортом, не слиш</w:t>
      </w:r>
      <w:r w:rsidRPr="00F54AC9">
        <w:rPr>
          <w:rFonts w:ascii="Times New Roman" w:hAnsi="Times New Roman" w:cs="Times New Roman"/>
          <w:color w:val="444444"/>
          <w:sz w:val="24"/>
          <w:szCs w:val="24"/>
          <w:lang w:eastAsia="ru-RU"/>
        </w:rPr>
        <w:t>ком ли Вы увлекаетесь спиртным и</w:t>
      </w:r>
      <w:r>
        <w:rPr>
          <w:rFonts w:ascii="Times New Roman" w:hAnsi="Times New Roman" w:cs="Times New Roman"/>
          <w:color w:val="444444"/>
          <w:sz w:val="24"/>
          <w:szCs w:val="24"/>
          <w:lang w:eastAsia="ru-RU"/>
        </w:rPr>
        <w:t xml:space="preserve"> сигаретами. И согласитесь: при</w:t>
      </w:r>
      <w:r w:rsidRPr="00F54AC9">
        <w:rPr>
          <w:rFonts w:ascii="Times New Roman" w:hAnsi="Times New Roman" w:cs="Times New Roman"/>
          <w:color w:val="444444"/>
          <w:sz w:val="24"/>
          <w:szCs w:val="24"/>
          <w:lang w:eastAsia="ru-RU"/>
        </w:rPr>
        <w:t>ятельские отношения можно поддерживать не только дома, в компании, но и на теннисном корте, стадионе, в походе.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От 0 до 18 очков. Ваше здоровье зависит, прежде всего, от Вас. Но Вы слишком легкомысленно к нему относитесь. Вероятно, Вы уже жалуетесь на своё здоровье, или эти жалобы, увы, не заставят себя долго ждать. Не слишком над</w:t>
      </w:r>
      <w:r>
        <w:rPr>
          <w:rFonts w:ascii="Times New Roman" w:hAnsi="Times New Roman" w:cs="Times New Roman"/>
          <w:color w:val="444444"/>
          <w:sz w:val="24"/>
          <w:szCs w:val="24"/>
          <w:lang w:eastAsia="ru-RU"/>
        </w:rPr>
        <w:t>ейтесь на лекарства. Если Вы по</w:t>
      </w:r>
      <w:r w:rsidRPr="00F54AC9">
        <w:rPr>
          <w:rFonts w:ascii="Times New Roman" w:hAnsi="Times New Roman" w:cs="Times New Roman"/>
          <w:color w:val="444444"/>
          <w:sz w:val="24"/>
          <w:szCs w:val="24"/>
          <w:lang w:eastAsia="ru-RU"/>
        </w:rPr>
        <w:t>ка не бегаете по врачам, то это «заслуга» только Вашего здорового организма, что не может продол</w:t>
      </w:r>
      <w:r>
        <w:rPr>
          <w:rFonts w:ascii="Times New Roman" w:hAnsi="Times New Roman" w:cs="Times New Roman"/>
          <w:color w:val="444444"/>
          <w:sz w:val="24"/>
          <w:szCs w:val="24"/>
          <w:lang w:eastAsia="ru-RU"/>
        </w:rPr>
        <w:t>жаться до бесконечности. Откажи</w:t>
      </w:r>
      <w:r w:rsidRPr="00F54AC9">
        <w:rPr>
          <w:rFonts w:ascii="Times New Roman" w:hAnsi="Times New Roman" w:cs="Times New Roman"/>
          <w:color w:val="444444"/>
          <w:sz w:val="24"/>
          <w:szCs w:val="24"/>
          <w:lang w:eastAsia="ru-RU"/>
        </w:rPr>
        <w:t>тесь, пока не поздно, от сигарет и спиртного, упорядочите режим питания.</w:t>
      </w:r>
    </w:p>
    <w:p w:rsidR="00F549E1" w:rsidRPr="00F54AC9" w:rsidRDefault="00F549E1" w:rsidP="00F54AC9">
      <w:pPr>
        <w:spacing w:after="0" w:line="240" w:lineRule="auto"/>
        <w:jc w:val="center"/>
        <w:rPr>
          <w:rFonts w:ascii="Arial" w:hAnsi="Arial" w:cs="Arial"/>
          <w:color w:val="444444"/>
          <w:sz w:val="18"/>
          <w:szCs w:val="18"/>
          <w:lang w:eastAsia="ru-RU"/>
        </w:rPr>
      </w:pPr>
      <w:r w:rsidRPr="00F54AC9">
        <w:rPr>
          <w:rFonts w:ascii="Times New Roman" w:hAnsi="Times New Roman" w:cs="Times New Roman"/>
          <w:b/>
          <w:bCs/>
          <w:i/>
          <w:iCs/>
          <w:color w:val="444444"/>
          <w:sz w:val="24"/>
          <w:szCs w:val="24"/>
          <w:lang w:eastAsia="ru-RU"/>
        </w:rPr>
        <w:t>4 класс  Анкета «Умеете ли Вы вести здоровый образ жизни?»</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1. Если утром надо вставать пораньше, Вы:</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а)заводите будильник;</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б)доверяете внутреннему голосу;</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в)полагаетесь на случай.</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2.Проснувшись утром, Вы:</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 а)сразу встаёте;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 б)встаёте не спеша, затем - гимнастика;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 в)ещё немного нежитесь под одеялом.</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 3.Ваш завтрак:</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 а)кофе или чай с бутербродом;</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 б)мясное блюдо и чай;</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 в)завтракаете не дома, а на работе.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4.Какой вариант рабочего распорядка Вы бы предпочли?</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а)Приход в школу в одно и тоже время.</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б)В диапазоне плюс-минус 30 минут.</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в)Гибкий график.</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5.Вы бы предпочли за обед:</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а)успеть поесть в столовой;</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б)поесть не торопясь;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в)поесть не торопясь и немного отдохнуть.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6.Курение: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а)некурящий;</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б)менее 5 сигарет в день или периодически курите;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в)курите регулярно;</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г)курите очень много;</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д)10 сигарет в день (за каждые 10 сигарет в день сверх этого добавляйте по 5 очков).</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7.Как Вы разрешаете конфликтные ситуации?</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а)Долгими дискуссиями.</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б)Уходите от споров.</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в)Ясно излагаете свою позицию и уходите от спора.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8.Надолго ли Вы задерживаетесь после учёбы?</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а)Не больше чем на 20 минут.</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б)До часа.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в)Больше часа.</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9.Чему Вы обычно посвящаете свободное время?</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а)Общественной работе.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б)Хобби.</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в)Домашним делам.</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10.Что означают для Вас встречи с друзьями?</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а)Возможность отвлечься от забот.</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б)Потеря времени.</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в)Неизбежное зло.</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11.Как Вы ложитесь спать?</w:t>
      </w:r>
      <w:r w:rsidRPr="00F54AC9">
        <w:rPr>
          <w:rFonts w:ascii="Times New Roman" w:hAnsi="Times New Roman" w:cs="Times New Roman"/>
          <w:color w:val="444444"/>
          <w:sz w:val="24"/>
          <w:szCs w:val="24"/>
          <w:lang w:eastAsia="ru-RU"/>
        </w:rPr>
        <w:br/>
        <w:t>а) Всегда в одно время.</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б)По настроению.</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в)По окончании всех дел.</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12. Употребляете в пищу:</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а)много масла, яиц, сливок;</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б)мало фруктов и овощей;</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в)много сахара, пирожных, варенья</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13.Какое место занимает спорт в Вашей жизни?</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а)Роль болельщика.</w:t>
      </w:r>
    </w:p>
    <w:p w:rsidR="00F549E1" w:rsidRPr="00F54AC9" w:rsidRDefault="00F549E1" w:rsidP="00F54AC9">
      <w:pPr>
        <w:spacing w:after="0" w:line="240" w:lineRule="auto"/>
        <w:rPr>
          <w:rFonts w:ascii="Arial" w:hAnsi="Arial" w:cs="Arial"/>
          <w:color w:val="444444"/>
          <w:sz w:val="18"/>
          <w:szCs w:val="18"/>
          <w:lang w:eastAsia="ru-RU"/>
        </w:rPr>
      </w:pPr>
      <w:r>
        <w:rPr>
          <w:rFonts w:ascii="Times New Roman" w:hAnsi="Times New Roman" w:cs="Times New Roman"/>
          <w:color w:val="444444"/>
          <w:sz w:val="24"/>
          <w:szCs w:val="24"/>
          <w:lang w:eastAsia="ru-RU"/>
        </w:rPr>
        <w:t>б)</w:t>
      </w:r>
      <w:r w:rsidRPr="00F54AC9">
        <w:rPr>
          <w:rFonts w:ascii="Times New Roman" w:hAnsi="Times New Roman" w:cs="Times New Roman"/>
          <w:color w:val="444444"/>
          <w:sz w:val="24"/>
          <w:szCs w:val="24"/>
          <w:lang w:eastAsia="ru-RU"/>
        </w:rPr>
        <w:t>Делаете зарядку.</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в)Достаточно рабочей и физической нагрузки.</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14.За последние 14 дней Вы хотя бы раз:</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а)танцевали;</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б)занимались спортом;</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в)прошли пешком порядка 4 км.</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15.Как Вы проводите летние каникулы?</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а)Пассивно отдыхаете.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б)Физически трудитесь.</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в)Гуляете и занимаетесь спортом.</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b/>
          <w:bCs/>
          <w:color w:val="444444"/>
          <w:sz w:val="24"/>
          <w:szCs w:val="24"/>
          <w:lang w:eastAsia="ru-RU"/>
        </w:rPr>
        <w:t>16.Ваше честолюбие проявляется в том, что Вы</w:t>
      </w:r>
      <w:r w:rsidRPr="00F54AC9">
        <w:rPr>
          <w:rFonts w:ascii="Times New Roman" w:hAnsi="Times New Roman" w:cs="Times New Roman"/>
          <w:color w:val="444444"/>
          <w:sz w:val="24"/>
          <w:szCs w:val="24"/>
          <w:lang w:eastAsia="ru-RU"/>
        </w:rPr>
        <w:t>:</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а)любой ценой стремитесь достичь своего;</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б)надеетесь, что Ваше усердие принесёт свои плоды;</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в)намекаете окружающим на Вашу истинную цену.</w:t>
      </w:r>
    </w:p>
    <w:p w:rsidR="00F549E1" w:rsidRPr="00F54AC9" w:rsidRDefault="00F549E1" w:rsidP="00F54AC9">
      <w:pPr>
        <w:spacing w:after="0" w:line="240" w:lineRule="auto"/>
        <w:jc w:val="center"/>
        <w:rPr>
          <w:rFonts w:ascii="Arial" w:hAnsi="Arial" w:cs="Arial"/>
          <w:color w:val="444444"/>
          <w:sz w:val="18"/>
          <w:szCs w:val="18"/>
          <w:lang w:eastAsia="ru-RU"/>
        </w:rPr>
      </w:pPr>
      <w:r w:rsidRPr="00F54AC9">
        <w:rPr>
          <w:rFonts w:ascii="Times New Roman" w:hAnsi="Times New Roman" w:cs="Times New Roman"/>
          <w:b/>
          <w:bCs/>
          <w:i/>
          <w:iCs/>
          <w:color w:val="444444"/>
          <w:sz w:val="24"/>
          <w:szCs w:val="24"/>
          <w:lang w:eastAsia="ru-RU"/>
        </w:rPr>
        <w:t>Ключ</w:t>
      </w:r>
    </w:p>
    <w:tbl>
      <w:tblPr>
        <w:tblW w:w="12300" w:type="dxa"/>
        <w:tblInd w:w="2" w:type="dxa"/>
        <w:tblCellMar>
          <w:left w:w="0" w:type="dxa"/>
          <w:right w:w="0" w:type="dxa"/>
        </w:tblCellMar>
        <w:tblLook w:val="00A0"/>
      </w:tblPr>
      <w:tblGrid>
        <w:gridCol w:w="3108"/>
        <w:gridCol w:w="3012"/>
        <w:gridCol w:w="3042"/>
        <w:gridCol w:w="3138"/>
      </w:tblGrid>
      <w:tr w:rsidR="00F549E1" w:rsidRPr="00F04A25">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 вопроса</w:t>
            </w:r>
          </w:p>
        </w:tc>
        <w:tc>
          <w:tcPr>
            <w:tcW w:w="1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Вариант ответа</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uto"/>
              <w:rPr>
                <w:rFonts w:ascii="Arial" w:hAnsi="Arial" w:cs="Arial"/>
                <w:color w:val="444444"/>
                <w:sz w:val="2"/>
                <w:szCs w:val="2"/>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uto"/>
              <w:rPr>
                <w:rFonts w:ascii="Arial" w:hAnsi="Arial" w:cs="Arial"/>
                <w:color w:val="444444"/>
                <w:sz w:val="2"/>
                <w:szCs w:val="2"/>
                <w:lang w:eastAsia="ru-RU"/>
              </w:rPr>
            </w:pPr>
          </w:p>
        </w:tc>
      </w:tr>
      <w:tr w:rsidR="00F549E1" w:rsidRPr="00F04A25">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uto"/>
              <w:rPr>
                <w:rFonts w:ascii="Arial" w:hAnsi="Arial" w:cs="Arial"/>
                <w:color w:val="444444"/>
                <w:sz w:val="2"/>
                <w:szCs w:val="2"/>
                <w:lang w:eastAsia="ru-RU"/>
              </w:rPr>
            </w:pPr>
          </w:p>
        </w:tc>
        <w:tc>
          <w:tcPr>
            <w:tcW w:w="1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а</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6</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в</w:t>
            </w:r>
          </w:p>
        </w:tc>
      </w:tr>
      <w:tr w:rsidR="00F549E1" w:rsidRPr="00F04A25">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1</w:t>
            </w:r>
          </w:p>
        </w:tc>
        <w:tc>
          <w:tcPr>
            <w:tcW w:w="1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30</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20</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0</w:t>
            </w:r>
          </w:p>
        </w:tc>
      </w:tr>
      <w:tr w:rsidR="00F549E1" w:rsidRPr="00F04A25">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2</w:t>
            </w:r>
          </w:p>
        </w:tc>
        <w:tc>
          <w:tcPr>
            <w:tcW w:w="1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10</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30</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0</w:t>
            </w:r>
          </w:p>
        </w:tc>
      </w:tr>
      <w:tr w:rsidR="00F549E1" w:rsidRPr="00F04A25">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3</w:t>
            </w:r>
          </w:p>
        </w:tc>
        <w:tc>
          <w:tcPr>
            <w:tcW w:w="1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20</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30</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0</w:t>
            </w:r>
          </w:p>
        </w:tc>
      </w:tr>
      <w:tr w:rsidR="00F549E1" w:rsidRPr="00F04A25">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4</w:t>
            </w:r>
          </w:p>
        </w:tc>
        <w:tc>
          <w:tcPr>
            <w:tcW w:w="1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0</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10</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20</w:t>
            </w:r>
          </w:p>
        </w:tc>
      </w:tr>
      <w:tr w:rsidR="00F549E1" w:rsidRPr="00F04A25">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5</w:t>
            </w:r>
          </w:p>
        </w:tc>
        <w:tc>
          <w:tcPr>
            <w:tcW w:w="1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0</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10</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20</w:t>
            </w:r>
          </w:p>
        </w:tc>
      </w:tr>
      <w:tr w:rsidR="00F549E1" w:rsidRPr="00F04A25">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6</w:t>
            </w:r>
          </w:p>
        </w:tc>
        <w:tc>
          <w:tcPr>
            <w:tcW w:w="1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30</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10</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0</w:t>
            </w:r>
          </w:p>
        </w:tc>
      </w:tr>
      <w:tr w:rsidR="00F549E1" w:rsidRPr="00F04A25">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7</w:t>
            </w:r>
          </w:p>
        </w:tc>
        <w:tc>
          <w:tcPr>
            <w:tcW w:w="1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0</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10</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30</w:t>
            </w:r>
          </w:p>
        </w:tc>
      </w:tr>
      <w:tr w:rsidR="00F549E1" w:rsidRPr="00F04A25">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8</w:t>
            </w:r>
          </w:p>
        </w:tc>
        <w:tc>
          <w:tcPr>
            <w:tcW w:w="1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30</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20</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0</w:t>
            </w:r>
          </w:p>
        </w:tc>
      </w:tr>
      <w:tr w:rsidR="00F549E1" w:rsidRPr="00F04A25">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9</w:t>
            </w:r>
          </w:p>
        </w:tc>
        <w:tc>
          <w:tcPr>
            <w:tcW w:w="1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10</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10</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30</w:t>
            </w:r>
          </w:p>
        </w:tc>
      </w:tr>
      <w:tr w:rsidR="00F549E1" w:rsidRPr="00F04A25">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10</w:t>
            </w:r>
          </w:p>
        </w:tc>
        <w:tc>
          <w:tcPr>
            <w:tcW w:w="1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30</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0</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0</w:t>
            </w:r>
          </w:p>
        </w:tc>
      </w:tr>
      <w:tr w:rsidR="00F549E1" w:rsidRPr="00F04A25">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11</w:t>
            </w:r>
          </w:p>
        </w:tc>
        <w:tc>
          <w:tcPr>
            <w:tcW w:w="1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30</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30</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0</w:t>
            </w:r>
          </w:p>
        </w:tc>
      </w:tr>
    </w:tbl>
    <w:p w:rsidR="00F549E1" w:rsidRPr="00F54AC9" w:rsidRDefault="00F549E1" w:rsidP="00F54AC9">
      <w:pPr>
        <w:spacing w:after="0" w:line="240" w:lineRule="auto"/>
        <w:rPr>
          <w:rFonts w:ascii="Times New Roman" w:hAnsi="Times New Roman" w:cs="Times New Roman"/>
          <w:vanish/>
          <w:sz w:val="24"/>
          <w:szCs w:val="24"/>
          <w:lang w:eastAsia="ru-RU"/>
        </w:rPr>
      </w:pPr>
    </w:p>
    <w:tbl>
      <w:tblPr>
        <w:tblW w:w="12300" w:type="dxa"/>
        <w:tblInd w:w="2" w:type="dxa"/>
        <w:tblCellMar>
          <w:left w:w="0" w:type="dxa"/>
          <w:right w:w="0" w:type="dxa"/>
        </w:tblCellMar>
        <w:tblLook w:val="00A0"/>
      </w:tblPr>
      <w:tblGrid>
        <w:gridCol w:w="3069"/>
        <w:gridCol w:w="2988"/>
        <w:gridCol w:w="3105"/>
        <w:gridCol w:w="3138"/>
      </w:tblGrid>
      <w:tr w:rsidR="00F549E1" w:rsidRPr="00F04A25">
        <w:tc>
          <w:tcPr>
            <w:tcW w:w="1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12</w:t>
            </w:r>
          </w:p>
        </w:tc>
        <w:tc>
          <w:tcPr>
            <w:tcW w:w="1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20</w:t>
            </w:r>
          </w:p>
        </w:tc>
        <w:tc>
          <w:tcPr>
            <w:tcW w:w="1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30</w:t>
            </w: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0</w:t>
            </w:r>
          </w:p>
        </w:tc>
      </w:tr>
      <w:tr w:rsidR="00F549E1" w:rsidRPr="00F04A25">
        <w:tc>
          <w:tcPr>
            <w:tcW w:w="1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13</w:t>
            </w:r>
          </w:p>
        </w:tc>
        <w:tc>
          <w:tcPr>
            <w:tcW w:w="1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0</w:t>
            </w:r>
          </w:p>
        </w:tc>
        <w:tc>
          <w:tcPr>
            <w:tcW w:w="1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30</w:t>
            </w: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0</w:t>
            </w:r>
          </w:p>
        </w:tc>
      </w:tr>
      <w:tr w:rsidR="00F549E1" w:rsidRPr="00F04A25">
        <w:tc>
          <w:tcPr>
            <w:tcW w:w="1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14</w:t>
            </w:r>
          </w:p>
        </w:tc>
        <w:tc>
          <w:tcPr>
            <w:tcW w:w="1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30</w:t>
            </w:r>
          </w:p>
        </w:tc>
        <w:tc>
          <w:tcPr>
            <w:tcW w:w="1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30</w:t>
            </w: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30</w:t>
            </w:r>
          </w:p>
        </w:tc>
      </w:tr>
      <w:tr w:rsidR="00F549E1" w:rsidRPr="00F04A25">
        <w:tc>
          <w:tcPr>
            <w:tcW w:w="1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15</w:t>
            </w:r>
          </w:p>
        </w:tc>
        <w:tc>
          <w:tcPr>
            <w:tcW w:w="1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0</w:t>
            </w:r>
          </w:p>
        </w:tc>
        <w:tc>
          <w:tcPr>
            <w:tcW w:w="1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20</w:t>
            </w: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30</w:t>
            </w:r>
          </w:p>
        </w:tc>
      </w:tr>
      <w:tr w:rsidR="00F549E1" w:rsidRPr="00F04A25">
        <w:tc>
          <w:tcPr>
            <w:tcW w:w="1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16</w:t>
            </w:r>
          </w:p>
        </w:tc>
        <w:tc>
          <w:tcPr>
            <w:tcW w:w="1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0</w:t>
            </w:r>
          </w:p>
        </w:tc>
        <w:tc>
          <w:tcPr>
            <w:tcW w:w="1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30</w:t>
            </w: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F549E1" w:rsidRPr="00F54AC9" w:rsidRDefault="00F549E1" w:rsidP="00F54AC9">
            <w:pPr>
              <w:spacing w:after="0" w:line="240" w:lineRule="atLeast"/>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20</w:t>
            </w:r>
          </w:p>
        </w:tc>
      </w:tr>
    </w:tbl>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Используя таблицу, подсчитайте сумму баллов.</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Если Вы набрали:</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менее 160-280 баллов – необходимо пересмотреть свои взгляды на здоровье;</w:t>
      </w:r>
    </w:p>
    <w:p w:rsidR="00F549E1" w:rsidRPr="00F54AC9" w:rsidRDefault="00F549E1" w:rsidP="00F54AC9">
      <w:pPr>
        <w:spacing w:after="0" w:line="240" w:lineRule="auto"/>
        <w:rPr>
          <w:rFonts w:ascii="Arial" w:hAnsi="Arial" w:cs="Arial"/>
          <w:color w:val="444444"/>
          <w:sz w:val="18"/>
          <w:szCs w:val="18"/>
          <w:lang w:eastAsia="ru-RU"/>
        </w:rPr>
      </w:pPr>
      <w:r w:rsidRPr="00F54AC9">
        <w:rPr>
          <w:rFonts w:ascii="Times New Roman" w:hAnsi="Times New Roman" w:cs="Times New Roman"/>
          <w:color w:val="444444"/>
          <w:sz w:val="24"/>
          <w:szCs w:val="24"/>
          <w:lang w:eastAsia="ru-RU"/>
        </w:rPr>
        <w:t>290 – 390 баллов - близки по здоровью к идеалу, но есть ещё резервы;</w:t>
      </w:r>
    </w:p>
    <w:p w:rsidR="00F549E1" w:rsidRDefault="00F549E1" w:rsidP="00F54AC9">
      <w:pPr>
        <w:spacing w:after="0" w:line="240" w:lineRule="auto"/>
        <w:rPr>
          <w:rFonts w:ascii="Times New Roman" w:hAnsi="Times New Roman" w:cs="Times New Roman"/>
          <w:color w:val="444444"/>
          <w:sz w:val="24"/>
          <w:szCs w:val="24"/>
          <w:lang w:eastAsia="ru-RU"/>
        </w:rPr>
      </w:pPr>
      <w:r w:rsidRPr="00F54AC9">
        <w:rPr>
          <w:rFonts w:ascii="Times New Roman" w:hAnsi="Times New Roman" w:cs="Times New Roman"/>
          <w:color w:val="444444"/>
          <w:sz w:val="24"/>
          <w:szCs w:val="24"/>
          <w:lang w:eastAsia="ru-RU"/>
        </w:rPr>
        <w:t>более 400 баллов - Вы очень хорошо организованы по режиму труда  и отдыха.</w:t>
      </w: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Default="00F549E1" w:rsidP="00F54AC9">
      <w:pPr>
        <w:spacing w:after="0" w:line="240" w:lineRule="auto"/>
        <w:rPr>
          <w:rFonts w:ascii="Times New Roman" w:hAnsi="Times New Roman" w:cs="Times New Roman"/>
          <w:color w:val="444444"/>
          <w:sz w:val="24"/>
          <w:szCs w:val="24"/>
          <w:lang w:eastAsia="ru-RU"/>
        </w:rPr>
      </w:pPr>
    </w:p>
    <w:p w:rsidR="00F549E1" w:rsidRPr="00F54AC9" w:rsidRDefault="00F549E1" w:rsidP="00F54AC9">
      <w:pPr>
        <w:spacing w:after="0" w:line="240" w:lineRule="auto"/>
        <w:rPr>
          <w:rFonts w:ascii="Arial" w:hAnsi="Arial" w:cs="Arial"/>
          <w:color w:val="444444"/>
          <w:sz w:val="18"/>
          <w:szCs w:val="18"/>
          <w:lang w:eastAsia="ru-RU"/>
        </w:rPr>
      </w:pPr>
    </w:p>
    <w:p w:rsidR="00F549E1" w:rsidRPr="00F54AC9" w:rsidRDefault="00F549E1" w:rsidP="00F54AC9">
      <w:pPr>
        <w:spacing w:after="0" w:line="270" w:lineRule="atLeast"/>
        <w:rPr>
          <w:rFonts w:ascii="Arial" w:hAnsi="Arial" w:cs="Arial"/>
          <w:color w:val="444444"/>
          <w:sz w:val="18"/>
          <w:szCs w:val="18"/>
          <w:lang w:eastAsia="ru-RU"/>
        </w:rPr>
      </w:pPr>
      <w:r w:rsidRPr="00F54AC9">
        <w:rPr>
          <w:rFonts w:ascii="Arial" w:hAnsi="Arial" w:cs="Arial"/>
          <w:color w:val="444444"/>
          <w:sz w:val="18"/>
          <w:szCs w:val="18"/>
          <w:lang w:eastAsia="ru-RU"/>
        </w:rPr>
        <w:t>                                                                                     </w:t>
      </w:r>
    </w:p>
    <w:p w:rsidR="00F549E1" w:rsidRDefault="00F549E1"/>
    <w:sectPr w:rsidR="00F549E1" w:rsidSect="00D57A23">
      <w:pgSz w:w="16838" w:h="11906" w:orient="landscape"/>
      <w:pgMar w:top="1134" w:right="818"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62297"/>
    <w:multiLevelType w:val="singleLevel"/>
    <w:tmpl w:val="4BF08ABC"/>
    <w:lvl w:ilvl="0">
      <w:start w:val="1"/>
      <w:numFmt w:val="decimal"/>
      <w:lvlText w:val="%1."/>
      <w:lvlJc w:val="left"/>
      <w:pPr>
        <w:tabs>
          <w:tab w:val="num" w:pos="76"/>
        </w:tabs>
        <w:ind w:left="76" w:hanging="360"/>
      </w:pPr>
      <w:rPr>
        <w:rFonts w:hint="default"/>
      </w:rPr>
    </w:lvl>
  </w:abstractNum>
  <w:abstractNum w:abstractNumId="1">
    <w:nsid w:val="021A3D8F"/>
    <w:multiLevelType w:val="singleLevel"/>
    <w:tmpl w:val="0A48C066"/>
    <w:lvl w:ilvl="0">
      <w:start w:val="1"/>
      <w:numFmt w:val="bullet"/>
      <w:lvlText w:val="-"/>
      <w:lvlJc w:val="left"/>
      <w:pPr>
        <w:tabs>
          <w:tab w:val="num" w:pos="-774"/>
        </w:tabs>
        <w:ind w:left="-774" w:hanging="360"/>
      </w:pPr>
      <w:rPr>
        <w:rFonts w:hint="default"/>
      </w:rPr>
    </w:lvl>
  </w:abstractNum>
  <w:abstractNum w:abstractNumId="2">
    <w:nsid w:val="024253D3"/>
    <w:multiLevelType w:val="singleLevel"/>
    <w:tmpl w:val="F49A6B58"/>
    <w:lvl w:ilvl="0">
      <w:start w:val="2"/>
      <w:numFmt w:val="bullet"/>
      <w:lvlText w:val="-"/>
      <w:lvlJc w:val="left"/>
      <w:pPr>
        <w:tabs>
          <w:tab w:val="num" w:pos="-573"/>
        </w:tabs>
        <w:ind w:left="-573" w:hanging="360"/>
      </w:pPr>
      <w:rPr>
        <w:rFonts w:hint="default"/>
      </w:rPr>
    </w:lvl>
  </w:abstractNum>
  <w:abstractNum w:abstractNumId="3">
    <w:nsid w:val="0656303B"/>
    <w:multiLevelType w:val="singleLevel"/>
    <w:tmpl w:val="2AEE53BA"/>
    <w:lvl w:ilvl="0">
      <w:start w:val="1"/>
      <w:numFmt w:val="decimal"/>
      <w:lvlText w:val="%1."/>
      <w:lvlJc w:val="left"/>
      <w:pPr>
        <w:tabs>
          <w:tab w:val="num" w:pos="-633"/>
        </w:tabs>
        <w:ind w:left="-633" w:hanging="360"/>
      </w:pPr>
      <w:rPr>
        <w:rFonts w:hint="default"/>
      </w:rPr>
    </w:lvl>
  </w:abstractNum>
  <w:abstractNum w:abstractNumId="4">
    <w:nsid w:val="0A9B2028"/>
    <w:multiLevelType w:val="singleLevel"/>
    <w:tmpl w:val="9B523B64"/>
    <w:lvl w:ilvl="0">
      <w:start w:val="1"/>
      <w:numFmt w:val="bullet"/>
      <w:lvlText w:val="-"/>
      <w:lvlJc w:val="left"/>
      <w:pPr>
        <w:tabs>
          <w:tab w:val="num" w:pos="-633"/>
        </w:tabs>
        <w:ind w:left="-633" w:hanging="360"/>
      </w:pPr>
      <w:rPr>
        <w:rFonts w:hint="default"/>
      </w:rPr>
    </w:lvl>
  </w:abstractNum>
  <w:abstractNum w:abstractNumId="5">
    <w:nsid w:val="0D31389D"/>
    <w:multiLevelType w:val="singleLevel"/>
    <w:tmpl w:val="162257BE"/>
    <w:lvl w:ilvl="0">
      <w:start w:val="1"/>
      <w:numFmt w:val="decimal"/>
      <w:lvlText w:val="%1."/>
      <w:lvlJc w:val="left"/>
      <w:pPr>
        <w:tabs>
          <w:tab w:val="num" w:pos="218"/>
        </w:tabs>
        <w:ind w:left="218" w:hanging="360"/>
      </w:pPr>
      <w:rPr>
        <w:rFonts w:hint="default"/>
      </w:rPr>
    </w:lvl>
  </w:abstractNum>
  <w:abstractNum w:abstractNumId="6">
    <w:nsid w:val="0D4D7858"/>
    <w:multiLevelType w:val="singleLevel"/>
    <w:tmpl w:val="266EBE6E"/>
    <w:lvl w:ilvl="0">
      <w:start w:val="1"/>
      <w:numFmt w:val="bullet"/>
      <w:lvlText w:val="-"/>
      <w:lvlJc w:val="left"/>
      <w:pPr>
        <w:tabs>
          <w:tab w:val="num" w:pos="76"/>
        </w:tabs>
        <w:ind w:left="76" w:hanging="360"/>
      </w:pPr>
      <w:rPr>
        <w:rFonts w:hint="default"/>
      </w:rPr>
    </w:lvl>
  </w:abstractNum>
  <w:abstractNum w:abstractNumId="7">
    <w:nsid w:val="10640F8F"/>
    <w:multiLevelType w:val="singleLevel"/>
    <w:tmpl w:val="1E52804A"/>
    <w:lvl w:ilvl="0">
      <w:start w:val="1"/>
      <w:numFmt w:val="decimal"/>
      <w:lvlText w:val="%1."/>
      <w:lvlJc w:val="left"/>
      <w:pPr>
        <w:tabs>
          <w:tab w:val="num" w:pos="76"/>
        </w:tabs>
        <w:ind w:left="76" w:hanging="360"/>
      </w:pPr>
      <w:rPr>
        <w:rFonts w:hint="default"/>
      </w:rPr>
    </w:lvl>
  </w:abstractNum>
  <w:abstractNum w:abstractNumId="8">
    <w:nsid w:val="165B6246"/>
    <w:multiLevelType w:val="multilevel"/>
    <w:tmpl w:val="DB143F9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9">
    <w:nsid w:val="1699181F"/>
    <w:multiLevelType w:val="singleLevel"/>
    <w:tmpl w:val="0860C7BE"/>
    <w:lvl w:ilvl="0">
      <w:start w:val="1"/>
      <w:numFmt w:val="decimal"/>
      <w:lvlText w:val="%1."/>
      <w:lvlJc w:val="left"/>
      <w:pPr>
        <w:tabs>
          <w:tab w:val="num" w:pos="218"/>
        </w:tabs>
        <w:ind w:left="218" w:hanging="360"/>
      </w:pPr>
      <w:rPr>
        <w:rFonts w:hint="default"/>
      </w:rPr>
    </w:lvl>
  </w:abstractNum>
  <w:abstractNum w:abstractNumId="10">
    <w:nsid w:val="17D04497"/>
    <w:multiLevelType w:val="singleLevel"/>
    <w:tmpl w:val="341EAE6C"/>
    <w:lvl w:ilvl="0">
      <w:start w:val="1"/>
      <w:numFmt w:val="decimal"/>
      <w:lvlText w:val="%1."/>
      <w:lvlJc w:val="left"/>
      <w:pPr>
        <w:tabs>
          <w:tab w:val="num" w:pos="-66"/>
        </w:tabs>
        <w:ind w:left="-66" w:hanging="360"/>
      </w:pPr>
      <w:rPr>
        <w:rFonts w:hint="default"/>
      </w:rPr>
    </w:lvl>
  </w:abstractNum>
  <w:abstractNum w:abstractNumId="11">
    <w:nsid w:val="23604388"/>
    <w:multiLevelType w:val="singleLevel"/>
    <w:tmpl w:val="F4CE2B2C"/>
    <w:lvl w:ilvl="0">
      <w:start w:val="1"/>
      <w:numFmt w:val="decimal"/>
      <w:lvlText w:val="%1."/>
      <w:lvlJc w:val="left"/>
      <w:pPr>
        <w:tabs>
          <w:tab w:val="num" w:pos="76"/>
        </w:tabs>
        <w:ind w:left="76" w:hanging="360"/>
      </w:pPr>
      <w:rPr>
        <w:rFonts w:hint="default"/>
      </w:rPr>
    </w:lvl>
  </w:abstractNum>
  <w:abstractNum w:abstractNumId="12">
    <w:nsid w:val="2416197C"/>
    <w:multiLevelType w:val="singleLevel"/>
    <w:tmpl w:val="9DE285CC"/>
    <w:lvl w:ilvl="0">
      <w:start w:val="1"/>
      <w:numFmt w:val="bullet"/>
      <w:lvlText w:val="-"/>
      <w:lvlJc w:val="left"/>
      <w:pPr>
        <w:tabs>
          <w:tab w:val="num" w:pos="720"/>
        </w:tabs>
        <w:ind w:left="720" w:hanging="360"/>
      </w:pPr>
      <w:rPr>
        <w:rFonts w:hint="default"/>
      </w:rPr>
    </w:lvl>
  </w:abstractNum>
  <w:abstractNum w:abstractNumId="13">
    <w:nsid w:val="2490690A"/>
    <w:multiLevelType w:val="singleLevel"/>
    <w:tmpl w:val="F54E6C88"/>
    <w:lvl w:ilvl="0">
      <w:start w:val="1"/>
      <w:numFmt w:val="decimal"/>
      <w:lvlText w:val="%1."/>
      <w:lvlJc w:val="left"/>
      <w:pPr>
        <w:tabs>
          <w:tab w:val="num" w:pos="-633"/>
        </w:tabs>
        <w:ind w:left="-633" w:hanging="360"/>
      </w:pPr>
      <w:rPr>
        <w:rFonts w:hint="default"/>
      </w:rPr>
    </w:lvl>
  </w:abstractNum>
  <w:abstractNum w:abstractNumId="14">
    <w:nsid w:val="27EB23ED"/>
    <w:multiLevelType w:val="singleLevel"/>
    <w:tmpl w:val="079435B8"/>
    <w:lvl w:ilvl="0">
      <w:start w:val="1"/>
      <w:numFmt w:val="bullet"/>
      <w:lvlText w:val="-"/>
      <w:lvlJc w:val="left"/>
      <w:pPr>
        <w:tabs>
          <w:tab w:val="num" w:pos="-414"/>
        </w:tabs>
        <w:ind w:left="-414" w:hanging="360"/>
      </w:pPr>
      <w:rPr>
        <w:rFonts w:hint="default"/>
      </w:rPr>
    </w:lvl>
  </w:abstractNum>
  <w:abstractNum w:abstractNumId="15">
    <w:nsid w:val="2CD24030"/>
    <w:multiLevelType w:val="singleLevel"/>
    <w:tmpl w:val="8418233A"/>
    <w:lvl w:ilvl="0">
      <w:start w:val="1"/>
      <w:numFmt w:val="bullet"/>
      <w:lvlText w:val="-"/>
      <w:lvlJc w:val="left"/>
      <w:pPr>
        <w:tabs>
          <w:tab w:val="num" w:pos="218"/>
        </w:tabs>
        <w:ind w:left="218" w:hanging="360"/>
      </w:pPr>
      <w:rPr>
        <w:rFonts w:hint="default"/>
      </w:rPr>
    </w:lvl>
  </w:abstractNum>
  <w:abstractNum w:abstractNumId="16">
    <w:nsid w:val="2FFF1790"/>
    <w:multiLevelType w:val="singleLevel"/>
    <w:tmpl w:val="5FCA3322"/>
    <w:lvl w:ilvl="0">
      <w:start w:val="1"/>
      <w:numFmt w:val="decimal"/>
      <w:lvlText w:val="%1."/>
      <w:lvlJc w:val="left"/>
      <w:pPr>
        <w:tabs>
          <w:tab w:val="num" w:pos="76"/>
        </w:tabs>
        <w:ind w:left="76" w:hanging="360"/>
      </w:pPr>
      <w:rPr>
        <w:rFonts w:hint="default"/>
      </w:rPr>
    </w:lvl>
  </w:abstractNum>
  <w:abstractNum w:abstractNumId="17">
    <w:nsid w:val="30D80F99"/>
    <w:multiLevelType w:val="singleLevel"/>
    <w:tmpl w:val="07BC0966"/>
    <w:lvl w:ilvl="0">
      <w:start w:val="1"/>
      <w:numFmt w:val="decimal"/>
      <w:lvlText w:val="%1."/>
      <w:lvlJc w:val="left"/>
      <w:pPr>
        <w:tabs>
          <w:tab w:val="num" w:pos="-774"/>
        </w:tabs>
        <w:ind w:left="-774" w:hanging="360"/>
      </w:pPr>
      <w:rPr>
        <w:rFonts w:hint="default"/>
      </w:rPr>
    </w:lvl>
  </w:abstractNum>
  <w:abstractNum w:abstractNumId="18">
    <w:nsid w:val="38153F3F"/>
    <w:multiLevelType w:val="singleLevel"/>
    <w:tmpl w:val="40A66AAA"/>
    <w:lvl w:ilvl="0">
      <w:start w:val="2"/>
      <w:numFmt w:val="bullet"/>
      <w:lvlText w:val="-"/>
      <w:lvlJc w:val="left"/>
      <w:pPr>
        <w:tabs>
          <w:tab w:val="num" w:pos="-633"/>
        </w:tabs>
        <w:ind w:left="-633" w:hanging="360"/>
      </w:pPr>
      <w:rPr>
        <w:rFonts w:hint="default"/>
      </w:rPr>
    </w:lvl>
  </w:abstractNum>
  <w:abstractNum w:abstractNumId="19">
    <w:nsid w:val="38486FB6"/>
    <w:multiLevelType w:val="singleLevel"/>
    <w:tmpl w:val="BA668DB0"/>
    <w:lvl w:ilvl="0">
      <w:start w:val="1"/>
      <w:numFmt w:val="decimal"/>
      <w:lvlText w:val="%1)"/>
      <w:lvlJc w:val="left"/>
      <w:pPr>
        <w:tabs>
          <w:tab w:val="num" w:pos="76"/>
        </w:tabs>
        <w:ind w:left="76" w:hanging="360"/>
      </w:pPr>
      <w:rPr>
        <w:rFonts w:hint="default"/>
      </w:rPr>
    </w:lvl>
  </w:abstractNum>
  <w:abstractNum w:abstractNumId="20">
    <w:nsid w:val="39D30FA0"/>
    <w:multiLevelType w:val="singleLevel"/>
    <w:tmpl w:val="0419000F"/>
    <w:lvl w:ilvl="0">
      <w:start w:val="1"/>
      <w:numFmt w:val="decimal"/>
      <w:lvlText w:val="%1."/>
      <w:lvlJc w:val="left"/>
      <w:pPr>
        <w:tabs>
          <w:tab w:val="num" w:pos="360"/>
        </w:tabs>
        <w:ind w:left="360" w:hanging="360"/>
      </w:pPr>
      <w:rPr>
        <w:rFonts w:hint="default"/>
        <w:b w:val="0"/>
        <w:bCs w:val="0"/>
      </w:rPr>
    </w:lvl>
  </w:abstractNum>
  <w:abstractNum w:abstractNumId="21">
    <w:nsid w:val="3A0226CE"/>
    <w:multiLevelType w:val="singleLevel"/>
    <w:tmpl w:val="CA300CBA"/>
    <w:lvl w:ilvl="0">
      <w:start w:val="1"/>
      <w:numFmt w:val="decimal"/>
      <w:lvlText w:val="%1."/>
      <w:lvlJc w:val="left"/>
      <w:pPr>
        <w:tabs>
          <w:tab w:val="num" w:pos="76"/>
        </w:tabs>
        <w:ind w:left="76" w:hanging="360"/>
      </w:pPr>
      <w:rPr>
        <w:rFonts w:hint="default"/>
      </w:rPr>
    </w:lvl>
  </w:abstractNum>
  <w:abstractNum w:abstractNumId="22">
    <w:nsid w:val="3A3F369C"/>
    <w:multiLevelType w:val="singleLevel"/>
    <w:tmpl w:val="0419000F"/>
    <w:lvl w:ilvl="0">
      <w:start w:val="1"/>
      <w:numFmt w:val="decimal"/>
      <w:lvlText w:val="%1."/>
      <w:lvlJc w:val="left"/>
      <w:pPr>
        <w:tabs>
          <w:tab w:val="num" w:pos="360"/>
        </w:tabs>
        <w:ind w:left="360" w:hanging="360"/>
      </w:pPr>
      <w:rPr>
        <w:rFonts w:hint="default"/>
      </w:rPr>
    </w:lvl>
  </w:abstractNum>
  <w:abstractNum w:abstractNumId="23">
    <w:nsid w:val="3AE76FD7"/>
    <w:multiLevelType w:val="singleLevel"/>
    <w:tmpl w:val="D52EC7B0"/>
    <w:lvl w:ilvl="0">
      <w:start w:val="1"/>
      <w:numFmt w:val="decimal"/>
      <w:lvlText w:val="%1."/>
      <w:lvlJc w:val="left"/>
      <w:pPr>
        <w:tabs>
          <w:tab w:val="num" w:pos="-774"/>
        </w:tabs>
        <w:ind w:left="-774" w:hanging="360"/>
      </w:pPr>
      <w:rPr>
        <w:rFonts w:hint="default"/>
      </w:rPr>
    </w:lvl>
  </w:abstractNum>
  <w:abstractNum w:abstractNumId="24">
    <w:nsid w:val="3CB6641F"/>
    <w:multiLevelType w:val="singleLevel"/>
    <w:tmpl w:val="6610D462"/>
    <w:lvl w:ilvl="0">
      <w:start w:val="1"/>
      <w:numFmt w:val="bullet"/>
      <w:lvlText w:val="-"/>
      <w:lvlJc w:val="left"/>
      <w:pPr>
        <w:tabs>
          <w:tab w:val="num" w:pos="-633"/>
        </w:tabs>
        <w:ind w:left="-633" w:hanging="360"/>
      </w:pPr>
      <w:rPr>
        <w:rFonts w:hint="default"/>
      </w:rPr>
    </w:lvl>
  </w:abstractNum>
  <w:abstractNum w:abstractNumId="25">
    <w:nsid w:val="3E1F61B1"/>
    <w:multiLevelType w:val="singleLevel"/>
    <w:tmpl w:val="FA94B034"/>
    <w:lvl w:ilvl="0">
      <w:start w:val="1"/>
      <w:numFmt w:val="bullet"/>
      <w:lvlText w:val="-"/>
      <w:lvlJc w:val="left"/>
      <w:pPr>
        <w:tabs>
          <w:tab w:val="num" w:pos="360"/>
        </w:tabs>
        <w:ind w:left="360" w:hanging="360"/>
      </w:pPr>
      <w:rPr>
        <w:rFonts w:hint="default"/>
      </w:rPr>
    </w:lvl>
  </w:abstractNum>
  <w:abstractNum w:abstractNumId="26">
    <w:nsid w:val="3FB37F24"/>
    <w:multiLevelType w:val="singleLevel"/>
    <w:tmpl w:val="0419000F"/>
    <w:lvl w:ilvl="0">
      <w:start w:val="1"/>
      <w:numFmt w:val="decimal"/>
      <w:lvlText w:val="%1."/>
      <w:lvlJc w:val="left"/>
      <w:pPr>
        <w:tabs>
          <w:tab w:val="num" w:pos="360"/>
        </w:tabs>
        <w:ind w:left="360" w:hanging="360"/>
      </w:pPr>
      <w:rPr>
        <w:rFonts w:hint="default"/>
        <w:b w:val="0"/>
        <w:bCs w:val="0"/>
      </w:rPr>
    </w:lvl>
  </w:abstractNum>
  <w:abstractNum w:abstractNumId="27">
    <w:nsid w:val="40303AAD"/>
    <w:multiLevelType w:val="singleLevel"/>
    <w:tmpl w:val="91A4C02E"/>
    <w:lvl w:ilvl="0">
      <w:start w:val="1"/>
      <w:numFmt w:val="bullet"/>
      <w:lvlText w:val="-"/>
      <w:lvlJc w:val="left"/>
      <w:pPr>
        <w:tabs>
          <w:tab w:val="num" w:pos="218"/>
        </w:tabs>
        <w:ind w:left="218" w:hanging="360"/>
      </w:pPr>
      <w:rPr>
        <w:rFonts w:hint="default"/>
      </w:rPr>
    </w:lvl>
  </w:abstractNum>
  <w:abstractNum w:abstractNumId="28">
    <w:nsid w:val="43821AFC"/>
    <w:multiLevelType w:val="singleLevel"/>
    <w:tmpl w:val="B78E4488"/>
    <w:lvl w:ilvl="0">
      <w:start w:val="1"/>
      <w:numFmt w:val="bullet"/>
      <w:lvlText w:val="-"/>
      <w:lvlJc w:val="left"/>
      <w:pPr>
        <w:tabs>
          <w:tab w:val="num" w:pos="76"/>
        </w:tabs>
        <w:ind w:left="76" w:hanging="360"/>
      </w:pPr>
      <w:rPr>
        <w:rFonts w:hint="default"/>
      </w:rPr>
    </w:lvl>
  </w:abstractNum>
  <w:abstractNum w:abstractNumId="29">
    <w:nsid w:val="445F22E2"/>
    <w:multiLevelType w:val="singleLevel"/>
    <w:tmpl w:val="D0E80B0E"/>
    <w:lvl w:ilvl="0">
      <w:start w:val="1"/>
      <w:numFmt w:val="decimal"/>
      <w:lvlText w:val="%1."/>
      <w:lvlJc w:val="left"/>
      <w:pPr>
        <w:tabs>
          <w:tab w:val="num" w:pos="76"/>
        </w:tabs>
        <w:ind w:left="76" w:hanging="360"/>
      </w:pPr>
      <w:rPr>
        <w:rFonts w:hint="default"/>
      </w:rPr>
    </w:lvl>
  </w:abstractNum>
  <w:abstractNum w:abstractNumId="30">
    <w:nsid w:val="44F9590F"/>
    <w:multiLevelType w:val="singleLevel"/>
    <w:tmpl w:val="A6103A7C"/>
    <w:lvl w:ilvl="0">
      <w:start w:val="4"/>
      <w:numFmt w:val="decimal"/>
      <w:lvlText w:val="%1."/>
      <w:lvlJc w:val="left"/>
      <w:pPr>
        <w:tabs>
          <w:tab w:val="num" w:pos="-633"/>
        </w:tabs>
        <w:ind w:left="-633" w:hanging="360"/>
      </w:pPr>
      <w:rPr>
        <w:rFonts w:hint="default"/>
      </w:rPr>
    </w:lvl>
  </w:abstractNum>
  <w:abstractNum w:abstractNumId="31">
    <w:nsid w:val="45726BE3"/>
    <w:multiLevelType w:val="singleLevel"/>
    <w:tmpl w:val="7B80538E"/>
    <w:lvl w:ilvl="0">
      <w:start w:val="1"/>
      <w:numFmt w:val="bullet"/>
      <w:lvlText w:val="-"/>
      <w:lvlJc w:val="left"/>
      <w:pPr>
        <w:tabs>
          <w:tab w:val="num" w:pos="-66"/>
        </w:tabs>
        <w:ind w:left="-66" w:hanging="360"/>
      </w:pPr>
      <w:rPr>
        <w:rFonts w:hint="default"/>
      </w:rPr>
    </w:lvl>
  </w:abstractNum>
  <w:abstractNum w:abstractNumId="32">
    <w:nsid w:val="47234939"/>
    <w:multiLevelType w:val="multilevel"/>
    <w:tmpl w:val="C59468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33">
    <w:nsid w:val="4A684AAB"/>
    <w:multiLevelType w:val="singleLevel"/>
    <w:tmpl w:val="B04A7342"/>
    <w:lvl w:ilvl="0">
      <w:start w:val="1"/>
      <w:numFmt w:val="decimal"/>
      <w:lvlText w:val="%1."/>
      <w:lvlJc w:val="left"/>
      <w:pPr>
        <w:tabs>
          <w:tab w:val="num" w:pos="-774"/>
        </w:tabs>
        <w:ind w:left="-774" w:hanging="360"/>
      </w:pPr>
      <w:rPr>
        <w:rFonts w:hint="default"/>
      </w:rPr>
    </w:lvl>
  </w:abstractNum>
  <w:abstractNum w:abstractNumId="34">
    <w:nsid w:val="4F8727EA"/>
    <w:multiLevelType w:val="singleLevel"/>
    <w:tmpl w:val="EC88E1DC"/>
    <w:lvl w:ilvl="0">
      <w:start w:val="1"/>
      <w:numFmt w:val="bullet"/>
      <w:lvlText w:val="-"/>
      <w:lvlJc w:val="left"/>
      <w:pPr>
        <w:tabs>
          <w:tab w:val="num" w:pos="420"/>
        </w:tabs>
        <w:ind w:left="420" w:hanging="360"/>
      </w:pPr>
      <w:rPr>
        <w:rFonts w:hint="default"/>
      </w:rPr>
    </w:lvl>
  </w:abstractNum>
  <w:abstractNum w:abstractNumId="35">
    <w:nsid w:val="548A7841"/>
    <w:multiLevelType w:val="hybridMultilevel"/>
    <w:tmpl w:val="41E449F8"/>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36">
    <w:nsid w:val="54CE1E08"/>
    <w:multiLevelType w:val="multilevel"/>
    <w:tmpl w:val="A8404E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57BC17D6"/>
    <w:multiLevelType w:val="singleLevel"/>
    <w:tmpl w:val="31AC065C"/>
    <w:lvl w:ilvl="0">
      <w:start w:val="1"/>
      <w:numFmt w:val="bullet"/>
      <w:lvlText w:val="-"/>
      <w:lvlJc w:val="left"/>
      <w:pPr>
        <w:tabs>
          <w:tab w:val="num" w:pos="-633"/>
        </w:tabs>
        <w:ind w:left="-633" w:hanging="360"/>
      </w:pPr>
      <w:rPr>
        <w:rFonts w:hint="default"/>
      </w:rPr>
    </w:lvl>
  </w:abstractNum>
  <w:abstractNum w:abstractNumId="38">
    <w:nsid w:val="5C405689"/>
    <w:multiLevelType w:val="singleLevel"/>
    <w:tmpl w:val="401255EA"/>
    <w:lvl w:ilvl="0">
      <w:start w:val="1"/>
      <w:numFmt w:val="bullet"/>
      <w:lvlText w:val="-"/>
      <w:lvlJc w:val="left"/>
      <w:pPr>
        <w:tabs>
          <w:tab w:val="num" w:pos="-633"/>
        </w:tabs>
        <w:ind w:left="-633" w:hanging="360"/>
      </w:pPr>
      <w:rPr>
        <w:rFonts w:hint="default"/>
      </w:rPr>
    </w:lvl>
  </w:abstractNum>
  <w:abstractNum w:abstractNumId="39">
    <w:nsid w:val="617E622C"/>
    <w:multiLevelType w:val="singleLevel"/>
    <w:tmpl w:val="0B88DA00"/>
    <w:lvl w:ilvl="0">
      <w:start w:val="1"/>
      <w:numFmt w:val="bullet"/>
      <w:lvlText w:val="-"/>
      <w:lvlJc w:val="left"/>
      <w:pPr>
        <w:tabs>
          <w:tab w:val="num" w:pos="76"/>
        </w:tabs>
        <w:ind w:left="76" w:hanging="360"/>
      </w:pPr>
      <w:rPr>
        <w:rFonts w:hint="default"/>
      </w:rPr>
    </w:lvl>
  </w:abstractNum>
  <w:abstractNum w:abstractNumId="40">
    <w:nsid w:val="67823A69"/>
    <w:multiLevelType w:val="singleLevel"/>
    <w:tmpl w:val="1526C878"/>
    <w:lvl w:ilvl="0">
      <w:start w:val="4"/>
      <w:numFmt w:val="bullet"/>
      <w:lvlText w:val="-"/>
      <w:lvlJc w:val="left"/>
      <w:pPr>
        <w:tabs>
          <w:tab w:val="num" w:pos="-633"/>
        </w:tabs>
        <w:ind w:left="-633" w:hanging="360"/>
      </w:pPr>
      <w:rPr>
        <w:rFonts w:hint="default"/>
      </w:rPr>
    </w:lvl>
  </w:abstractNum>
  <w:abstractNum w:abstractNumId="41">
    <w:nsid w:val="679922AD"/>
    <w:multiLevelType w:val="singleLevel"/>
    <w:tmpl w:val="0C149722"/>
    <w:lvl w:ilvl="0">
      <w:start w:val="1"/>
      <w:numFmt w:val="bullet"/>
      <w:lvlText w:val="-"/>
      <w:lvlJc w:val="left"/>
      <w:pPr>
        <w:tabs>
          <w:tab w:val="num" w:pos="436"/>
        </w:tabs>
        <w:ind w:left="436" w:hanging="360"/>
      </w:pPr>
      <w:rPr>
        <w:rFonts w:hint="default"/>
      </w:rPr>
    </w:lvl>
  </w:abstractNum>
  <w:abstractNum w:abstractNumId="42">
    <w:nsid w:val="713C4F79"/>
    <w:multiLevelType w:val="hybridMultilevel"/>
    <w:tmpl w:val="46B061D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3">
    <w:nsid w:val="763225D7"/>
    <w:multiLevelType w:val="singleLevel"/>
    <w:tmpl w:val="B9CC550E"/>
    <w:lvl w:ilvl="0">
      <w:start w:val="1"/>
      <w:numFmt w:val="decimal"/>
      <w:lvlText w:val="%1."/>
      <w:lvlJc w:val="left"/>
      <w:pPr>
        <w:tabs>
          <w:tab w:val="num" w:pos="-66"/>
        </w:tabs>
        <w:ind w:left="-66" w:hanging="360"/>
      </w:pPr>
      <w:rPr>
        <w:rFonts w:hint="default"/>
      </w:rPr>
    </w:lvl>
  </w:abstractNum>
  <w:abstractNum w:abstractNumId="44">
    <w:nsid w:val="76D34FBF"/>
    <w:multiLevelType w:val="singleLevel"/>
    <w:tmpl w:val="0F58E8AA"/>
    <w:lvl w:ilvl="0">
      <w:start w:val="1"/>
      <w:numFmt w:val="bullet"/>
      <w:lvlText w:val="-"/>
      <w:lvlJc w:val="left"/>
      <w:pPr>
        <w:tabs>
          <w:tab w:val="num" w:pos="436"/>
        </w:tabs>
        <w:ind w:left="436" w:hanging="360"/>
      </w:pPr>
      <w:rPr>
        <w:rFonts w:hint="default"/>
      </w:rPr>
    </w:lvl>
  </w:abstractNum>
  <w:abstractNum w:abstractNumId="45">
    <w:nsid w:val="77606D81"/>
    <w:multiLevelType w:val="singleLevel"/>
    <w:tmpl w:val="68FAB880"/>
    <w:lvl w:ilvl="0">
      <w:start w:val="1"/>
      <w:numFmt w:val="decimal"/>
      <w:lvlText w:val="%1."/>
      <w:lvlJc w:val="left"/>
      <w:pPr>
        <w:tabs>
          <w:tab w:val="num" w:pos="-633"/>
        </w:tabs>
        <w:ind w:left="-633" w:hanging="360"/>
      </w:pPr>
      <w:rPr>
        <w:rFonts w:hint="default"/>
      </w:rPr>
    </w:lvl>
  </w:abstractNum>
  <w:abstractNum w:abstractNumId="46">
    <w:nsid w:val="78400260"/>
    <w:multiLevelType w:val="singleLevel"/>
    <w:tmpl w:val="8EEA46BC"/>
    <w:lvl w:ilvl="0">
      <w:start w:val="1"/>
      <w:numFmt w:val="decimal"/>
      <w:lvlText w:val="%1."/>
      <w:lvlJc w:val="left"/>
      <w:pPr>
        <w:tabs>
          <w:tab w:val="num" w:pos="-633"/>
        </w:tabs>
        <w:ind w:left="-633" w:hanging="360"/>
      </w:pPr>
      <w:rPr>
        <w:rFonts w:hint="default"/>
      </w:rPr>
    </w:lvl>
  </w:abstractNum>
  <w:abstractNum w:abstractNumId="47">
    <w:nsid w:val="7A5E4826"/>
    <w:multiLevelType w:val="singleLevel"/>
    <w:tmpl w:val="324E61E8"/>
    <w:lvl w:ilvl="0">
      <w:start w:val="2"/>
      <w:numFmt w:val="bullet"/>
      <w:lvlText w:val="-"/>
      <w:lvlJc w:val="left"/>
      <w:pPr>
        <w:tabs>
          <w:tab w:val="num" w:pos="294"/>
        </w:tabs>
        <w:ind w:left="294" w:hanging="360"/>
      </w:pPr>
      <w:rPr>
        <w:rFonts w:hint="default"/>
      </w:rPr>
    </w:lvl>
  </w:abstractNum>
  <w:abstractNum w:abstractNumId="48">
    <w:nsid w:val="7B53765E"/>
    <w:multiLevelType w:val="singleLevel"/>
    <w:tmpl w:val="A1244970"/>
    <w:lvl w:ilvl="0">
      <w:start w:val="1"/>
      <w:numFmt w:val="bullet"/>
      <w:lvlText w:val="-"/>
      <w:lvlJc w:val="left"/>
      <w:pPr>
        <w:tabs>
          <w:tab w:val="num" w:pos="76"/>
        </w:tabs>
        <w:ind w:left="76" w:hanging="360"/>
      </w:pPr>
      <w:rPr>
        <w:rFonts w:hint="default"/>
      </w:rPr>
    </w:lvl>
  </w:abstractNum>
  <w:abstractNum w:abstractNumId="49">
    <w:nsid w:val="7E722234"/>
    <w:multiLevelType w:val="singleLevel"/>
    <w:tmpl w:val="BC9C44C6"/>
    <w:lvl w:ilvl="0">
      <w:start w:val="1"/>
      <w:numFmt w:val="bullet"/>
      <w:lvlText w:val="-"/>
      <w:lvlJc w:val="left"/>
      <w:pPr>
        <w:tabs>
          <w:tab w:val="num" w:pos="360"/>
        </w:tabs>
        <w:ind w:left="360" w:hanging="360"/>
      </w:pPr>
      <w:rPr>
        <w:rFonts w:hint="default"/>
      </w:rPr>
    </w:lvl>
  </w:abstractNum>
  <w:num w:numId="1">
    <w:abstractNumId w:val="8"/>
  </w:num>
  <w:num w:numId="2">
    <w:abstractNumId w:val="32"/>
  </w:num>
  <w:num w:numId="3">
    <w:abstractNumId w:val="36"/>
  </w:num>
  <w:num w:numId="4">
    <w:abstractNumId w:val="49"/>
  </w:num>
  <w:num w:numId="5">
    <w:abstractNumId w:val="9"/>
  </w:num>
  <w:num w:numId="6">
    <w:abstractNumId w:val="15"/>
  </w:num>
  <w:num w:numId="7">
    <w:abstractNumId w:val="22"/>
  </w:num>
  <w:num w:numId="8">
    <w:abstractNumId w:val="25"/>
  </w:num>
  <w:num w:numId="9">
    <w:abstractNumId w:val="21"/>
  </w:num>
  <w:num w:numId="10">
    <w:abstractNumId w:val="6"/>
  </w:num>
  <w:num w:numId="11">
    <w:abstractNumId w:val="11"/>
  </w:num>
  <w:num w:numId="12">
    <w:abstractNumId w:val="39"/>
  </w:num>
  <w:num w:numId="13">
    <w:abstractNumId w:val="7"/>
  </w:num>
  <w:num w:numId="14">
    <w:abstractNumId w:val="48"/>
  </w:num>
  <w:num w:numId="15">
    <w:abstractNumId w:val="43"/>
  </w:num>
  <w:num w:numId="16">
    <w:abstractNumId w:val="31"/>
  </w:num>
  <w:num w:numId="17">
    <w:abstractNumId w:val="46"/>
  </w:num>
  <w:num w:numId="18">
    <w:abstractNumId w:val="2"/>
  </w:num>
  <w:num w:numId="19">
    <w:abstractNumId w:val="18"/>
  </w:num>
  <w:num w:numId="20">
    <w:abstractNumId w:val="30"/>
  </w:num>
  <w:num w:numId="21">
    <w:abstractNumId w:val="13"/>
  </w:num>
  <w:num w:numId="22">
    <w:abstractNumId w:val="37"/>
  </w:num>
  <w:num w:numId="23">
    <w:abstractNumId w:val="17"/>
  </w:num>
  <w:num w:numId="24">
    <w:abstractNumId w:val="1"/>
  </w:num>
  <w:num w:numId="25">
    <w:abstractNumId w:val="3"/>
  </w:num>
  <w:num w:numId="26">
    <w:abstractNumId w:val="24"/>
  </w:num>
  <w:num w:numId="27">
    <w:abstractNumId w:val="45"/>
  </w:num>
  <w:num w:numId="28">
    <w:abstractNumId w:val="38"/>
  </w:num>
  <w:num w:numId="29">
    <w:abstractNumId w:val="23"/>
  </w:num>
  <w:num w:numId="30">
    <w:abstractNumId w:val="14"/>
  </w:num>
  <w:num w:numId="31">
    <w:abstractNumId w:val="40"/>
  </w:num>
  <w:num w:numId="32">
    <w:abstractNumId w:val="33"/>
  </w:num>
  <w:num w:numId="33">
    <w:abstractNumId w:val="4"/>
  </w:num>
  <w:num w:numId="34">
    <w:abstractNumId w:val="0"/>
  </w:num>
  <w:num w:numId="35">
    <w:abstractNumId w:val="41"/>
  </w:num>
  <w:num w:numId="36">
    <w:abstractNumId w:val="10"/>
  </w:num>
  <w:num w:numId="37">
    <w:abstractNumId w:val="47"/>
  </w:num>
  <w:num w:numId="38">
    <w:abstractNumId w:val="29"/>
  </w:num>
  <w:num w:numId="39">
    <w:abstractNumId w:val="28"/>
  </w:num>
  <w:num w:numId="40">
    <w:abstractNumId w:val="19"/>
  </w:num>
  <w:num w:numId="41">
    <w:abstractNumId w:val="5"/>
  </w:num>
  <w:num w:numId="42">
    <w:abstractNumId w:val="27"/>
  </w:num>
  <w:num w:numId="43">
    <w:abstractNumId w:val="16"/>
  </w:num>
  <w:num w:numId="44">
    <w:abstractNumId w:val="44"/>
  </w:num>
  <w:num w:numId="45">
    <w:abstractNumId w:val="20"/>
  </w:num>
  <w:num w:numId="46">
    <w:abstractNumId w:val="12"/>
  </w:num>
  <w:num w:numId="47">
    <w:abstractNumId w:val="26"/>
  </w:num>
  <w:num w:numId="48">
    <w:abstractNumId w:val="34"/>
  </w:num>
  <w:num w:numId="49">
    <w:abstractNumId w:val="42"/>
  </w:num>
  <w:num w:numId="50">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54AC9"/>
    <w:rsid w:val="00002C9D"/>
    <w:rsid w:val="000F5600"/>
    <w:rsid w:val="001132BD"/>
    <w:rsid w:val="0015169E"/>
    <w:rsid w:val="001D53DB"/>
    <w:rsid w:val="002A479A"/>
    <w:rsid w:val="00337FD5"/>
    <w:rsid w:val="00360F5C"/>
    <w:rsid w:val="00393F93"/>
    <w:rsid w:val="003E2063"/>
    <w:rsid w:val="004237F3"/>
    <w:rsid w:val="00425CBE"/>
    <w:rsid w:val="00426E96"/>
    <w:rsid w:val="00477A8C"/>
    <w:rsid w:val="0053201D"/>
    <w:rsid w:val="005E6965"/>
    <w:rsid w:val="00616BFC"/>
    <w:rsid w:val="006246E6"/>
    <w:rsid w:val="00675658"/>
    <w:rsid w:val="006A778E"/>
    <w:rsid w:val="006E08E2"/>
    <w:rsid w:val="006E55B7"/>
    <w:rsid w:val="006F77AE"/>
    <w:rsid w:val="00705644"/>
    <w:rsid w:val="00705C23"/>
    <w:rsid w:val="00810CC8"/>
    <w:rsid w:val="00833F5B"/>
    <w:rsid w:val="00904190"/>
    <w:rsid w:val="00944747"/>
    <w:rsid w:val="00984313"/>
    <w:rsid w:val="009A5EEA"/>
    <w:rsid w:val="00A0572F"/>
    <w:rsid w:val="00A65343"/>
    <w:rsid w:val="00B0409A"/>
    <w:rsid w:val="00B302ED"/>
    <w:rsid w:val="00BB2288"/>
    <w:rsid w:val="00BF17B9"/>
    <w:rsid w:val="00C36750"/>
    <w:rsid w:val="00CC0DA1"/>
    <w:rsid w:val="00D57A23"/>
    <w:rsid w:val="00DB0F46"/>
    <w:rsid w:val="00DE4B2A"/>
    <w:rsid w:val="00E9240C"/>
    <w:rsid w:val="00EE3AEA"/>
    <w:rsid w:val="00F04A25"/>
    <w:rsid w:val="00F375D8"/>
    <w:rsid w:val="00F549E1"/>
    <w:rsid w:val="00F54A2B"/>
    <w:rsid w:val="00F54AC9"/>
    <w:rsid w:val="00F91357"/>
    <w:rsid w:val="00FB23AA"/>
    <w:rsid w:val="00FB6552"/>
    <w:rsid w:val="00FC00C8"/>
    <w:rsid w:val="00FF514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063"/>
    <w:pPr>
      <w:spacing w:after="200" w:line="276" w:lineRule="auto"/>
    </w:pPr>
    <w:rPr>
      <w:rFonts w:cs="Calibri"/>
      <w:lang w:eastAsia="en-US"/>
    </w:rPr>
  </w:style>
  <w:style w:type="paragraph" w:styleId="Heading1">
    <w:name w:val="heading 1"/>
    <w:basedOn w:val="Normal"/>
    <w:next w:val="Normal"/>
    <w:link w:val="Heading1Char"/>
    <w:uiPriority w:val="99"/>
    <w:qFormat/>
    <w:locked/>
    <w:rsid w:val="00FB6552"/>
    <w:pPr>
      <w:keepNext/>
      <w:spacing w:after="0" w:line="240" w:lineRule="auto"/>
      <w:ind w:right="-908" w:hanging="142"/>
      <w:outlineLvl w:val="0"/>
    </w:pPr>
    <w:rPr>
      <w:rFonts w:ascii="Times New Roman" w:hAnsi="Times New Roman" w:cs="Times New Roman"/>
      <w:sz w:val="24"/>
      <w:szCs w:val="24"/>
      <w:lang w:eastAsia="ru-RU"/>
    </w:rPr>
  </w:style>
  <w:style w:type="paragraph" w:styleId="Heading2">
    <w:name w:val="heading 2"/>
    <w:basedOn w:val="Normal"/>
    <w:next w:val="Normal"/>
    <w:link w:val="Heading2Char"/>
    <w:uiPriority w:val="99"/>
    <w:qFormat/>
    <w:locked/>
    <w:rsid w:val="00904190"/>
    <w:pPr>
      <w:keepNext/>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57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645574"/>
    <w:rPr>
      <w:rFonts w:asciiTheme="majorHAnsi" w:eastAsiaTheme="majorEastAsia" w:hAnsiTheme="majorHAnsi" w:cstheme="majorBidi"/>
      <w:b/>
      <w:bCs/>
      <w:i/>
      <w:iCs/>
      <w:sz w:val="28"/>
      <w:szCs w:val="28"/>
      <w:lang w:eastAsia="en-US"/>
    </w:rPr>
  </w:style>
  <w:style w:type="paragraph" w:customStyle="1" w:styleId="c4">
    <w:name w:val="c4"/>
    <w:basedOn w:val="Normal"/>
    <w:uiPriority w:val="99"/>
    <w:rsid w:val="00F54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DefaultParagraphFont"/>
    <w:uiPriority w:val="99"/>
    <w:rsid w:val="00F54AC9"/>
  </w:style>
  <w:style w:type="character" w:customStyle="1" w:styleId="c59">
    <w:name w:val="c59"/>
    <w:basedOn w:val="DefaultParagraphFont"/>
    <w:uiPriority w:val="99"/>
    <w:rsid w:val="00F54AC9"/>
  </w:style>
  <w:style w:type="character" w:customStyle="1" w:styleId="c11">
    <w:name w:val="c11"/>
    <w:basedOn w:val="DefaultParagraphFont"/>
    <w:uiPriority w:val="99"/>
    <w:rsid w:val="00F54AC9"/>
  </w:style>
  <w:style w:type="character" w:customStyle="1" w:styleId="c2">
    <w:name w:val="c2"/>
    <w:basedOn w:val="DefaultParagraphFont"/>
    <w:uiPriority w:val="99"/>
    <w:rsid w:val="00F54AC9"/>
  </w:style>
  <w:style w:type="character" w:customStyle="1" w:styleId="apple-converted-space">
    <w:name w:val="apple-converted-space"/>
    <w:basedOn w:val="DefaultParagraphFont"/>
    <w:uiPriority w:val="99"/>
    <w:rsid w:val="00F54AC9"/>
  </w:style>
  <w:style w:type="character" w:customStyle="1" w:styleId="c0">
    <w:name w:val="c0"/>
    <w:basedOn w:val="DefaultParagraphFont"/>
    <w:uiPriority w:val="99"/>
    <w:rsid w:val="00F54AC9"/>
  </w:style>
  <w:style w:type="paragraph" w:customStyle="1" w:styleId="c23">
    <w:name w:val="c23"/>
    <w:basedOn w:val="Normal"/>
    <w:uiPriority w:val="99"/>
    <w:rsid w:val="00F54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Normal"/>
    <w:uiPriority w:val="99"/>
    <w:rsid w:val="00F54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Normal"/>
    <w:uiPriority w:val="99"/>
    <w:rsid w:val="00F54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Normal"/>
    <w:uiPriority w:val="99"/>
    <w:rsid w:val="00F54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Normal"/>
    <w:uiPriority w:val="99"/>
    <w:rsid w:val="00F54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3">
    <w:name w:val="c83"/>
    <w:basedOn w:val="DefaultParagraphFont"/>
    <w:uiPriority w:val="99"/>
    <w:rsid w:val="00F54AC9"/>
  </w:style>
  <w:style w:type="character" w:customStyle="1" w:styleId="c19">
    <w:name w:val="c19"/>
    <w:basedOn w:val="DefaultParagraphFont"/>
    <w:uiPriority w:val="99"/>
    <w:rsid w:val="00F54AC9"/>
  </w:style>
  <w:style w:type="paragraph" w:styleId="NormalWeb">
    <w:name w:val="Normal (Web)"/>
    <w:basedOn w:val="Normal"/>
    <w:uiPriority w:val="99"/>
    <w:semiHidden/>
    <w:rsid w:val="00F54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basedOn w:val="DefaultParagraphFont"/>
    <w:uiPriority w:val="99"/>
    <w:rsid w:val="00F54AC9"/>
  </w:style>
  <w:style w:type="character" w:customStyle="1" w:styleId="c24">
    <w:name w:val="c24"/>
    <w:basedOn w:val="DefaultParagraphFont"/>
    <w:uiPriority w:val="99"/>
    <w:rsid w:val="00F54AC9"/>
  </w:style>
  <w:style w:type="paragraph" w:customStyle="1" w:styleId="c56">
    <w:name w:val="c56"/>
    <w:basedOn w:val="Normal"/>
    <w:uiPriority w:val="99"/>
    <w:rsid w:val="00F54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Знак1 Знак Знак Знак"/>
    <w:basedOn w:val="Normal"/>
    <w:uiPriority w:val="99"/>
    <w:rsid w:val="00BB2288"/>
    <w:pPr>
      <w:tabs>
        <w:tab w:val="num" w:pos="720"/>
      </w:tabs>
      <w:spacing w:after="160" w:line="240" w:lineRule="exact"/>
      <w:ind w:left="720" w:hanging="720"/>
      <w:jc w:val="both"/>
    </w:pPr>
    <w:rPr>
      <w:rFonts w:ascii="Verdana" w:hAnsi="Verdana" w:cs="Verdana"/>
      <w:sz w:val="20"/>
      <w:szCs w:val="20"/>
      <w:lang w:val="en-US"/>
    </w:rPr>
  </w:style>
  <w:style w:type="table" w:styleId="TableGrid">
    <w:name w:val="Table Grid"/>
    <w:basedOn w:val="TableNormal"/>
    <w:uiPriority w:val="99"/>
    <w:locked/>
    <w:rsid w:val="00BB228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FB6552"/>
    <w:pPr>
      <w:spacing w:after="0" w:line="240" w:lineRule="auto"/>
      <w:ind w:right="-908"/>
    </w:pPr>
    <w:rPr>
      <w:rFonts w:ascii="Times New Roman" w:hAnsi="Times New Roman" w:cs="Times New Roman"/>
      <w:sz w:val="24"/>
      <w:szCs w:val="24"/>
      <w:lang w:eastAsia="ru-RU"/>
    </w:rPr>
  </w:style>
  <w:style w:type="character" w:customStyle="1" w:styleId="BodyTextChar">
    <w:name w:val="Body Text Char"/>
    <w:basedOn w:val="DefaultParagraphFont"/>
    <w:link w:val="BodyText"/>
    <w:uiPriority w:val="99"/>
    <w:semiHidden/>
    <w:rsid w:val="00645574"/>
    <w:rPr>
      <w:rFonts w:cs="Calibri"/>
      <w:lang w:eastAsia="en-US"/>
    </w:rPr>
  </w:style>
  <w:style w:type="paragraph" w:styleId="BlockText">
    <w:name w:val="Block Text"/>
    <w:basedOn w:val="Normal"/>
    <w:uiPriority w:val="99"/>
    <w:rsid w:val="00FB6552"/>
    <w:pPr>
      <w:spacing w:after="0" w:line="240" w:lineRule="auto"/>
      <w:ind w:left="-142" w:right="-908"/>
    </w:pPr>
    <w:rPr>
      <w:rFonts w:ascii="Times New Roman" w:hAnsi="Times New Roman" w:cs="Times New Roman"/>
      <w:sz w:val="24"/>
      <w:szCs w:val="24"/>
      <w:lang w:eastAsia="ru-RU"/>
    </w:rPr>
  </w:style>
  <w:style w:type="paragraph" w:styleId="BodyTextIndent">
    <w:name w:val="Body Text Indent"/>
    <w:basedOn w:val="Normal"/>
    <w:link w:val="BodyTextIndentChar"/>
    <w:uiPriority w:val="99"/>
    <w:rsid w:val="00FB6552"/>
    <w:pPr>
      <w:spacing w:after="120"/>
      <w:ind w:left="283"/>
    </w:pPr>
  </w:style>
  <w:style w:type="character" w:customStyle="1" w:styleId="BodyTextIndentChar">
    <w:name w:val="Body Text Indent Char"/>
    <w:basedOn w:val="DefaultParagraphFont"/>
    <w:link w:val="BodyTextIndent"/>
    <w:uiPriority w:val="99"/>
    <w:semiHidden/>
    <w:rsid w:val="00645574"/>
    <w:rPr>
      <w:rFonts w:cs="Calibri"/>
      <w:lang w:eastAsia="en-US"/>
    </w:rPr>
  </w:style>
  <w:style w:type="paragraph" w:styleId="BodyTextIndent2">
    <w:name w:val="Body Text Indent 2"/>
    <w:basedOn w:val="Normal"/>
    <w:link w:val="BodyTextIndent2Char"/>
    <w:uiPriority w:val="99"/>
    <w:rsid w:val="00FB6552"/>
    <w:pPr>
      <w:spacing w:after="120" w:line="480" w:lineRule="auto"/>
      <w:ind w:left="283"/>
    </w:pPr>
  </w:style>
  <w:style w:type="character" w:customStyle="1" w:styleId="BodyTextIndent2Char">
    <w:name w:val="Body Text Indent 2 Char"/>
    <w:basedOn w:val="DefaultParagraphFont"/>
    <w:link w:val="BodyTextIndent2"/>
    <w:uiPriority w:val="99"/>
    <w:semiHidden/>
    <w:rsid w:val="00645574"/>
    <w:rPr>
      <w:rFonts w:cs="Calibri"/>
      <w:lang w:eastAsia="en-US"/>
    </w:rPr>
  </w:style>
</w:styles>
</file>

<file path=word/webSettings.xml><?xml version="1.0" encoding="utf-8"?>
<w:webSettings xmlns:r="http://schemas.openxmlformats.org/officeDocument/2006/relationships" xmlns:w="http://schemas.openxmlformats.org/wordprocessingml/2006/main">
  <w:divs>
    <w:div w:id="1379630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oleObject" Target="embeddings/oleObject10.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oleObject" Target="embeddings/oleObject11.bin"/><Relationship Id="rId10" Type="http://schemas.openxmlformats.org/officeDocument/2006/relationships/oleObject" Target="embeddings/oleObject3.bin"/><Relationship Id="rId19"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38</TotalTime>
  <Pages>102</Pages>
  <Words>14088</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Пояснительная записка</dc:title>
  <dc:subject/>
  <dc:creator>user</dc:creator>
  <cp:keywords/>
  <dc:description/>
  <cp:lastModifiedBy>1</cp:lastModifiedBy>
  <cp:revision>3</cp:revision>
  <cp:lastPrinted>2014-03-18T04:52:00Z</cp:lastPrinted>
  <dcterms:created xsi:type="dcterms:W3CDTF">2015-05-27T08:53:00Z</dcterms:created>
  <dcterms:modified xsi:type="dcterms:W3CDTF">2015-05-27T09:37:00Z</dcterms:modified>
</cp:coreProperties>
</file>