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105" w:rsidRPr="009A36A8" w:rsidRDefault="00316105" w:rsidP="008759E0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A36A8">
        <w:rPr>
          <w:rFonts w:ascii="Times New Roman" w:hAnsi="Times New Roman" w:cs="Times New Roman"/>
          <w:b/>
          <w:bCs/>
          <w:sz w:val="22"/>
          <w:szCs w:val="22"/>
          <w:lang w:val="ru-RU"/>
        </w:rPr>
        <w:t>Технологическая карта урока русского языка в 5 классе.</w:t>
      </w:r>
    </w:p>
    <w:p w:rsidR="00316105" w:rsidRDefault="00316105" w:rsidP="008759E0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316105" w:rsidRPr="009A36A8" w:rsidRDefault="00316105" w:rsidP="008759E0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9A36A8">
        <w:rPr>
          <w:rFonts w:ascii="Times New Roman" w:hAnsi="Times New Roman" w:cs="Times New Roman"/>
          <w:b/>
          <w:bCs/>
          <w:sz w:val="22"/>
          <w:szCs w:val="22"/>
          <w:lang w:val="ru-RU"/>
        </w:rPr>
        <w:t>УМК:</w:t>
      </w:r>
      <w:r w:rsidRPr="009A36A8">
        <w:rPr>
          <w:rFonts w:ascii="Times New Roman" w:hAnsi="Times New Roman" w:cs="Times New Roman"/>
          <w:sz w:val="22"/>
          <w:szCs w:val="22"/>
          <w:lang w:val="ru-RU"/>
        </w:rPr>
        <w:t xml:space="preserve"> 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чебный комплекс под редакцией  </w:t>
      </w:r>
      <w:r w:rsidRPr="008759E0">
        <w:rPr>
          <w:rFonts w:ascii="Times New Roman" w:hAnsi="Times New Roman" w:cs="Times New Roman"/>
          <w:lang w:val="ru-RU"/>
        </w:rPr>
        <w:t>Шмелёва А.Д. и др. Русский язык: 5 класс. М.: Вентана-Граф, 2013;</w:t>
      </w:r>
      <w:r w:rsidRPr="008759E0">
        <w:rPr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316105" w:rsidRPr="009A36A8" w:rsidRDefault="00316105" w:rsidP="008759E0">
      <w:pPr>
        <w:tabs>
          <w:tab w:val="left" w:pos="8655"/>
        </w:tabs>
        <w:rPr>
          <w:rFonts w:ascii="Times New Roman" w:hAnsi="Times New Roman" w:cs="Times New Roman"/>
          <w:sz w:val="22"/>
          <w:szCs w:val="22"/>
          <w:lang w:val="ru-RU"/>
        </w:rPr>
      </w:pPr>
      <w:r w:rsidRPr="009A36A8">
        <w:rPr>
          <w:rFonts w:ascii="Times New Roman" w:hAnsi="Times New Roman" w:cs="Times New Roman"/>
          <w:b/>
          <w:bCs/>
          <w:sz w:val="22"/>
          <w:szCs w:val="22"/>
          <w:lang w:val="ru-RU"/>
        </w:rPr>
        <w:t>Тема урока: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Гласные е – и в корнях с чередованием</w:t>
      </w:r>
      <w:r w:rsidRPr="009A36A8">
        <w:rPr>
          <w:rFonts w:ascii="Times New Roman" w:hAnsi="Times New Roman" w:cs="Times New Roman"/>
          <w:sz w:val="22"/>
          <w:szCs w:val="22"/>
          <w:lang w:val="ru-RU"/>
        </w:rPr>
        <w:tab/>
      </w:r>
    </w:p>
    <w:p w:rsidR="00316105" w:rsidRPr="009A36A8" w:rsidRDefault="00316105" w:rsidP="008759E0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9A36A8">
        <w:rPr>
          <w:rFonts w:ascii="Times New Roman" w:hAnsi="Times New Roman" w:cs="Times New Roman"/>
          <w:b/>
          <w:bCs/>
          <w:sz w:val="22"/>
          <w:szCs w:val="22"/>
          <w:lang w:val="ru-RU"/>
        </w:rPr>
        <w:t>Тип урока:</w:t>
      </w:r>
      <w:r w:rsidRPr="009A36A8">
        <w:rPr>
          <w:rFonts w:ascii="Times New Roman" w:hAnsi="Times New Roman" w:cs="Times New Roman"/>
          <w:sz w:val="22"/>
          <w:szCs w:val="22"/>
          <w:lang w:val="ru-RU"/>
        </w:rPr>
        <w:t xml:space="preserve">  Открытие нового знания.</w:t>
      </w:r>
    </w:p>
    <w:p w:rsidR="00316105" w:rsidRPr="00CC0D89" w:rsidRDefault="00316105" w:rsidP="008759E0">
      <w:pPr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A36A8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Цели:  </w:t>
      </w:r>
      <w:r w:rsidRPr="009A36A8">
        <w:rPr>
          <w:rFonts w:ascii="Times New Roman" w:hAnsi="Times New Roman" w:cs="Times New Roman"/>
          <w:sz w:val="22"/>
          <w:szCs w:val="22"/>
          <w:lang w:val="ru-RU"/>
        </w:rPr>
        <w:t xml:space="preserve">Формирование у обучающихся умений реализации новых способов действия; расширение понятийной базы за счет изучения орфограммы </w:t>
      </w:r>
      <w:r w:rsidRPr="00CC0D89">
        <w:rPr>
          <w:rFonts w:ascii="Times New Roman" w:hAnsi="Times New Roman" w:cs="Times New Roman"/>
          <w:b/>
          <w:bCs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sz w:val="22"/>
          <w:szCs w:val="22"/>
          <w:lang w:val="ru-RU"/>
        </w:rPr>
        <w:t>Гласных е – и в корнях с чередованием</w:t>
      </w:r>
      <w:r w:rsidRPr="00CC0D89">
        <w:rPr>
          <w:rFonts w:ascii="Times New Roman" w:hAnsi="Times New Roman" w:cs="Times New Roman"/>
          <w:b/>
          <w:bCs/>
          <w:sz w:val="22"/>
          <w:szCs w:val="22"/>
          <w:lang w:val="ru-RU"/>
        </w:rPr>
        <w:t>».</w:t>
      </w:r>
    </w:p>
    <w:p w:rsidR="00316105" w:rsidRDefault="00316105">
      <w:pPr>
        <w:rPr>
          <w:rFonts w:cs="Times New Roman"/>
          <w:lang w:val="ru-RU"/>
        </w:rPr>
      </w:pPr>
    </w:p>
    <w:tbl>
      <w:tblPr>
        <w:tblW w:w="1616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6"/>
        <w:gridCol w:w="4140"/>
        <w:gridCol w:w="5247"/>
        <w:gridCol w:w="3828"/>
      </w:tblGrid>
      <w:tr w:rsidR="00316105" w:rsidRPr="009A36A8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Этапы урока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Деятельность учителя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Деятельность учащихся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УУД</w:t>
            </w:r>
          </w:p>
        </w:tc>
      </w:tr>
      <w:tr w:rsidR="00316105" w:rsidRPr="00F2326B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</w:t>
            </w: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Мотивация к учебной деятельности.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включение в учебную деятельность на личностно – значимом уровне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Приветствие учащихся.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Предлагает учащимся задание, написанное на доске:</w:t>
            </w:r>
          </w:p>
          <w:p w:rsidR="00316105" w:rsidRPr="009A36A8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Изл…гать</w:t>
            </w:r>
          </w:p>
          <w:p w:rsidR="00316105" w:rsidRPr="009A36A8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Р…стение</w:t>
            </w:r>
          </w:p>
          <w:p w:rsidR="00316105" w:rsidRPr="009A36A8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Пол…</w:t>
            </w: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жение</w:t>
            </w:r>
          </w:p>
          <w:p w:rsidR="00316105" w:rsidRPr="009A36A8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Прик…саться</w:t>
            </w:r>
          </w:p>
          <w:p w:rsidR="00316105" w:rsidRPr="009A36A8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Выг…рать</w:t>
            </w:r>
          </w:p>
          <w:p w:rsidR="00316105" w:rsidRPr="009A36A8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Р…сточек</w:t>
            </w:r>
          </w:p>
          <w:p w:rsidR="00316105" w:rsidRPr="00CC0D89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Оз…рить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Выполняют задание, повторяют орфограммы, распределяют орфограммы в зависимости от условий выбора буквы, пользуясь справочником.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Обучающиеся работают в группах.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Личностные: положительное отношение к учебной деятельности.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Познавательные: извлечение нужной информации, самостоятельное ее нахождение.</w:t>
            </w:r>
          </w:p>
        </w:tc>
      </w:tr>
      <w:tr w:rsidR="00316105" w:rsidRPr="009A36A8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</w:t>
            </w: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Актуализация знаний и пробное учебное действие.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готовность мышления и осознание потребности к построению нового способа действия.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Подготовленный ученик диктует фрагмент текста из учебника биологии, в котором встречается орфограмма  «Чередование е – и в корне слова».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выводит текст на доску.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Написание каких слов вызвало у вас затруднение? Почему?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Учащиеся записывают текст, объясняют известные орфограммы и пунктограммы.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Самопроверка, у слабых учащихся – взаимопроверка с сильными учащимися.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Формулируют цель урока.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Познавательная: анализ объектов с целью выделения признаков, подведение под понятие.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Регулятивные: фиксация затруднения, саморегуляция в ситуации затруднения.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Коммуникативные: выражение своих мыслей, аргументация своего мнения, учет разных мнений.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Целеполагание.</w:t>
            </w:r>
          </w:p>
        </w:tc>
      </w:tr>
      <w:tr w:rsidR="00316105" w:rsidRPr="00F2326B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3.</w:t>
            </w: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Выявление места и причины затруднения.</w:t>
            </w: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выявление и фиксация места и причины затруднения.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</w:t>
            </w: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Построение проекта выхода из затруднения.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постановка цели учебной деятельности, выбор способа и средств ее реализации.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 интерактивной доске дать две колонки слов с чередованием е//и в корне. Буквы Е и И выделены другим цветом.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Разбирать – разберу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Отпирать – отпереть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Задирать – задеру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Вытирать – вытереть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Замирать – замереть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Блистать – блестеть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Расстилать – расстелить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Выжигать – выжег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предлагает выявить условия написания е – и в корне слова.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Учащиеся наблюдают, анализируют слова и строят алгоритм рассуждения.</w:t>
            </w:r>
          </w:p>
          <w:p w:rsidR="00316105" w:rsidRPr="009A36A8" w:rsidRDefault="00316105" w:rsidP="008759E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Выделим в слове корень.</w:t>
            </w:r>
          </w:p>
          <w:p w:rsidR="00316105" w:rsidRPr="009A36A8" w:rsidRDefault="00316105" w:rsidP="008759E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Поставим ударение.</w:t>
            </w:r>
          </w:p>
          <w:p w:rsidR="00316105" w:rsidRPr="009A36A8" w:rsidRDefault="00316105" w:rsidP="008759E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Посмотрим, какая гласная стоит за корнем.</w:t>
            </w:r>
          </w:p>
          <w:p w:rsidR="00316105" w:rsidRPr="009A36A8" w:rsidRDefault="00316105" w:rsidP="008759E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Если за корнем стоит гласная (суффикс) А, то в корне будем писать И.</w:t>
            </w:r>
          </w:p>
          <w:p w:rsidR="00316105" w:rsidRPr="009A36A8" w:rsidRDefault="00316105" w:rsidP="008759E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Если за корнем нет суффикса А, то в корне будем писать Е.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Речевое проговаривание. Обозначение орфограмм.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Познавательные: преобразование информации из одной формы в другую.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Регулятивные: коррекция, контроль.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Коммуникативные: умение ориентироваться в системе знаний, осуществлять анализ объектов.</w:t>
            </w:r>
          </w:p>
        </w:tc>
      </w:tr>
      <w:tr w:rsidR="00316105" w:rsidRPr="00F2326B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5.</w:t>
            </w: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Реализация построенного проекта.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построение и фиксация нового знания.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Учитель предлагает учащимся составить словосочетания со словами на изученную орфограмму. 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Учащиеся составляют словосочетания, выделяют орфограмму, повторяют теоретические сведения – части речи. Задание дифференцированное: слабые учащиеся составляют словосочетания со словами, приведенными выше, сильные  - составляют предложение с эпитетами, используя слова с изучаемой орфограммой.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Познавательные: самостоятельное создание способа решения проблемы поискового характера.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Коммуникативные:  выражение своих мыслей с полнотой и точностью, аргументация своего мнения и позиции в коммуникации, учет разных мнений.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Регулятивные: контроль, коррекция, оценка.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Личностные: оценивание усваемого содержания.</w:t>
            </w:r>
          </w:p>
        </w:tc>
      </w:tr>
      <w:tr w:rsidR="00316105" w:rsidRPr="00F2326B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Динамическая пауза (этап физической разрядки).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сменить вид деятельности.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Игра «Хлопок». Учитель диктует слова с чередующимися Е и И в корне. Если в слове есть И – хлопок.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Учащиеся выполняют упражнение.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Личностные: установка на здоровый образ жизни и ее реализация на уроке.</w:t>
            </w:r>
          </w:p>
        </w:tc>
      </w:tr>
      <w:tr w:rsidR="00316105" w:rsidRPr="00F2326B">
        <w:trPr>
          <w:trHeight w:val="1581"/>
        </w:trPr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6.</w:t>
            </w: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Первичное закрепление с комментированием во внешней речи</w:t>
            </w: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пр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менение нового знания в типовых заданиях.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предлагает выполнить упражнение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№ 87</w:t>
            </w: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учебника.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Учащиеся выполняют упражнение, выделяют орфограммы. 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Работа в парах. Речевое проговаривание.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Познавательные: анализ объектов с целью выделения признаков.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Коммуникативные: выражение своих мыслей с полнотой и точностью, умение оформлять свои мысли в письменной форме.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Регулятивные: умение планировать свои действия в соответствии с поставленной задачей.</w:t>
            </w:r>
          </w:p>
        </w:tc>
      </w:tr>
      <w:tr w:rsidR="00316105" w:rsidRPr="00F2326B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7.</w:t>
            </w: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Самостоятельная работа с самопроверкой по эталону.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самопроверка умения применять новые знания в типовых условиях.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предлагает учащимся выполнить задание, написанное на доске, с самопроверкой по эталону.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Учащиеся выполняют задание. 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Познавательные: умение находить нужную информацию.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Регулятивные: умение решать проблемы.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Личностные: способность самооценки своих действий.</w:t>
            </w:r>
          </w:p>
        </w:tc>
      </w:tr>
      <w:tr w:rsidR="00316105" w:rsidRPr="00F2326B">
        <w:trPr>
          <w:trHeight w:val="2420"/>
        </w:trPr>
        <w:tc>
          <w:tcPr>
            <w:tcW w:w="2946" w:type="dxa"/>
          </w:tcPr>
          <w:p w:rsidR="00316105" w:rsidRPr="009A36A8" w:rsidRDefault="00316105" w:rsidP="008759E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9A36A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Рефлексия.</w:t>
            </w:r>
          </w:p>
          <w:p w:rsidR="00316105" w:rsidRPr="009A36A8" w:rsidRDefault="00316105" w:rsidP="001A4690">
            <w:pPr>
              <w:ind w:left="360"/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Цель: соотнесение цели урока и его результатов, самооценка работы на уроке, осознание метода построения нового знания.</w:t>
            </w: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Учитель предлагает учащимся начертить кластер по изучаемой орфограмме «Чередование е//и в корне слова».</w:t>
            </w:r>
          </w:p>
          <w:p w:rsidR="00316105" w:rsidRDefault="00316105" w:rsidP="001A469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316105" w:rsidRPr="009A36A8" w:rsidRDefault="00316105" w:rsidP="001A469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Рефлексия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Прием « Незаконченное предложение». На доске записаны два предложения, вставить подходящие по смыслу слова: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Урок мне -------- понравился.</w:t>
            </w:r>
          </w:p>
          <w:p w:rsidR="00316105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Я _____ доволен своей работой на уроке.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Или показывают смайлы с разным выражением настроения. 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Учащиеся в группах выполняют задание.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Учащиеся заканчивают предложения.</w:t>
            </w: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Познавательные: рефлексия способов и условий действия; контроль и оценка процесса и результатов деятельности.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Личностные: самооценка, адекватное понимание успеха или неуспеха в УД.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Коммуникативные: уметь слушать и понимать речь других.</w:t>
            </w:r>
          </w:p>
        </w:tc>
      </w:tr>
      <w:tr w:rsidR="00316105" w:rsidRPr="00F2326B">
        <w:tc>
          <w:tcPr>
            <w:tcW w:w="2946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140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Домашнее задание: Упр. 92 учебника</w:t>
            </w:r>
          </w:p>
          <w:p w:rsidR="00316105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Дополнительное задание на выбор: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</w:t>
            </w:r>
            <w:r w:rsidRPr="009A36A8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составить с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инквейн  на изученную орфограмму. </w:t>
            </w:r>
          </w:p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 написать  лингвистическую сказкуо чередовании гласных корне слова.</w:t>
            </w:r>
          </w:p>
        </w:tc>
        <w:tc>
          <w:tcPr>
            <w:tcW w:w="5247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8" w:type="dxa"/>
          </w:tcPr>
          <w:p w:rsidR="00316105" w:rsidRPr="009A36A8" w:rsidRDefault="00316105" w:rsidP="001A4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316105" w:rsidRPr="008759E0" w:rsidRDefault="00316105">
      <w:pPr>
        <w:rPr>
          <w:rFonts w:cs="Times New Roman"/>
          <w:lang w:val="ru-RU"/>
        </w:rPr>
      </w:pPr>
    </w:p>
    <w:sectPr w:rsidR="00316105" w:rsidRPr="008759E0" w:rsidSect="008759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2841"/>
    <w:multiLevelType w:val="hybridMultilevel"/>
    <w:tmpl w:val="B714F6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871819"/>
    <w:multiLevelType w:val="hybridMultilevel"/>
    <w:tmpl w:val="0226C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9E0"/>
    <w:rsid w:val="00192D64"/>
    <w:rsid w:val="001A4690"/>
    <w:rsid w:val="002C458A"/>
    <w:rsid w:val="00316105"/>
    <w:rsid w:val="008759E0"/>
    <w:rsid w:val="009A36A8"/>
    <w:rsid w:val="009A5437"/>
    <w:rsid w:val="00B34072"/>
    <w:rsid w:val="00CC0D89"/>
    <w:rsid w:val="00F2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59E0"/>
    <w:rPr>
      <w:rFonts w:eastAsia="Times New Roman" w:cs="Calibri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873</Words>
  <Characters>4978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гимназия </cp:lastModifiedBy>
  <cp:revision>3</cp:revision>
  <dcterms:created xsi:type="dcterms:W3CDTF">2014-06-23T15:56:00Z</dcterms:created>
  <dcterms:modified xsi:type="dcterms:W3CDTF">2015-03-05T06:25:00Z</dcterms:modified>
</cp:coreProperties>
</file>