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636" w:rsidRDefault="009C1636" w:rsidP="00764208">
      <w:pPr>
        <w:jc w:val="right"/>
        <w:rPr>
          <w:b/>
          <w:bCs/>
        </w:rPr>
      </w:pPr>
      <w:r w:rsidRPr="00201A5F">
        <w:rPr>
          <w:b/>
          <w:bCs/>
        </w:rPr>
        <w:t xml:space="preserve">                           </w:t>
      </w:r>
      <w:r w:rsidRPr="00764208">
        <w:rPr>
          <w:b/>
          <w:bCs/>
        </w:rPr>
        <w:t>Хабарова Марина Алексеевна</w:t>
      </w:r>
    </w:p>
    <w:p w:rsidR="009C1636" w:rsidRDefault="009C1636" w:rsidP="00764208">
      <w:pPr>
        <w:jc w:val="right"/>
        <w:rPr>
          <w:b/>
          <w:bCs/>
        </w:rPr>
      </w:pPr>
      <w:r w:rsidRPr="00764208">
        <w:rPr>
          <w:b/>
          <w:bCs/>
        </w:rPr>
        <w:t xml:space="preserve">Учитель математики Муниципального автономного общеобразовательного учреждения “Дятьковская городская гимназия” </w:t>
      </w:r>
    </w:p>
    <w:p w:rsidR="009C1636" w:rsidRDefault="009C1636" w:rsidP="00764208">
      <w:pPr>
        <w:jc w:val="right"/>
        <w:rPr>
          <w:b/>
          <w:bCs/>
        </w:rPr>
      </w:pPr>
      <w:r w:rsidRPr="00764208">
        <w:rPr>
          <w:b/>
          <w:bCs/>
        </w:rPr>
        <w:t>города Дятьково, Дятьковского района, Брянской области</w:t>
      </w:r>
    </w:p>
    <w:p w:rsidR="009C1636" w:rsidRDefault="009C1636" w:rsidP="00831656">
      <w:pPr>
        <w:rPr>
          <w:b/>
          <w:bCs/>
        </w:rPr>
      </w:pPr>
    </w:p>
    <w:p w:rsidR="009C1636" w:rsidRDefault="009C1636" w:rsidP="00764208">
      <w:pPr>
        <w:jc w:val="center"/>
        <w:rPr>
          <w:b/>
          <w:bCs/>
        </w:rPr>
      </w:pPr>
      <w:r w:rsidRPr="00201A5F">
        <w:rPr>
          <w:b/>
          <w:bCs/>
        </w:rPr>
        <w:t>Технологическая карта урока</w:t>
      </w:r>
      <w:r>
        <w:rPr>
          <w:b/>
          <w:bCs/>
        </w:rPr>
        <w:t xml:space="preserve"> по учебному предмету </w:t>
      </w:r>
      <w:r w:rsidRPr="00831656">
        <w:rPr>
          <w:b/>
          <w:bCs/>
        </w:rPr>
        <w:t>“</w:t>
      </w:r>
      <w:r>
        <w:rPr>
          <w:b/>
          <w:bCs/>
        </w:rPr>
        <w:t>математика</w:t>
      </w:r>
      <w:r w:rsidRPr="00831656">
        <w:rPr>
          <w:b/>
          <w:bCs/>
        </w:rPr>
        <w:t>”</w:t>
      </w:r>
      <w:r>
        <w:rPr>
          <w:b/>
          <w:bCs/>
        </w:rPr>
        <w:t xml:space="preserve"> в 5 классе на тему</w:t>
      </w:r>
      <w:r w:rsidRPr="00831656">
        <w:rPr>
          <w:b/>
          <w:bCs/>
        </w:rPr>
        <w:t xml:space="preserve"> “</w:t>
      </w:r>
      <w:r>
        <w:rPr>
          <w:b/>
          <w:bCs/>
        </w:rPr>
        <w:t>Деление десятичной дроби на натуральное число</w:t>
      </w:r>
      <w:r w:rsidRPr="00831656">
        <w:rPr>
          <w:b/>
          <w:bCs/>
        </w:rPr>
        <w:t>”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950"/>
        <w:gridCol w:w="13664"/>
      </w:tblGrid>
      <w:tr w:rsidR="009C1636" w:rsidRPr="00DD3B95">
        <w:tc>
          <w:tcPr>
            <w:tcW w:w="1950" w:type="dxa"/>
          </w:tcPr>
          <w:p w:rsidR="009C1636" w:rsidRPr="00DD3B95" w:rsidRDefault="009C1636" w:rsidP="00DD3B95">
            <w:pPr>
              <w:spacing w:after="0" w:line="240" w:lineRule="auto"/>
              <w:rPr>
                <w:b/>
                <w:bCs/>
              </w:rPr>
            </w:pPr>
            <w:r w:rsidRPr="00DD3B95">
              <w:rPr>
                <w:b/>
                <w:bCs/>
              </w:rPr>
              <w:t>Тип урока</w:t>
            </w:r>
          </w:p>
        </w:tc>
        <w:tc>
          <w:tcPr>
            <w:tcW w:w="13664" w:type="dxa"/>
          </w:tcPr>
          <w:p w:rsidR="009C1636" w:rsidRPr="00DD3B95" w:rsidRDefault="009C1636" w:rsidP="00DD3B95">
            <w:pPr>
              <w:spacing w:after="0" w:line="240" w:lineRule="auto"/>
            </w:pPr>
            <w:r w:rsidRPr="00DD3B95">
              <w:t>Урок формирования и первичного закрепления новых знаний и способов действий.</w:t>
            </w:r>
          </w:p>
        </w:tc>
      </w:tr>
      <w:tr w:rsidR="009C1636" w:rsidRPr="00DD3B95">
        <w:tc>
          <w:tcPr>
            <w:tcW w:w="1950" w:type="dxa"/>
          </w:tcPr>
          <w:p w:rsidR="009C1636" w:rsidRPr="00DD3B95" w:rsidRDefault="009C1636" w:rsidP="00DD3B95">
            <w:pPr>
              <w:spacing w:after="0" w:line="240" w:lineRule="auto"/>
              <w:rPr>
                <w:b/>
                <w:bCs/>
              </w:rPr>
            </w:pPr>
            <w:r w:rsidRPr="00DD3B95">
              <w:rPr>
                <w:b/>
                <w:bCs/>
              </w:rPr>
              <w:t>Авторы УМК:</w:t>
            </w:r>
          </w:p>
        </w:tc>
        <w:tc>
          <w:tcPr>
            <w:tcW w:w="13664" w:type="dxa"/>
          </w:tcPr>
          <w:p w:rsidR="009C1636" w:rsidRPr="00DD3B95" w:rsidRDefault="009C1636" w:rsidP="00DD3B95">
            <w:pPr>
              <w:spacing w:after="0" w:line="240" w:lineRule="auto"/>
            </w:pPr>
            <w:r w:rsidRPr="00DD3B95">
              <w:t xml:space="preserve">Н.Я. Виленкин,  В.И. Жохов,  А.С. Чесноков,  С.И. Шварцбурд,   учебник  для  5   класса  общеобразовательных  учреждений – М.: Мнемозина,  2012.   </w:t>
            </w:r>
          </w:p>
          <w:p w:rsidR="009C1636" w:rsidRPr="00DD3B95" w:rsidRDefault="009C1636" w:rsidP="00DD3B95">
            <w:pPr>
              <w:spacing w:after="0" w:line="240" w:lineRule="auto"/>
            </w:pPr>
          </w:p>
        </w:tc>
      </w:tr>
      <w:tr w:rsidR="009C1636" w:rsidRPr="00DD3B95">
        <w:tc>
          <w:tcPr>
            <w:tcW w:w="1950" w:type="dxa"/>
          </w:tcPr>
          <w:p w:rsidR="009C1636" w:rsidRPr="00DD3B95" w:rsidRDefault="009C1636" w:rsidP="00DD3B95">
            <w:pPr>
              <w:spacing w:after="0" w:line="240" w:lineRule="auto"/>
              <w:rPr>
                <w:b/>
                <w:bCs/>
              </w:rPr>
            </w:pPr>
            <w:r w:rsidRPr="00DD3B95">
              <w:rPr>
                <w:b/>
                <w:bCs/>
              </w:rPr>
              <w:t>Цели урока:</w:t>
            </w:r>
          </w:p>
        </w:tc>
        <w:tc>
          <w:tcPr>
            <w:tcW w:w="13664" w:type="dxa"/>
          </w:tcPr>
          <w:p w:rsidR="009C1636" w:rsidRPr="00DD3B95" w:rsidRDefault="009C1636" w:rsidP="00DD3B95">
            <w:pPr>
              <w:spacing w:after="0" w:line="240" w:lineRule="auto"/>
              <w:jc w:val="both"/>
            </w:pPr>
            <w:r w:rsidRPr="00DD3B95">
              <w:t xml:space="preserve">провести актуализацию знаний  «Десятичные дроби»; </w:t>
            </w:r>
          </w:p>
          <w:p w:rsidR="009C1636" w:rsidRPr="00DD3B95" w:rsidRDefault="009C1636" w:rsidP="00DD3B95">
            <w:pPr>
              <w:spacing w:after="0" w:line="240" w:lineRule="auto"/>
              <w:jc w:val="both"/>
            </w:pPr>
            <w:r w:rsidRPr="00DD3B95">
              <w:t xml:space="preserve">помочь сформулировать правило деления десятичной дроби на натуральное число; </w:t>
            </w:r>
          </w:p>
          <w:p w:rsidR="009C1636" w:rsidRPr="00DD3B95" w:rsidRDefault="009C1636" w:rsidP="00DD3B95">
            <w:pPr>
              <w:spacing w:after="0" w:line="240" w:lineRule="auto"/>
              <w:jc w:val="both"/>
            </w:pPr>
            <w:r w:rsidRPr="00DD3B95">
              <w:t xml:space="preserve">научить применять данное правило при выполнении заданий. </w:t>
            </w:r>
          </w:p>
          <w:p w:rsidR="009C1636" w:rsidRPr="00DD3B95" w:rsidRDefault="009C1636" w:rsidP="00DD3B95">
            <w:pPr>
              <w:spacing w:after="0" w:line="240" w:lineRule="auto"/>
              <w:rPr>
                <w:b/>
                <w:bCs/>
              </w:rPr>
            </w:pPr>
          </w:p>
        </w:tc>
      </w:tr>
      <w:tr w:rsidR="009C1636" w:rsidRPr="00DD3B95">
        <w:tc>
          <w:tcPr>
            <w:tcW w:w="1950" w:type="dxa"/>
          </w:tcPr>
          <w:p w:rsidR="009C1636" w:rsidRPr="00DD3B95" w:rsidRDefault="009C1636" w:rsidP="00DD3B95">
            <w:pPr>
              <w:spacing w:after="0" w:line="240" w:lineRule="auto"/>
              <w:rPr>
                <w:b/>
                <w:bCs/>
              </w:rPr>
            </w:pPr>
            <w:r w:rsidRPr="00DD3B95">
              <w:rPr>
                <w:b/>
                <w:bCs/>
              </w:rPr>
              <w:t>Тип урока</w:t>
            </w:r>
          </w:p>
        </w:tc>
        <w:tc>
          <w:tcPr>
            <w:tcW w:w="13664" w:type="dxa"/>
          </w:tcPr>
          <w:p w:rsidR="009C1636" w:rsidRPr="00DD3B95" w:rsidRDefault="009C1636" w:rsidP="00DD3B95">
            <w:pPr>
              <w:spacing w:after="0" w:line="240" w:lineRule="auto"/>
            </w:pPr>
            <w:r w:rsidRPr="00DD3B95">
              <w:t>Урок формирования и первичного закрепления новых знаний и способов действий.</w:t>
            </w:r>
          </w:p>
        </w:tc>
      </w:tr>
      <w:tr w:rsidR="009C1636" w:rsidRPr="00DD3B95">
        <w:tc>
          <w:tcPr>
            <w:tcW w:w="1950" w:type="dxa"/>
          </w:tcPr>
          <w:p w:rsidR="009C1636" w:rsidRPr="00DD3B95" w:rsidRDefault="009C1636" w:rsidP="00DD3B95">
            <w:pPr>
              <w:spacing w:after="0" w:line="240" w:lineRule="auto"/>
              <w:rPr>
                <w:b/>
                <w:bCs/>
              </w:rPr>
            </w:pPr>
            <w:r w:rsidRPr="00DD3B95">
              <w:rPr>
                <w:b/>
                <w:bCs/>
              </w:rPr>
              <w:t>Планируемые образовательные результаты (личностные, метапредметные, предметные):</w:t>
            </w:r>
          </w:p>
        </w:tc>
        <w:tc>
          <w:tcPr>
            <w:tcW w:w="13664" w:type="dxa"/>
          </w:tcPr>
          <w:p w:rsidR="009C1636" w:rsidRPr="00DD3B95" w:rsidRDefault="009C1636" w:rsidP="00DD3B95">
            <w:pPr>
              <w:spacing w:after="0" w:line="240" w:lineRule="auto"/>
            </w:pPr>
            <w:r w:rsidRPr="00DD3B95">
              <w:t>Предметные:  уметь  делить  десятичную дробь на натуральное число,  применять  правило деления  десятичной дроби на натуральное число  при  решении  упражнений,  закрепить  правила  деления  десятичных    дробей  на  натуральные  числа</w:t>
            </w:r>
          </w:p>
          <w:p w:rsidR="009C1636" w:rsidRPr="00DD3B95" w:rsidRDefault="009C1636" w:rsidP="00DD3B95">
            <w:pPr>
              <w:spacing w:after="0" w:line="240" w:lineRule="auto"/>
            </w:pPr>
            <w:r w:rsidRPr="00DD3B95">
              <w:t xml:space="preserve">Личностные:  уметь  осуществлять  самооценку  на  основе  критерия  успешности  учебной  деятельности;  ориентироваться  на  успех  в  учебной  деятельности.  </w:t>
            </w:r>
          </w:p>
          <w:p w:rsidR="009C1636" w:rsidRPr="00DD3B95" w:rsidRDefault="009C1636" w:rsidP="00DD3B95">
            <w:pPr>
              <w:spacing w:after="0" w:line="240" w:lineRule="auto"/>
            </w:pPr>
            <w:r w:rsidRPr="00DD3B95">
              <w:t xml:space="preserve">Метапредметные: </w:t>
            </w:r>
          </w:p>
          <w:p w:rsidR="009C1636" w:rsidRPr="00DD3B95" w:rsidRDefault="009C1636" w:rsidP="00DD3B95">
            <w:pPr>
              <w:spacing w:after="0" w:line="240" w:lineRule="auto"/>
            </w:pPr>
            <w:r w:rsidRPr="00DD3B95">
              <w:t xml:space="preserve"> регулятивные – уметь  определять  и  формулировать  цель  на  уроке  с  помощью  учителя;  проговаривать  последовательность  действий  на  уроке;  работать  по  коллективно  составленному  плану;  оценивать  правильность  выполнения  действия.   Планировать  свое  действие  в  соответствии  с  поставленной  задачей;  вносить  необходимые  коррективы   в  действие  после  его  завершения  на  основе  его  оценки  и  учета   сделанных  ошибок;  высказывать  свое  предположение.   </w:t>
            </w:r>
          </w:p>
          <w:p w:rsidR="009C1636" w:rsidRPr="00DD3B95" w:rsidRDefault="009C1636" w:rsidP="00DD3B95">
            <w:pPr>
              <w:spacing w:after="0" w:line="240" w:lineRule="auto"/>
            </w:pPr>
            <w:r w:rsidRPr="00DD3B95">
              <w:t xml:space="preserve"> Коммуникативные - уметь  оформлять  свои  мысли  в  устной  форме;  слушать  и   понимать  речь  других;  совместно  договариваться  о  правилах  поведения  и  общения  в  школе  и  следовать  им.  </w:t>
            </w:r>
          </w:p>
          <w:p w:rsidR="009C1636" w:rsidRPr="00DD3B95" w:rsidRDefault="009C1636" w:rsidP="00DD3B95">
            <w:pPr>
              <w:spacing w:after="0" w:line="240" w:lineRule="auto"/>
            </w:pPr>
            <w:r w:rsidRPr="00DD3B95">
              <w:t>Познавательные - уметь ориентироваться  в  своей  системе  знаний,  отличать  новое  знание  от уже  известного  с  помощью  учителя;  добывать  новые  знания;  находить  ответы  на  вопросы,  используя  учебник,  свой  жизненный  опыт  и  информацию,  полученную  на  уроке.</w:t>
            </w:r>
          </w:p>
        </w:tc>
      </w:tr>
      <w:tr w:rsidR="009C1636" w:rsidRPr="00DD3B95">
        <w:tc>
          <w:tcPr>
            <w:tcW w:w="1950" w:type="dxa"/>
          </w:tcPr>
          <w:p w:rsidR="009C1636" w:rsidRPr="00DD3B95" w:rsidRDefault="009C1636" w:rsidP="00DD3B95">
            <w:pPr>
              <w:spacing w:after="0" w:line="240" w:lineRule="auto"/>
              <w:rPr>
                <w:b/>
                <w:bCs/>
              </w:rPr>
            </w:pPr>
            <w:r w:rsidRPr="00DD3B95">
              <w:rPr>
                <w:b/>
                <w:bCs/>
              </w:rPr>
              <w:t>Оборудование:</w:t>
            </w:r>
          </w:p>
        </w:tc>
        <w:tc>
          <w:tcPr>
            <w:tcW w:w="13664" w:type="dxa"/>
          </w:tcPr>
          <w:p w:rsidR="009C1636" w:rsidRPr="00DD3B95" w:rsidRDefault="009C1636" w:rsidP="00DD3B95">
            <w:pPr>
              <w:spacing w:after="0" w:line="240" w:lineRule="auto"/>
            </w:pPr>
            <w:r w:rsidRPr="00DD3B95">
              <w:t>Доска, экран, компьютер, проектор, презентация, учебник, сигнальные карточки, карточки с самостоятельной работой, карточки самооценивания</w:t>
            </w:r>
          </w:p>
        </w:tc>
      </w:tr>
      <w:tr w:rsidR="009C1636" w:rsidRPr="00DD3B95">
        <w:tc>
          <w:tcPr>
            <w:tcW w:w="1950" w:type="dxa"/>
          </w:tcPr>
          <w:p w:rsidR="009C1636" w:rsidRPr="00DD3B95" w:rsidRDefault="009C1636" w:rsidP="00DD3B95">
            <w:pPr>
              <w:spacing w:after="0" w:line="240" w:lineRule="auto"/>
              <w:rPr>
                <w:b/>
                <w:bCs/>
              </w:rPr>
            </w:pPr>
            <w:r w:rsidRPr="00DD3B95">
              <w:rPr>
                <w:b/>
                <w:bCs/>
              </w:rPr>
              <w:t>Образовательные ресурсы:</w:t>
            </w:r>
          </w:p>
        </w:tc>
        <w:tc>
          <w:tcPr>
            <w:tcW w:w="13664" w:type="dxa"/>
          </w:tcPr>
          <w:p w:rsidR="009C1636" w:rsidRPr="00DD3B95" w:rsidRDefault="009C1636" w:rsidP="00DD3B95">
            <w:pPr>
              <w:spacing w:after="0" w:line="240" w:lineRule="auto"/>
            </w:pPr>
            <w:r w:rsidRPr="00DD3B95">
              <w:t xml:space="preserve">Н.Я. Виленкин,  В.И. Жохов,  А.С. Чесноков,  С.И. Шварцбурд,   учебник  для  5   класса  общеобразовательных  учреждений – М.: Мнемозина,  2012.   </w:t>
            </w:r>
          </w:p>
          <w:p w:rsidR="009C1636" w:rsidRPr="00DD3B95" w:rsidRDefault="009C1636" w:rsidP="00DD3B95">
            <w:pPr>
              <w:spacing w:after="0" w:line="240" w:lineRule="auto"/>
            </w:pPr>
            <w:r w:rsidRPr="00DD3B95">
              <w:t>А.С. Чесноков,  К.И. Нешков /  Дидактические  материалы  по математике  для  5  класса.  Пособие  для  учащихся  общеобразовательных  учреждений  – М.:  Классикс  Стиль,  2012.</w:t>
            </w:r>
          </w:p>
        </w:tc>
      </w:tr>
    </w:tbl>
    <w:p w:rsidR="009C1636" w:rsidRPr="00764208" w:rsidRDefault="009C1636" w:rsidP="00764208">
      <w:pPr>
        <w:jc w:val="center"/>
        <w:rPr>
          <w:b/>
          <w:bCs/>
        </w:rPr>
      </w:pPr>
      <w:r w:rsidRPr="00201A5F">
        <w:rPr>
          <w:b/>
          <w:bCs/>
        </w:rPr>
        <w:t>Технологическая карта урока</w:t>
      </w:r>
    </w:p>
    <w:tbl>
      <w:tblPr>
        <w:tblW w:w="15559" w:type="dxa"/>
        <w:tblInd w:w="2" w:type="dxa"/>
        <w:tblLayout w:type="fixed"/>
        <w:tblCellMar>
          <w:left w:w="0" w:type="dxa"/>
          <w:right w:w="0" w:type="dxa"/>
        </w:tblCellMar>
        <w:tblLook w:val="00A0"/>
      </w:tblPr>
      <w:tblGrid>
        <w:gridCol w:w="1384"/>
        <w:gridCol w:w="1843"/>
        <w:gridCol w:w="4819"/>
        <w:gridCol w:w="4962"/>
        <w:gridCol w:w="2551"/>
      </w:tblGrid>
      <w:tr w:rsidR="009C1636" w:rsidRPr="00DD3B95">
        <w:trPr>
          <w:trHeight w:val="145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636" w:rsidRPr="00DD3B95" w:rsidRDefault="009C1636" w:rsidP="00201A5F">
            <w:r w:rsidRPr="00DD3B95">
              <w:rPr>
                <w:b/>
                <w:bCs/>
              </w:rPr>
              <w:t>Этап урока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636" w:rsidRPr="00DD3B95" w:rsidRDefault="009C1636" w:rsidP="00201A5F">
            <w:r w:rsidRPr="00DD3B95">
              <w:rPr>
                <w:b/>
                <w:bCs/>
              </w:rPr>
              <w:t>Задачи этапа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636" w:rsidRPr="00DD3B95" w:rsidRDefault="009C1636" w:rsidP="00201A5F">
            <w:r w:rsidRPr="00DD3B95">
              <w:rPr>
                <w:b/>
                <w:bCs/>
              </w:rPr>
              <w:t>Деятельность учителя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636" w:rsidRPr="00DD3B95" w:rsidRDefault="009C1636" w:rsidP="00201A5F">
            <w:r w:rsidRPr="00DD3B95">
              <w:rPr>
                <w:b/>
                <w:bCs/>
              </w:rPr>
              <w:t>Деятельность учеников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636" w:rsidRPr="00DD3B95" w:rsidRDefault="009C1636" w:rsidP="00201A5F">
            <w:r w:rsidRPr="00DD3B95">
              <w:rPr>
                <w:b/>
                <w:bCs/>
              </w:rPr>
              <w:t>Формируемые УУД</w:t>
            </w:r>
          </w:p>
        </w:tc>
      </w:tr>
      <w:tr w:rsidR="009C1636" w:rsidRPr="00DD3B95">
        <w:trPr>
          <w:trHeight w:val="145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636" w:rsidRPr="00DD3B95" w:rsidRDefault="009C1636" w:rsidP="00201A5F">
            <w:r w:rsidRPr="00DD3B95">
              <w:t>1. Организационный этап</w:t>
            </w:r>
          </w:p>
          <w:p w:rsidR="009C1636" w:rsidRPr="00DD3B95" w:rsidRDefault="009C1636" w:rsidP="00201A5F">
            <w:r w:rsidRPr="00DD3B95">
              <w:t>Мотивация урока.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636" w:rsidRPr="00DD3B95" w:rsidRDefault="009C1636" w:rsidP="00201A5F">
            <w:r w:rsidRPr="00DD3B95">
              <w:t>Создать благоприятный психологический настрой на работу</w:t>
            </w:r>
          </w:p>
          <w:p w:rsidR="009C1636" w:rsidRPr="00DD3B95" w:rsidRDefault="009C1636" w:rsidP="00201A5F"/>
          <w:p w:rsidR="009C1636" w:rsidRPr="00DD3B95" w:rsidRDefault="009C1636" w:rsidP="00201A5F"/>
          <w:p w:rsidR="009C1636" w:rsidRPr="00DD3B95" w:rsidRDefault="009C1636" w:rsidP="00201A5F"/>
          <w:p w:rsidR="009C1636" w:rsidRPr="00DD3B95" w:rsidRDefault="009C1636" w:rsidP="00201A5F"/>
          <w:p w:rsidR="009C1636" w:rsidRPr="00DD3B95" w:rsidRDefault="009C1636" w:rsidP="00201A5F"/>
          <w:p w:rsidR="009C1636" w:rsidRPr="00DD3B95" w:rsidRDefault="009C1636" w:rsidP="00201A5F"/>
          <w:p w:rsidR="009C1636" w:rsidRPr="00DD3B95" w:rsidRDefault="009C1636" w:rsidP="00201A5F"/>
          <w:p w:rsidR="009C1636" w:rsidRPr="00DD3B95" w:rsidRDefault="009C1636" w:rsidP="00201A5F"/>
          <w:p w:rsidR="009C1636" w:rsidRPr="00DD3B95" w:rsidRDefault="009C1636" w:rsidP="00201A5F"/>
          <w:p w:rsidR="009C1636" w:rsidRPr="00DD3B95" w:rsidRDefault="009C1636" w:rsidP="00201A5F"/>
          <w:p w:rsidR="009C1636" w:rsidRPr="00DD3B95" w:rsidRDefault="009C1636" w:rsidP="00201A5F"/>
          <w:p w:rsidR="009C1636" w:rsidRPr="00DD3B95" w:rsidRDefault="009C1636" w:rsidP="00201A5F"/>
          <w:p w:rsidR="009C1636" w:rsidRPr="00DD3B95" w:rsidRDefault="009C1636" w:rsidP="00201A5F"/>
          <w:p w:rsidR="009C1636" w:rsidRPr="00DD3B95" w:rsidRDefault="009C1636" w:rsidP="00201A5F"/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636" w:rsidRPr="00DD3B95" w:rsidRDefault="009C1636" w:rsidP="00045C87">
            <w:pPr>
              <w:spacing w:line="240" w:lineRule="auto"/>
            </w:pPr>
            <w:r w:rsidRPr="00DD3B95">
              <w:t>Приветствие, проверка подготовленности к учебному занятию, организация внимания детей.</w:t>
            </w:r>
          </w:p>
          <w:p w:rsidR="009C1636" w:rsidRPr="00DD3B95" w:rsidRDefault="009C1636" w:rsidP="00045C87">
            <w:pPr>
              <w:spacing w:line="240" w:lineRule="auto"/>
            </w:pPr>
            <w:r w:rsidRPr="00DD3B95">
              <w:t>Слайд 2</w:t>
            </w:r>
          </w:p>
          <w:p w:rsidR="009C1636" w:rsidRPr="00DD3B95" w:rsidRDefault="009C1636" w:rsidP="00045C87">
            <w:pPr>
              <w:spacing w:line="240" w:lineRule="auto"/>
            </w:pPr>
            <w:r w:rsidRPr="00DD3B95">
              <w:t xml:space="preserve">- Прозвенел звонок, начинаем наш урок.                                  Ну-ка, проверь дружок,                                               Ты готов  начать урок?                                            Всё ль  на месте,                                                         Всё ль в порядке,                                                   Ручка, книжка и тетрадка?                                       Все ли правильно сидят?                                        Все ль внимательно глядят?                                Каждый хочет получать                                            Только лишь оценку пять.  </w:t>
            </w:r>
          </w:p>
          <w:p w:rsidR="009C1636" w:rsidRPr="00DD3B95" w:rsidRDefault="009C1636" w:rsidP="00045C87">
            <w:pPr>
              <w:spacing w:line="240" w:lineRule="auto"/>
            </w:pPr>
            <w:r w:rsidRPr="00DD3B95">
              <w:t xml:space="preserve">Слайд 3  </w:t>
            </w:r>
          </w:p>
          <w:p w:rsidR="009C1636" w:rsidRPr="00DD3B95" w:rsidRDefault="009C1636" w:rsidP="00045C87">
            <w:pPr>
              <w:spacing w:line="240" w:lineRule="auto"/>
            </w:pPr>
            <w:r w:rsidRPr="00DD3B95">
              <w:t xml:space="preserve">- Ребята, я пришла к вам вот с таким настроением . </w:t>
            </w:r>
          </w:p>
          <w:p w:rsidR="009C1636" w:rsidRPr="00DD3B95" w:rsidRDefault="009C1636" w:rsidP="00045C87">
            <w:pPr>
              <w:spacing w:line="240" w:lineRule="auto"/>
              <w:rPr>
                <w:u w:val="single"/>
              </w:rPr>
            </w:pPr>
            <w:r w:rsidRPr="00DD3B95">
              <w:t>- А какое настроение  у вас?                                      Выберите одну из трех карточек ,лежащих у вас на столе (солнышко, облачко или грозовая тучка) и покажите. (</w:t>
            </w:r>
            <w:r w:rsidRPr="00DD3B95">
              <w:rPr>
                <w:u w:val="single"/>
              </w:rPr>
              <w:t>Приложение 1)</w:t>
            </w:r>
          </w:p>
          <w:p w:rsidR="009C1636" w:rsidRPr="00DD3B95" w:rsidRDefault="009C1636" w:rsidP="00045C87">
            <w:pPr>
              <w:spacing w:line="240" w:lineRule="auto"/>
            </w:pPr>
            <w:r w:rsidRPr="00DD3B95">
              <w:t>Слайд 4</w:t>
            </w:r>
          </w:p>
          <w:p w:rsidR="009C1636" w:rsidRPr="00DD3B95" w:rsidRDefault="009C1636" w:rsidP="00045C87">
            <w:pPr>
              <w:spacing w:line="240" w:lineRule="auto"/>
            </w:pPr>
            <w:r w:rsidRPr="00DD3B95">
              <w:t>Поэт Роман Сеф   написал такие строчки:            Кто ничего не изучает,                                               Тот ничего не замечает.                                              Кто ничего не замечает                                               Тот вечно хнычет и скучает.</w:t>
            </w:r>
          </w:p>
          <w:p w:rsidR="009C1636" w:rsidRPr="00DD3B95" w:rsidRDefault="009C1636" w:rsidP="00093DCF">
            <w:pPr>
              <w:spacing w:line="240" w:lineRule="auto"/>
            </w:pPr>
            <w:r w:rsidRPr="00DD3B95">
              <w:t xml:space="preserve">А чтобы не было вам, ребята, скучно на уроке, каждый должен принимать активное участие.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636" w:rsidRPr="00DD3B95" w:rsidRDefault="009C1636" w:rsidP="00201A5F">
            <w:r w:rsidRPr="00DD3B95">
              <w:t xml:space="preserve">Включаются в деловой ритм урока.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636" w:rsidRPr="00DD3B95" w:rsidRDefault="009C1636" w:rsidP="00201A5F">
            <w:r w:rsidRPr="00DD3B95">
              <w:rPr>
                <w:b/>
                <w:bCs/>
              </w:rPr>
              <w:t>Коммуникативные:</w:t>
            </w:r>
            <w:r w:rsidRPr="00DD3B95">
              <w:t> </w:t>
            </w:r>
          </w:p>
          <w:p w:rsidR="009C1636" w:rsidRPr="00DD3B95" w:rsidRDefault="009C1636" w:rsidP="00201A5F">
            <w:r w:rsidRPr="00DD3B95">
              <w:t>планирование учебного сотрудничества с учителем и сверстниками.</w:t>
            </w:r>
          </w:p>
          <w:p w:rsidR="009C1636" w:rsidRPr="00DD3B95" w:rsidRDefault="009C1636" w:rsidP="00201A5F">
            <w:pPr>
              <w:rPr>
                <w:b/>
                <w:bCs/>
              </w:rPr>
            </w:pPr>
            <w:r w:rsidRPr="00DD3B95">
              <w:rPr>
                <w:b/>
                <w:bCs/>
              </w:rPr>
              <w:t>Регулятивные: </w:t>
            </w:r>
          </w:p>
          <w:p w:rsidR="009C1636" w:rsidRPr="00DD3B95" w:rsidRDefault="009C1636" w:rsidP="00201A5F">
            <w:r w:rsidRPr="00DD3B95">
              <w:t>организация своей учебной деятельности</w:t>
            </w:r>
          </w:p>
          <w:p w:rsidR="009C1636" w:rsidRPr="00DD3B95" w:rsidRDefault="009C1636" w:rsidP="00201A5F">
            <w:r w:rsidRPr="00DD3B95">
              <w:rPr>
                <w:b/>
                <w:bCs/>
              </w:rPr>
              <w:t>Личностные: </w:t>
            </w:r>
            <w:r w:rsidRPr="00DD3B95">
              <w:t>мотивация учения</w:t>
            </w:r>
          </w:p>
        </w:tc>
      </w:tr>
      <w:tr w:rsidR="009C1636" w:rsidRPr="00DD3B95">
        <w:trPr>
          <w:trHeight w:val="145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636" w:rsidRPr="00DD3B95" w:rsidRDefault="009C1636" w:rsidP="00201A5F">
            <w:r w:rsidRPr="00DD3B95">
              <w:t>2. Актуализация знаний и фиксирование  индивидуального затруднения в пробном действии.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636" w:rsidRPr="00DD3B95" w:rsidRDefault="009C1636" w:rsidP="00201A5F">
            <w:r w:rsidRPr="00DD3B95">
              <w:t>Актуализация опорных знаний и способов действий.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636" w:rsidRPr="00DD3B95" w:rsidRDefault="009C1636" w:rsidP="00201A5F">
            <w:r w:rsidRPr="00DD3B95">
              <w:t>Организация устного счета и повторения действий с десятичными дробями</w:t>
            </w:r>
          </w:p>
          <w:p w:rsidR="009C1636" w:rsidRPr="00DD3B95" w:rsidRDefault="009C1636" w:rsidP="00201A5F"/>
          <w:p w:rsidR="009C1636" w:rsidRPr="00DD3B95" w:rsidRDefault="009C1636" w:rsidP="00201A5F"/>
          <w:p w:rsidR="009C1636" w:rsidRPr="00DD3B95" w:rsidRDefault="009C1636" w:rsidP="00201A5F">
            <w:r w:rsidRPr="00DD3B95">
              <w:t>- О каких числах мы говорим на уроке в последнее время?</w:t>
            </w:r>
          </w:p>
          <w:p w:rsidR="009C1636" w:rsidRPr="00DD3B95" w:rsidRDefault="009C1636" w:rsidP="00201A5F">
            <w:r w:rsidRPr="00DD3B95">
              <w:t>- Давайте вспомним, какие действия мы выполняли с десятичными дробями.</w:t>
            </w:r>
          </w:p>
          <w:p w:rsidR="009C1636" w:rsidRPr="00DD3B95" w:rsidRDefault="009C1636" w:rsidP="00201A5F">
            <w:r w:rsidRPr="00DD3B95">
              <w:t>- Вспомним, как мы это делали.</w:t>
            </w:r>
          </w:p>
          <w:p w:rsidR="009C1636" w:rsidRPr="00DD3B95" w:rsidRDefault="009C1636" w:rsidP="00201A5F">
            <w:r w:rsidRPr="00DD3B95">
              <w:t xml:space="preserve">Выполним устные упражнения </w:t>
            </w:r>
          </w:p>
          <w:p w:rsidR="009C1636" w:rsidRPr="00DD3B95" w:rsidRDefault="009C1636" w:rsidP="00201A5F">
            <w:r w:rsidRPr="00DD3B95">
              <w:t xml:space="preserve">Задание 1 (Слайд 5) </w:t>
            </w:r>
          </w:p>
          <w:p w:rsidR="009C1636" w:rsidRPr="00DD3B95" w:rsidRDefault="009C1636" w:rsidP="00201A5F">
            <w:r w:rsidRPr="00DD3B95">
              <w:t xml:space="preserve"> Расставьте запятые так, чтобы получился верный ответ.</w:t>
            </w:r>
          </w:p>
          <w:p w:rsidR="009C1636" w:rsidRPr="00DD3B95" w:rsidRDefault="009C1636" w:rsidP="00201A5F">
            <w:r w:rsidRPr="00DD3B95">
              <w:t>а) 32 + 18 = 5                  в) 736 – 336 = 4</w:t>
            </w:r>
          </w:p>
          <w:p w:rsidR="009C1636" w:rsidRPr="00DD3B95" w:rsidRDefault="009C1636" w:rsidP="00201A5F">
            <w:r w:rsidRPr="00DD3B95">
              <w:t>б) 3 + 108 = 408              г) 63 – 27 =603</w:t>
            </w:r>
          </w:p>
          <w:p w:rsidR="009C1636" w:rsidRPr="00DD3B95" w:rsidRDefault="009C1636" w:rsidP="00201A5F">
            <w:r w:rsidRPr="00DD3B95">
              <w:t>Поднимите зеленую карточку, если считаете ответ правильным и красную, если с ответом не согласны.</w:t>
            </w:r>
          </w:p>
          <w:p w:rsidR="009C1636" w:rsidRPr="00DD3B95" w:rsidRDefault="009C1636" w:rsidP="00201A5F">
            <w:r w:rsidRPr="00DD3B95">
              <w:t>Задание 2 ( Слайд 6)</w:t>
            </w:r>
          </w:p>
          <w:p w:rsidR="009C1636" w:rsidRPr="00DD3B95" w:rsidRDefault="009C1636" w:rsidP="00201A5F">
            <w:r w:rsidRPr="00DD3B95">
              <w:t>Вычислите значения  выражений.                     Расставьте ответы в порядке возрастания.       Каждому результату соответствует своя буква.  Какое слово получили?</w:t>
            </w:r>
          </w:p>
          <w:p w:rsidR="009C1636" w:rsidRPr="00DD3B95" w:rsidRDefault="009C1636" w:rsidP="00201A5F">
            <w:r w:rsidRPr="00DD3B95">
              <w:t xml:space="preserve">Л     0,21    4 =   </w:t>
            </w:r>
          </w:p>
          <w:p w:rsidR="009C1636" w:rsidRPr="00DD3B95" w:rsidRDefault="009C1636" w:rsidP="00201A5F">
            <w:r w:rsidRPr="00DD3B95">
              <w:t>Н     0,9   3 =</w:t>
            </w:r>
          </w:p>
          <w:p w:rsidR="009C1636" w:rsidRPr="00DD3B95" w:rsidRDefault="009C1636" w:rsidP="00201A5F">
            <w:r w:rsidRPr="00DD3B95">
              <w:t>Е     3,7   10 =</w:t>
            </w:r>
          </w:p>
          <w:p w:rsidR="009C1636" w:rsidRPr="00DD3B95" w:rsidRDefault="009C1636" w:rsidP="00201A5F">
            <w:r w:rsidRPr="00DD3B95">
              <w:t>Д     0,87   0</w:t>
            </w:r>
          </w:p>
          <w:p w:rsidR="009C1636" w:rsidRPr="00DD3B95" w:rsidRDefault="009C1636" w:rsidP="00201A5F">
            <w:r w:rsidRPr="00DD3B95">
              <w:t>Е     0,09   6 =</w:t>
            </w:r>
          </w:p>
          <w:p w:rsidR="009C1636" w:rsidRPr="00DD3B95" w:rsidRDefault="009C1636" w:rsidP="00201A5F">
            <w:r w:rsidRPr="00DD3B95">
              <w:t>Е     1,2   2 =</w:t>
            </w:r>
          </w:p>
          <w:p w:rsidR="009C1636" w:rsidRPr="00DD3B95" w:rsidRDefault="009C1636" w:rsidP="00201A5F">
            <w:r w:rsidRPr="00DD3B95">
              <w:t>И     1,6   5 =</w:t>
            </w:r>
          </w:p>
          <w:p w:rsidR="009C1636" w:rsidRPr="00DD3B95" w:rsidRDefault="009C1636" w:rsidP="00201A5F">
            <w:r w:rsidRPr="00DD3B95">
              <w:t>0     0,64     0,84     2,4     2,7     8     37</w:t>
            </w:r>
          </w:p>
          <w:p w:rsidR="009C1636" w:rsidRPr="00DD3B95" w:rsidRDefault="009C1636" w:rsidP="00201A5F">
            <w:r w:rsidRPr="00DD3B95">
              <w:t>Д        Е          Л         Е         Н       И      Е</w:t>
            </w:r>
          </w:p>
          <w:p w:rsidR="009C1636" w:rsidRPr="00DD3B95" w:rsidRDefault="009C1636" w:rsidP="00201A5F">
            <w:r w:rsidRPr="00DD3B95">
              <w:t>- Как вы думаете, почему появилось это слово?</w:t>
            </w:r>
          </w:p>
          <w:p w:rsidR="009C1636" w:rsidRPr="00DD3B95" w:rsidRDefault="009C1636" w:rsidP="00B4373B">
            <w:r w:rsidRPr="00DD3B95">
              <w:t>Задание 3 ( Слайд 7)</w:t>
            </w:r>
          </w:p>
          <w:p w:rsidR="009C1636" w:rsidRPr="00DD3B95" w:rsidRDefault="009C1636" w:rsidP="00B4373B">
            <w:r w:rsidRPr="00DD3B95">
              <w:t>Задача.</w:t>
            </w:r>
          </w:p>
          <w:p w:rsidR="009C1636" w:rsidRPr="00DD3B95" w:rsidRDefault="009C1636" w:rsidP="00B4373B">
            <w:r w:rsidRPr="00DD3B95">
              <w:t>(На рисунке презентации изображен квадрат. Указан его периметр. Р=19,6 м.)</w:t>
            </w:r>
          </w:p>
          <w:p w:rsidR="009C1636" w:rsidRPr="00DD3B95" w:rsidRDefault="009C1636" w:rsidP="00B4373B">
            <w:r w:rsidRPr="00DD3B95">
              <w:t>- Посмотрите внимательно на условие задачи. Какие величины можно найти из условия?         Как?                                                                                   А мы умеем делить десятичную дробь на натуральное число?</w:t>
            </w:r>
          </w:p>
          <w:p w:rsidR="009C1636" w:rsidRPr="00DD3B95" w:rsidRDefault="009C1636" w:rsidP="00201A5F"/>
          <w:p w:rsidR="009C1636" w:rsidRPr="00DD3B95" w:rsidRDefault="009C1636" w:rsidP="00201A5F"/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636" w:rsidRPr="00DD3B95" w:rsidRDefault="009C1636" w:rsidP="00201A5F">
            <w:r w:rsidRPr="00DD3B95">
              <w:t>Участвуют в работе по повторению: в беседе с учителем отвечают на поставленные вопросы.</w:t>
            </w:r>
          </w:p>
          <w:p w:rsidR="009C1636" w:rsidRPr="00DD3B95" w:rsidRDefault="009C1636" w:rsidP="00201A5F"/>
          <w:p w:rsidR="009C1636" w:rsidRPr="00DD3B95" w:rsidRDefault="009C1636" w:rsidP="00201A5F"/>
          <w:p w:rsidR="009C1636" w:rsidRPr="00DD3B95" w:rsidRDefault="009C1636" w:rsidP="00201A5F">
            <w:r w:rsidRPr="00DD3B95">
              <w:t>- Предполагаемые ответы:</w:t>
            </w:r>
          </w:p>
          <w:p w:rsidR="009C1636" w:rsidRPr="00DD3B95" w:rsidRDefault="009C1636" w:rsidP="00201A5F">
            <w:r w:rsidRPr="00DD3B95">
              <w:t>- О десятичных дробях.</w:t>
            </w:r>
          </w:p>
          <w:p w:rsidR="009C1636" w:rsidRPr="00DD3B95" w:rsidRDefault="009C1636" w:rsidP="00201A5F">
            <w:r w:rsidRPr="00DD3B95">
              <w:t>Сравнение, сложение, вычитание и умножение десятичных дробей на натуральные числа.</w:t>
            </w:r>
          </w:p>
          <w:p w:rsidR="009C1636" w:rsidRPr="00DD3B95" w:rsidRDefault="009C1636" w:rsidP="00201A5F"/>
          <w:p w:rsidR="009C1636" w:rsidRPr="00DD3B95" w:rsidRDefault="009C1636" w:rsidP="00201A5F"/>
          <w:p w:rsidR="009C1636" w:rsidRPr="00DD3B95" w:rsidRDefault="009C1636" w:rsidP="00201A5F">
            <w:r w:rsidRPr="00DD3B95">
              <w:t xml:space="preserve">Учащиеся выполняют задания устной  работы. </w:t>
            </w:r>
          </w:p>
          <w:p w:rsidR="009C1636" w:rsidRPr="00DD3B95" w:rsidRDefault="009C1636" w:rsidP="00201A5F"/>
          <w:p w:rsidR="009C1636" w:rsidRPr="00DD3B95" w:rsidRDefault="009C1636" w:rsidP="00201A5F"/>
          <w:p w:rsidR="009C1636" w:rsidRPr="00DD3B95" w:rsidRDefault="009C1636" w:rsidP="00201A5F"/>
          <w:p w:rsidR="009C1636" w:rsidRPr="00DD3B95" w:rsidRDefault="009C1636" w:rsidP="00201A5F">
            <w:r w:rsidRPr="00DD3B95">
              <w:t>Учащиеся работают с сигнальными картами.</w:t>
            </w:r>
          </w:p>
          <w:p w:rsidR="009C1636" w:rsidRPr="00DD3B95" w:rsidRDefault="009C1636" w:rsidP="00201A5F"/>
          <w:p w:rsidR="009C1636" w:rsidRPr="00DD3B95" w:rsidRDefault="009C1636" w:rsidP="00201A5F"/>
          <w:p w:rsidR="009C1636" w:rsidRPr="00DD3B95" w:rsidRDefault="009C1636" w:rsidP="00201A5F">
            <w:r w:rsidRPr="00DD3B95">
              <w:t>Учащиеся выполняют устные задания по нахождению значений выражений, располагают полученные ответы в порядке возрастания и получают слово «деление».</w:t>
            </w:r>
          </w:p>
          <w:p w:rsidR="009C1636" w:rsidRPr="00DD3B95" w:rsidRDefault="009C1636" w:rsidP="00201A5F"/>
          <w:p w:rsidR="009C1636" w:rsidRPr="00DD3B95" w:rsidRDefault="009C1636" w:rsidP="00201A5F"/>
          <w:p w:rsidR="009C1636" w:rsidRPr="00DD3B95" w:rsidRDefault="009C1636" w:rsidP="00201A5F"/>
          <w:p w:rsidR="009C1636" w:rsidRPr="00DD3B95" w:rsidRDefault="009C1636" w:rsidP="00201A5F"/>
          <w:p w:rsidR="009C1636" w:rsidRPr="00DD3B95" w:rsidRDefault="009C1636" w:rsidP="00201A5F"/>
          <w:p w:rsidR="009C1636" w:rsidRPr="00DD3B95" w:rsidRDefault="009C1636" w:rsidP="00201A5F"/>
          <w:p w:rsidR="009C1636" w:rsidRPr="00DD3B95" w:rsidRDefault="009C1636" w:rsidP="00201A5F"/>
          <w:p w:rsidR="009C1636" w:rsidRPr="00DD3B95" w:rsidRDefault="009C1636" w:rsidP="00201A5F"/>
          <w:p w:rsidR="009C1636" w:rsidRPr="00DD3B95" w:rsidRDefault="009C1636" w:rsidP="00201A5F">
            <w:r w:rsidRPr="00DD3B95">
              <w:t>Предполагаемый ответ:</w:t>
            </w:r>
          </w:p>
          <w:p w:rsidR="009C1636" w:rsidRPr="00DD3B95" w:rsidRDefault="009C1636" w:rsidP="00201A5F">
            <w:r w:rsidRPr="00DD3B95">
              <w:t>Наверное, мы будем, что-то делить.</w:t>
            </w:r>
          </w:p>
          <w:p w:rsidR="009C1636" w:rsidRPr="00DD3B95" w:rsidRDefault="009C1636" w:rsidP="00201A5F"/>
          <w:p w:rsidR="009C1636" w:rsidRPr="00DD3B95" w:rsidRDefault="009C1636" w:rsidP="00201A5F"/>
          <w:p w:rsidR="009C1636" w:rsidRPr="00DD3B95" w:rsidRDefault="009C1636" w:rsidP="00201A5F"/>
          <w:p w:rsidR="009C1636" w:rsidRPr="00DD3B95" w:rsidRDefault="009C1636" w:rsidP="00201A5F"/>
          <w:p w:rsidR="009C1636" w:rsidRPr="00DD3B95" w:rsidRDefault="009C1636" w:rsidP="00201A5F">
            <w:r w:rsidRPr="00DD3B95">
              <w:t>Предполагаемый ответ:                                    Сторону квадрата.                                                             1,96 : 4</w:t>
            </w:r>
          </w:p>
          <w:p w:rsidR="009C1636" w:rsidRPr="00DD3B95" w:rsidRDefault="009C1636" w:rsidP="00201A5F">
            <w:r w:rsidRPr="00DD3B95">
              <w:t>Нет.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636" w:rsidRPr="00DD3B95" w:rsidRDefault="009C1636" w:rsidP="00201A5F">
            <w:pPr>
              <w:rPr>
                <w:b/>
                <w:bCs/>
              </w:rPr>
            </w:pPr>
            <w:r w:rsidRPr="00DD3B95">
              <w:rPr>
                <w:b/>
                <w:bCs/>
              </w:rPr>
              <w:t>Познавательные: </w:t>
            </w:r>
          </w:p>
          <w:p w:rsidR="009C1636" w:rsidRPr="00DD3B95" w:rsidRDefault="009C1636" w:rsidP="00201A5F">
            <w:r w:rsidRPr="00DD3B95">
              <w:t>структурирование собственных знаний.</w:t>
            </w:r>
          </w:p>
          <w:p w:rsidR="009C1636" w:rsidRPr="00DD3B95" w:rsidRDefault="009C1636" w:rsidP="00201A5F">
            <w:r w:rsidRPr="00DD3B95">
              <w:rPr>
                <w:b/>
                <w:bCs/>
              </w:rPr>
              <w:t>Коммуникативные:</w:t>
            </w:r>
            <w:r w:rsidRPr="00DD3B95">
              <w:t> </w:t>
            </w:r>
          </w:p>
          <w:p w:rsidR="009C1636" w:rsidRPr="00DD3B95" w:rsidRDefault="009C1636" w:rsidP="00201A5F">
            <w:r w:rsidRPr="00DD3B95">
              <w:t>организовывать и планировать учебное сотрудничество с учителем и сверстниками.</w:t>
            </w:r>
            <w:r w:rsidRPr="00DD3B95">
              <w:rPr>
                <w:i/>
                <w:iCs/>
              </w:rPr>
              <w:t> </w:t>
            </w:r>
          </w:p>
          <w:p w:rsidR="009C1636" w:rsidRPr="00DD3B95" w:rsidRDefault="009C1636" w:rsidP="00201A5F">
            <w:r w:rsidRPr="00DD3B95">
              <w:rPr>
                <w:b/>
                <w:bCs/>
              </w:rPr>
              <w:t>Регулятивные: </w:t>
            </w:r>
            <w:r w:rsidRPr="00DD3B95">
              <w:t>контроль и</w:t>
            </w:r>
            <w:r w:rsidRPr="00DD3B95">
              <w:rPr>
                <w:b/>
                <w:bCs/>
              </w:rPr>
              <w:t> </w:t>
            </w:r>
            <w:r w:rsidRPr="00DD3B95">
              <w:t>оценка процесса и результатов деятельности.</w:t>
            </w:r>
          </w:p>
          <w:p w:rsidR="009C1636" w:rsidRPr="00DD3B95" w:rsidRDefault="009C1636" w:rsidP="00201A5F">
            <w:pPr>
              <w:rPr>
                <w:b/>
                <w:bCs/>
              </w:rPr>
            </w:pPr>
            <w:r w:rsidRPr="00DD3B95">
              <w:rPr>
                <w:b/>
                <w:bCs/>
              </w:rPr>
              <w:t>Личностные: </w:t>
            </w:r>
          </w:p>
          <w:p w:rsidR="009C1636" w:rsidRPr="00DD3B95" w:rsidRDefault="009C1636" w:rsidP="00201A5F">
            <w:r w:rsidRPr="00DD3B95">
              <w:t> оценивание усваиваемого материала.</w:t>
            </w:r>
          </w:p>
          <w:p w:rsidR="009C1636" w:rsidRPr="00DD3B95" w:rsidRDefault="009C1636" w:rsidP="00201A5F"/>
          <w:p w:rsidR="009C1636" w:rsidRPr="00DD3B95" w:rsidRDefault="009C1636" w:rsidP="00201A5F"/>
          <w:p w:rsidR="009C1636" w:rsidRPr="00DD3B95" w:rsidRDefault="009C1636" w:rsidP="00201A5F"/>
          <w:p w:rsidR="009C1636" w:rsidRPr="00DD3B95" w:rsidRDefault="009C1636" w:rsidP="00201A5F"/>
          <w:p w:rsidR="009C1636" w:rsidRPr="00DD3B95" w:rsidRDefault="009C1636" w:rsidP="00201A5F"/>
          <w:p w:rsidR="009C1636" w:rsidRPr="00DD3B95" w:rsidRDefault="009C1636" w:rsidP="00201A5F"/>
          <w:p w:rsidR="009C1636" w:rsidRPr="00DD3B95" w:rsidRDefault="009C1636" w:rsidP="00201A5F"/>
          <w:p w:rsidR="009C1636" w:rsidRPr="00DD3B95" w:rsidRDefault="009C1636" w:rsidP="00201A5F"/>
          <w:p w:rsidR="009C1636" w:rsidRPr="00DD3B95" w:rsidRDefault="009C1636" w:rsidP="00201A5F"/>
          <w:p w:rsidR="009C1636" w:rsidRPr="00DD3B95" w:rsidRDefault="009C1636" w:rsidP="00201A5F"/>
          <w:p w:rsidR="009C1636" w:rsidRPr="00DD3B95" w:rsidRDefault="009C1636" w:rsidP="00201A5F"/>
        </w:tc>
      </w:tr>
      <w:tr w:rsidR="009C1636" w:rsidRPr="00DD3B95">
        <w:trPr>
          <w:trHeight w:val="2363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636" w:rsidRPr="00DD3B95" w:rsidRDefault="009C1636" w:rsidP="00201A5F">
            <w:r w:rsidRPr="00DD3B95">
              <w:t>3. Постановка цели и задач урока. Мотивация учебной деятельности учащихся.</w:t>
            </w:r>
          </w:p>
          <w:p w:rsidR="009C1636" w:rsidRPr="00DD3B95" w:rsidRDefault="009C1636" w:rsidP="00201A5F"/>
          <w:p w:rsidR="009C1636" w:rsidRPr="00DD3B95" w:rsidRDefault="009C1636" w:rsidP="00201A5F"/>
          <w:p w:rsidR="009C1636" w:rsidRPr="00DD3B95" w:rsidRDefault="009C1636" w:rsidP="00201A5F"/>
          <w:p w:rsidR="009C1636" w:rsidRPr="00DD3B95" w:rsidRDefault="009C1636" w:rsidP="00201A5F"/>
          <w:p w:rsidR="009C1636" w:rsidRPr="00DD3B95" w:rsidRDefault="009C1636" w:rsidP="00201A5F"/>
          <w:p w:rsidR="009C1636" w:rsidRPr="00DD3B95" w:rsidRDefault="009C1636" w:rsidP="00201A5F"/>
          <w:p w:rsidR="009C1636" w:rsidRPr="00DD3B95" w:rsidRDefault="009C1636" w:rsidP="00201A5F"/>
          <w:p w:rsidR="009C1636" w:rsidRPr="00DD3B95" w:rsidRDefault="009C1636" w:rsidP="00201A5F"/>
          <w:p w:rsidR="009C1636" w:rsidRPr="00DD3B95" w:rsidRDefault="009C1636" w:rsidP="00201A5F"/>
          <w:p w:rsidR="009C1636" w:rsidRPr="00DD3B95" w:rsidRDefault="009C1636" w:rsidP="00201A5F"/>
          <w:p w:rsidR="009C1636" w:rsidRPr="00DD3B95" w:rsidRDefault="009C1636" w:rsidP="00201A5F"/>
          <w:p w:rsidR="009C1636" w:rsidRPr="00DD3B95" w:rsidRDefault="009C1636" w:rsidP="00201A5F"/>
          <w:p w:rsidR="009C1636" w:rsidRPr="00DD3B95" w:rsidRDefault="009C1636" w:rsidP="00201A5F"/>
          <w:p w:rsidR="009C1636" w:rsidRPr="00DD3B95" w:rsidRDefault="009C1636" w:rsidP="00201A5F"/>
          <w:p w:rsidR="009C1636" w:rsidRPr="00DD3B95" w:rsidRDefault="009C1636" w:rsidP="00201A5F"/>
          <w:p w:rsidR="009C1636" w:rsidRPr="00DD3B95" w:rsidRDefault="009C1636" w:rsidP="00201A5F">
            <w:r w:rsidRPr="00DD3B95">
              <w:t>4.</w:t>
            </w:r>
            <w:r w:rsidRPr="00376B5D">
              <w:t xml:space="preserve"> </w:t>
            </w:r>
            <w:r w:rsidRPr="00DD3B95">
              <w:t>Усвоение новых знаний и способов усвоения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636" w:rsidRPr="00DD3B95" w:rsidRDefault="009C1636" w:rsidP="00201A5F">
            <w:r w:rsidRPr="00DD3B95">
              <w:t>Обеспечение мотивации учения детьми, принятие ими целей урока.</w:t>
            </w:r>
          </w:p>
          <w:p w:rsidR="009C1636" w:rsidRPr="00DD3B95" w:rsidRDefault="009C1636" w:rsidP="00201A5F"/>
          <w:p w:rsidR="009C1636" w:rsidRPr="00DD3B95" w:rsidRDefault="009C1636" w:rsidP="00201A5F"/>
          <w:p w:rsidR="009C1636" w:rsidRPr="00DD3B95" w:rsidRDefault="009C1636" w:rsidP="00201A5F"/>
          <w:p w:rsidR="009C1636" w:rsidRPr="00DD3B95" w:rsidRDefault="009C1636" w:rsidP="00201A5F"/>
          <w:p w:rsidR="009C1636" w:rsidRPr="00DD3B95" w:rsidRDefault="009C1636" w:rsidP="00201A5F"/>
          <w:p w:rsidR="009C1636" w:rsidRPr="00DD3B95" w:rsidRDefault="009C1636" w:rsidP="00201A5F"/>
          <w:p w:rsidR="009C1636" w:rsidRPr="00DD3B95" w:rsidRDefault="009C1636" w:rsidP="00201A5F"/>
          <w:p w:rsidR="009C1636" w:rsidRPr="00DD3B95" w:rsidRDefault="009C1636" w:rsidP="00201A5F"/>
          <w:p w:rsidR="009C1636" w:rsidRPr="00DD3B95" w:rsidRDefault="009C1636" w:rsidP="00201A5F"/>
          <w:p w:rsidR="009C1636" w:rsidRPr="00DD3B95" w:rsidRDefault="009C1636" w:rsidP="00201A5F"/>
          <w:p w:rsidR="009C1636" w:rsidRPr="00DD3B95" w:rsidRDefault="009C1636" w:rsidP="00201A5F"/>
          <w:p w:rsidR="009C1636" w:rsidRPr="00DD3B95" w:rsidRDefault="009C1636" w:rsidP="00201A5F"/>
          <w:p w:rsidR="009C1636" w:rsidRPr="00DD3B95" w:rsidRDefault="009C1636" w:rsidP="00201A5F"/>
          <w:p w:rsidR="009C1636" w:rsidRPr="00DD3B95" w:rsidRDefault="009C1636" w:rsidP="00201A5F"/>
          <w:p w:rsidR="009C1636" w:rsidRPr="00DD3B95" w:rsidRDefault="009C1636" w:rsidP="00201A5F"/>
          <w:p w:rsidR="009C1636" w:rsidRPr="00DD3B95" w:rsidRDefault="009C1636" w:rsidP="00201A5F"/>
          <w:p w:rsidR="009C1636" w:rsidRPr="00DD3B95" w:rsidRDefault="009C1636" w:rsidP="00201A5F"/>
          <w:p w:rsidR="009C1636" w:rsidRPr="00DD3B95" w:rsidRDefault="009C1636" w:rsidP="00201A5F">
            <w:r w:rsidRPr="00DD3B95">
              <w:t>Обеспечение восприятия, осмысления и первичного запоминания детьми изученной темы: «Деление десятичной дроби на натуральное число.»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636" w:rsidRPr="00DD3B95" w:rsidRDefault="009C1636" w:rsidP="00201A5F">
            <w:r w:rsidRPr="00DD3B95">
              <w:t xml:space="preserve">Мотивирует учащихся, вместе с ними определяет цель урока. </w:t>
            </w:r>
          </w:p>
          <w:p w:rsidR="009C1636" w:rsidRPr="00DD3B95" w:rsidRDefault="009C1636" w:rsidP="00201A5F"/>
          <w:p w:rsidR="009C1636" w:rsidRPr="00DD3B95" w:rsidRDefault="009C1636" w:rsidP="00201A5F"/>
          <w:p w:rsidR="009C1636" w:rsidRPr="00DD3B95" w:rsidRDefault="009C1636" w:rsidP="00201A5F">
            <w:r w:rsidRPr="00DD3B95">
              <w:t>-Итак, какова тема нашего урока?</w:t>
            </w:r>
          </w:p>
          <w:p w:rsidR="009C1636" w:rsidRPr="00DD3B95" w:rsidRDefault="009C1636" w:rsidP="00201A5F">
            <w:r w:rsidRPr="00DD3B95">
              <w:t>-А какие цели мы поставим перед собой на уроке?                                                                         Для  того, чтобы вам легче было это сделать ответьте на следующие вопросы:</w:t>
            </w:r>
          </w:p>
          <w:p w:rsidR="009C1636" w:rsidRPr="00DD3B95" w:rsidRDefault="009C1636" w:rsidP="00201A5F">
            <w:r w:rsidRPr="00DD3B95">
              <w:t xml:space="preserve">-Сегодня на уроке я хочу:  </w:t>
            </w:r>
          </w:p>
          <w:p w:rsidR="009C1636" w:rsidRPr="00DD3B95" w:rsidRDefault="009C1636" w:rsidP="00201A5F">
            <w:r w:rsidRPr="00DD3B95">
              <w:t xml:space="preserve"> Узнать…</w:t>
            </w:r>
          </w:p>
          <w:p w:rsidR="009C1636" w:rsidRPr="00DD3B95" w:rsidRDefault="009C1636" w:rsidP="00201A5F">
            <w:r w:rsidRPr="00DD3B95">
              <w:t xml:space="preserve">Научиться… </w:t>
            </w:r>
          </w:p>
          <w:p w:rsidR="009C1636" w:rsidRPr="00DD3B95" w:rsidRDefault="009C1636" w:rsidP="00201A5F">
            <w:r w:rsidRPr="00DD3B95">
              <w:t>Понять…</w:t>
            </w:r>
          </w:p>
          <w:p w:rsidR="009C1636" w:rsidRPr="00DD3B95" w:rsidRDefault="009C1636" w:rsidP="00201A5F">
            <w:r w:rsidRPr="00DD3B95">
              <w:t>Быть…</w:t>
            </w:r>
          </w:p>
          <w:p w:rsidR="009C1636" w:rsidRPr="00DD3B95" w:rsidRDefault="009C1636" w:rsidP="00201A5F">
            <w:r w:rsidRPr="00DD3B95">
              <w:t xml:space="preserve"> </w:t>
            </w:r>
          </w:p>
          <w:p w:rsidR="009C1636" w:rsidRPr="00DD3B95" w:rsidRDefault="009C1636" w:rsidP="00201A5F">
            <w:r w:rsidRPr="00DD3B95">
              <w:t>Открыли тетради, записали число и тему урока.</w:t>
            </w:r>
          </w:p>
          <w:p w:rsidR="009C1636" w:rsidRPr="00DD3B95" w:rsidRDefault="009C1636" w:rsidP="009C0990">
            <w:r w:rsidRPr="00DD3B95">
              <w:t xml:space="preserve">    </w:t>
            </w:r>
          </w:p>
          <w:p w:rsidR="009C1636" w:rsidRPr="00DD3B95" w:rsidRDefault="009C1636" w:rsidP="00201A5F"/>
          <w:p w:rsidR="009C1636" w:rsidRPr="00DD3B95" w:rsidRDefault="009C1636" w:rsidP="009C0990">
            <w:r w:rsidRPr="00DD3B95">
              <w:t xml:space="preserve">                                      </w:t>
            </w:r>
          </w:p>
          <w:p w:rsidR="009C1636" w:rsidRPr="00DD3B95" w:rsidRDefault="009C1636" w:rsidP="009C0990"/>
          <w:p w:rsidR="009C1636" w:rsidRPr="00DD3B95" w:rsidRDefault="009C1636" w:rsidP="009C0990"/>
          <w:p w:rsidR="009C1636" w:rsidRPr="00DD3B95" w:rsidRDefault="009C1636" w:rsidP="009C0990"/>
          <w:p w:rsidR="009C1636" w:rsidRPr="00DD3B95" w:rsidRDefault="009C1636" w:rsidP="009C0990">
            <w:r w:rsidRPr="00DD3B95">
              <w:t>Вернемся к задаче о стороне квадрата.</w:t>
            </w:r>
          </w:p>
          <w:p w:rsidR="009C1636" w:rsidRPr="00DD3B95" w:rsidRDefault="009C1636" w:rsidP="009C0990">
            <w:r w:rsidRPr="00DD3B95">
              <w:t>Задача.</w:t>
            </w:r>
          </w:p>
          <w:p w:rsidR="009C1636" w:rsidRPr="00DD3B95" w:rsidRDefault="009C1636" w:rsidP="009C0990">
            <w:r w:rsidRPr="00DD3B95">
              <w:t>Периметр квадрата 19,6 метра.                             Найдите сторону квадрата.</w:t>
            </w:r>
          </w:p>
          <w:p w:rsidR="009C1636" w:rsidRPr="00DD3B95" w:rsidRDefault="009C1636" w:rsidP="009C0990">
            <w:r w:rsidRPr="00DD3B95">
              <w:t>Попробуем решить ее обходным путем.</w:t>
            </w:r>
          </w:p>
          <w:p w:rsidR="009C1636" w:rsidRPr="00DD3B95" w:rsidRDefault="009C1636" w:rsidP="009C0990">
            <w:r w:rsidRPr="00DD3B95">
              <w:t>1)Переведите метры в более мелкие  единицы измерения в дециметры.</w:t>
            </w:r>
          </w:p>
          <w:p w:rsidR="009C1636" w:rsidRPr="00DD3B95" w:rsidRDefault="009C1636" w:rsidP="009C0990">
            <w:r w:rsidRPr="00DD3B95">
              <w:t>2)Можем найти сторону квадрата в дециметрах?</w:t>
            </w:r>
          </w:p>
          <w:p w:rsidR="009C1636" w:rsidRPr="00DD3B95" w:rsidRDefault="009C1636" w:rsidP="009C0990">
            <w:r w:rsidRPr="00DD3B95">
              <w:t>Переведем  дециметры  в метры.                       Для этого представим 49 метров  в виде суммы разрядных слагаемых.</w:t>
            </w:r>
          </w:p>
          <w:p w:rsidR="009C1636" w:rsidRPr="00DD3B95" w:rsidRDefault="009C1636" w:rsidP="009C0990">
            <w:r w:rsidRPr="00DD3B95">
              <w:t>Сколько метров  в 40 дециметрах?</w:t>
            </w:r>
          </w:p>
          <w:p w:rsidR="009C1636" w:rsidRPr="00DD3B95" w:rsidRDefault="009C1636" w:rsidP="009C0990">
            <w:r w:rsidRPr="00DD3B95">
              <w:t>Какую часть метра составляют 9 дециметров?</w:t>
            </w:r>
          </w:p>
          <w:p w:rsidR="009C1636" w:rsidRPr="00DD3B95" w:rsidRDefault="009C1636" w:rsidP="009C0990">
            <w:r w:rsidRPr="00DD3B95">
              <w:t>Что получили?</w:t>
            </w:r>
          </w:p>
          <w:p w:rsidR="009C1636" w:rsidRPr="00DD3B95" w:rsidRDefault="009C1636" w:rsidP="009C0990">
            <w:r w:rsidRPr="00DD3B95">
              <w:t>Таким образом   19,6:4=4,9</w:t>
            </w:r>
          </w:p>
          <w:p w:rsidR="009C1636" w:rsidRPr="00DD3B95" w:rsidRDefault="009C1636" w:rsidP="009C0990">
            <w:r w:rsidRPr="00DD3B95">
              <w:t>Удобно таким образом выполнять деление?</w:t>
            </w:r>
          </w:p>
          <w:p w:rsidR="009C1636" w:rsidRPr="00DD3B95" w:rsidRDefault="009C1636" w:rsidP="009C0990">
            <w:r w:rsidRPr="00DD3B95">
              <w:t>Попробуем вывести правило деления десятичной дроби на натуральное число не переходя к другим единицам измерения.</w:t>
            </w:r>
          </w:p>
          <w:p w:rsidR="009C1636" w:rsidRPr="00DD3B95" w:rsidRDefault="009C1636" w:rsidP="009C0990">
            <w:r w:rsidRPr="00DD3B95">
              <w:t>Итак, что мы делали во втором действии?</w:t>
            </w:r>
          </w:p>
          <w:p w:rsidR="009C1636" w:rsidRPr="00DD3B95" w:rsidRDefault="009C1636" w:rsidP="009C0990">
            <w:r w:rsidRPr="00DD3B95">
              <w:t>Учитывали запятую?</w:t>
            </w:r>
          </w:p>
          <w:p w:rsidR="009C1636" w:rsidRPr="00DD3B95" w:rsidRDefault="009C1636" w:rsidP="009C0990">
            <w:r w:rsidRPr="00DD3B95">
              <w:t xml:space="preserve">Но у нас не 196 а 19,6 </w:t>
            </w:r>
          </w:p>
          <w:p w:rsidR="009C1636" w:rsidRPr="00DD3B95" w:rsidRDefault="009C1636" w:rsidP="009C0990">
            <w:r w:rsidRPr="00DD3B95">
              <w:t>Как называется число 19 в записи десятичной дроби?</w:t>
            </w:r>
          </w:p>
          <w:p w:rsidR="009C1636" w:rsidRPr="00DD3B95" w:rsidRDefault="009C1636" w:rsidP="009C0990">
            <w:r w:rsidRPr="00DD3B95">
              <w:t>Где стоит число 6?</w:t>
            </w:r>
          </w:p>
          <w:p w:rsidR="009C1636" w:rsidRPr="00DD3B95" w:rsidRDefault="009C1636" w:rsidP="009C0990">
            <w:r w:rsidRPr="00DD3B95">
              <w:t>Где стоит запятая?                                                      То есть после того, как поделили 19 на 4.</w:t>
            </w:r>
          </w:p>
          <w:p w:rsidR="009C1636" w:rsidRPr="00DD3B95" w:rsidRDefault="009C1636" w:rsidP="009C0990">
            <w:r w:rsidRPr="00DD3B95">
              <w:t xml:space="preserve">Когда же ставить запятую в результате?   </w:t>
            </w:r>
          </w:p>
          <w:p w:rsidR="009C1636" w:rsidRPr="00DD3B95" w:rsidRDefault="009C1636" w:rsidP="009C0990">
            <w:r w:rsidRPr="00DD3B95">
              <w:t xml:space="preserve">Итак, как же разделить 19,6 на 4?   </w:t>
            </w:r>
          </w:p>
          <w:p w:rsidR="009C1636" w:rsidRPr="00DD3B95" w:rsidRDefault="009C1636" w:rsidP="009C0990">
            <w:r w:rsidRPr="00DD3B95">
              <w:t xml:space="preserve"> </w:t>
            </w:r>
          </w:p>
          <w:p w:rsidR="009C1636" w:rsidRPr="00DD3B95" w:rsidRDefault="009C1636" w:rsidP="009C0990"/>
          <w:p w:rsidR="009C1636" w:rsidRPr="00DD3B95" w:rsidRDefault="009C1636" w:rsidP="009C0990">
            <w:r w:rsidRPr="00DD3B95">
              <w:t xml:space="preserve">Проверим себя. Найдем соответствующее правило в учебнике. </w:t>
            </w:r>
          </w:p>
          <w:p w:rsidR="009C1636" w:rsidRPr="00DD3B95" w:rsidRDefault="009C1636" w:rsidP="009C0990">
            <w:r w:rsidRPr="00DD3B95">
              <w:t>Рассмотрим еще один пример.</w:t>
            </w:r>
          </w:p>
          <w:p w:rsidR="009C1636" w:rsidRPr="00DD3B95" w:rsidRDefault="009C1636" w:rsidP="009C0990">
            <w:r w:rsidRPr="00DD3B95">
              <w:rPr>
                <w:rFonts w:eastAsia="Times New Roman" w:cs="Times New Roman"/>
              </w:rPr>
              <w:object w:dxaOrig="3090" w:dyaOrig="34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6.75pt;height:73.5pt" o:ole="">
                  <v:imagedata r:id="rId5" o:title="" grayscale="t"/>
                </v:shape>
                <o:OLEObject Type="Embed" ProgID="Paint.Picture" ShapeID="_x0000_i1025" DrawAspect="Content" ObjectID="_1488733080" r:id="rId6"/>
              </w:object>
            </w:r>
          </w:p>
          <w:p w:rsidR="009C1636" w:rsidRPr="00DD3B95" w:rsidRDefault="009C1636" w:rsidP="009C0990">
            <w:r w:rsidRPr="00DD3B95">
              <w:t>Если целая часть меньше делителя, то частное начинается с нуля.</w:t>
            </w:r>
          </w:p>
          <w:p w:rsidR="009C1636" w:rsidRPr="00DD3B95" w:rsidRDefault="009C1636" w:rsidP="00517A79">
            <w:r w:rsidRPr="00DD3B95">
              <w:t>Запомнить правило вам поможет стихотворение: ( Слайд 15)</w:t>
            </w:r>
          </w:p>
          <w:p w:rsidR="009C1636" w:rsidRPr="00DD3B95" w:rsidRDefault="009C1636" w:rsidP="00517A79">
            <w:r w:rsidRPr="00DD3B95">
              <w:t xml:space="preserve">   Солнце всходит,</w:t>
            </w:r>
          </w:p>
          <w:p w:rsidR="009C1636" w:rsidRPr="00DD3B95" w:rsidRDefault="009C1636" w:rsidP="00517A79">
            <w:r w:rsidRPr="00DD3B95">
              <w:t xml:space="preserve">   Скрылась ночь,</w:t>
            </w:r>
          </w:p>
          <w:p w:rsidR="009C1636" w:rsidRPr="00DD3B95" w:rsidRDefault="009C1636" w:rsidP="00517A79">
            <w:r w:rsidRPr="00DD3B95">
              <w:t xml:space="preserve">    Запятая встать не прочь,</w:t>
            </w:r>
          </w:p>
          <w:p w:rsidR="009C1636" w:rsidRPr="00DD3B95" w:rsidRDefault="009C1636" w:rsidP="00517A79">
            <w:r w:rsidRPr="00DD3B95">
              <w:t xml:space="preserve">   Целую разделишь часть-</w:t>
            </w:r>
          </w:p>
          <w:p w:rsidR="009C1636" w:rsidRPr="00DD3B95" w:rsidRDefault="009C1636" w:rsidP="00517A79">
            <w:r w:rsidRPr="00DD3B95">
              <w:t xml:space="preserve">   Запятой не дай пропасть.</w:t>
            </w:r>
          </w:p>
          <w:p w:rsidR="009C1636" w:rsidRPr="00DD3B95" w:rsidRDefault="009C1636" w:rsidP="00517A79">
            <w:r w:rsidRPr="00DD3B95">
              <w:t xml:space="preserve">   Ставь ее и часть потом</w:t>
            </w:r>
          </w:p>
          <w:p w:rsidR="009C1636" w:rsidRPr="00DD3B95" w:rsidRDefault="009C1636" w:rsidP="009C0990">
            <w:r w:rsidRPr="00DD3B95">
              <w:t xml:space="preserve">    Дробную дели с трудом.               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636" w:rsidRPr="00DD3B95" w:rsidRDefault="009C1636" w:rsidP="00201A5F">
            <w:r w:rsidRPr="00DD3B95">
              <w:t>Записывают дату в тетрадь, определяют тему и цель урока.</w:t>
            </w:r>
          </w:p>
          <w:p w:rsidR="009C1636" w:rsidRPr="00DD3B95" w:rsidRDefault="009C1636" w:rsidP="00201A5F"/>
          <w:p w:rsidR="009C1636" w:rsidRPr="00DD3B95" w:rsidRDefault="009C1636" w:rsidP="00201A5F"/>
          <w:p w:rsidR="009C1636" w:rsidRPr="00DD3B95" w:rsidRDefault="009C1636" w:rsidP="00201A5F">
            <w:r w:rsidRPr="00DD3B95">
              <w:t>Предполагаемые  ответы:                                           Тема урока: Деление десятичной дроби на натуральное число.</w:t>
            </w:r>
          </w:p>
          <w:p w:rsidR="009C1636" w:rsidRPr="00DD3B95" w:rsidRDefault="009C1636" w:rsidP="00201A5F"/>
          <w:p w:rsidR="009C1636" w:rsidRPr="00DD3B95" w:rsidRDefault="009C1636" w:rsidP="00201A5F">
            <w:r w:rsidRPr="00DD3B95">
              <w:t>Как делить десятичную дробь на натуральное число.</w:t>
            </w:r>
          </w:p>
          <w:p w:rsidR="009C1636" w:rsidRPr="00DD3B95" w:rsidRDefault="009C1636" w:rsidP="009C0990">
            <w:r w:rsidRPr="00DD3B95">
              <w:t>Делить десятичную дробь на натуральное число.</w:t>
            </w:r>
          </w:p>
          <w:p w:rsidR="009C1636" w:rsidRPr="00DD3B95" w:rsidRDefault="009C1636" w:rsidP="009C0990">
            <w:r w:rsidRPr="00DD3B95">
              <w:t>Как применять эту тему при решении задач, уравнений, необходимость применения правила деления  десятичной  дроби на натуральное число в математике.</w:t>
            </w:r>
          </w:p>
          <w:p w:rsidR="009C1636" w:rsidRPr="00DD3B95" w:rsidRDefault="009C1636" w:rsidP="009C0990">
            <w:r w:rsidRPr="00DD3B95">
              <w:t>Внимательным, активным.</w:t>
            </w:r>
          </w:p>
          <w:p w:rsidR="009C1636" w:rsidRPr="00DD3B95" w:rsidRDefault="009C1636" w:rsidP="009C0990">
            <w:r w:rsidRPr="00DD3B95">
              <w:t>Записывают тему урока.</w:t>
            </w:r>
          </w:p>
          <w:p w:rsidR="009C1636" w:rsidRPr="00DD3B95" w:rsidRDefault="009C1636" w:rsidP="00201A5F"/>
          <w:p w:rsidR="009C1636" w:rsidRPr="00DD3B95" w:rsidRDefault="009C1636" w:rsidP="00201A5F"/>
          <w:p w:rsidR="009C1636" w:rsidRPr="00DD3B95" w:rsidRDefault="009C1636" w:rsidP="00201A5F"/>
          <w:p w:rsidR="009C1636" w:rsidRPr="00DD3B95" w:rsidRDefault="009C1636" w:rsidP="00201A5F"/>
          <w:p w:rsidR="009C1636" w:rsidRPr="00DD3B95" w:rsidRDefault="009C1636" w:rsidP="00201A5F"/>
          <w:p w:rsidR="009C1636" w:rsidRPr="00DD3B95" w:rsidRDefault="009C1636" w:rsidP="00201A5F"/>
          <w:p w:rsidR="009C1636" w:rsidRPr="00DD3B95" w:rsidRDefault="009C1636" w:rsidP="00973921"/>
          <w:p w:rsidR="009C1636" w:rsidRPr="00DD3B95" w:rsidRDefault="009C1636" w:rsidP="00973921">
            <w:r w:rsidRPr="00DD3B95">
              <w:t xml:space="preserve">Предполагаемые  ответы:                                           </w:t>
            </w:r>
          </w:p>
          <w:p w:rsidR="009C1636" w:rsidRPr="00DD3B95" w:rsidRDefault="009C1636" w:rsidP="00201A5F"/>
          <w:p w:rsidR="009C1636" w:rsidRPr="00DD3B95" w:rsidRDefault="009C1636" w:rsidP="00201A5F">
            <w:r w:rsidRPr="00DD3B95">
              <w:t>1,96 : 4 =?</w:t>
            </w:r>
          </w:p>
          <w:p w:rsidR="009C1636" w:rsidRPr="00DD3B95" w:rsidRDefault="009C1636" w:rsidP="00201A5F"/>
          <w:p w:rsidR="009C1636" w:rsidRPr="00DD3B95" w:rsidRDefault="009C1636" w:rsidP="00737DF4">
            <w:r w:rsidRPr="00DD3B95">
              <w:t>1)19,6 м = 196 дм</w:t>
            </w:r>
          </w:p>
          <w:p w:rsidR="009C1636" w:rsidRPr="00DD3B95" w:rsidRDefault="009C1636" w:rsidP="00737DF4"/>
          <w:p w:rsidR="009C1636" w:rsidRPr="00DD3B95" w:rsidRDefault="009C1636" w:rsidP="00737DF4">
            <w:r w:rsidRPr="00DD3B95">
              <w:t>2)196 : 4 = 49 дм</w:t>
            </w:r>
          </w:p>
          <w:p w:rsidR="009C1636" w:rsidRPr="00DD3B95" w:rsidRDefault="009C1636" w:rsidP="00737DF4"/>
          <w:p w:rsidR="009C1636" w:rsidRPr="00DD3B95" w:rsidRDefault="009C1636" w:rsidP="00737DF4">
            <w:r w:rsidRPr="00DD3B95">
              <w:t>49 дм = 40 дм + 9 дм</w:t>
            </w:r>
          </w:p>
          <w:p w:rsidR="009C1636" w:rsidRPr="00DD3B95" w:rsidRDefault="009C1636" w:rsidP="00737DF4">
            <w:r w:rsidRPr="00DD3B95">
              <w:t>40 дм = 4 м</w:t>
            </w:r>
          </w:p>
          <w:p w:rsidR="009C1636" w:rsidRPr="00DD3B95" w:rsidRDefault="009C1636" w:rsidP="00737DF4">
            <w:r w:rsidRPr="00DD3B95">
              <w:t>9 дм = 0,9 м</w:t>
            </w:r>
          </w:p>
          <w:p w:rsidR="009C1636" w:rsidRPr="00DD3B95" w:rsidRDefault="009C1636" w:rsidP="00737DF4">
            <w:r w:rsidRPr="00DD3B95">
              <w:t>49 дм = 4,9 м</w:t>
            </w:r>
          </w:p>
          <w:p w:rsidR="009C1636" w:rsidRPr="00DD3B95" w:rsidRDefault="009C1636" w:rsidP="00737DF4">
            <w:r w:rsidRPr="00DD3B95">
              <w:t xml:space="preserve">3)19,6 : 4 = 4,9 м </w:t>
            </w:r>
          </w:p>
          <w:p w:rsidR="009C1636" w:rsidRPr="00DD3B95" w:rsidRDefault="009C1636" w:rsidP="00201A5F"/>
          <w:p w:rsidR="009C1636" w:rsidRPr="00DD3B95" w:rsidRDefault="009C1636" w:rsidP="00201A5F"/>
          <w:p w:rsidR="009C1636" w:rsidRPr="00DD3B95" w:rsidRDefault="009C1636" w:rsidP="00201A5F"/>
          <w:p w:rsidR="009C1636" w:rsidRPr="00DD3B95" w:rsidRDefault="009C1636" w:rsidP="00201A5F">
            <w:r w:rsidRPr="00DD3B95">
              <w:t>Делили  196 : 4</w:t>
            </w:r>
          </w:p>
          <w:p w:rsidR="009C1636" w:rsidRPr="00DD3B95" w:rsidRDefault="009C1636" w:rsidP="00201A5F">
            <w:r w:rsidRPr="00DD3B95">
              <w:t>Нет</w:t>
            </w:r>
          </w:p>
          <w:p w:rsidR="009C1636" w:rsidRPr="00DD3B95" w:rsidRDefault="009C1636" w:rsidP="00201A5F"/>
          <w:p w:rsidR="009C1636" w:rsidRPr="00DD3B95" w:rsidRDefault="009C1636" w:rsidP="00201A5F">
            <w:r w:rsidRPr="00DD3B95">
              <w:t>Целая часть</w:t>
            </w:r>
          </w:p>
          <w:p w:rsidR="009C1636" w:rsidRPr="00DD3B95" w:rsidRDefault="009C1636" w:rsidP="00201A5F"/>
          <w:p w:rsidR="009C1636" w:rsidRPr="00DD3B95" w:rsidRDefault="009C1636" w:rsidP="00201A5F">
            <w:r w:rsidRPr="00DD3B95">
              <w:t xml:space="preserve">В дробной части                                                             После 4        </w:t>
            </w:r>
          </w:p>
          <w:p w:rsidR="009C1636" w:rsidRPr="00DD3B95" w:rsidRDefault="009C1636" w:rsidP="00201A5F">
            <w:r w:rsidRPr="00DD3B95">
              <w:t xml:space="preserve">                                                           </w:t>
            </w:r>
          </w:p>
          <w:p w:rsidR="009C1636" w:rsidRPr="00DD3B95" w:rsidRDefault="009C1636" w:rsidP="00201A5F">
            <w:r w:rsidRPr="00DD3B95">
              <w:t>После деления целой части.</w:t>
            </w:r>
          </w:p>
          <w:p w:rsidR="009C1636" w:rsidRPr="00DD3B95" w:rsidRDefault="009C1636" w:rsidP="00201A5F">
            <w:r w:rsidRPr="00DD3B95">
              <w:t>1)Разделить 19,6 на 4 не обращая внимания на запятую.                                                                            2)Поставить запятую когда закончится деление целой части.</w:t>
            </w:r>
          </w:p>
          <w:p w:rsidR="009C1636" w:rsidRPr="00DD3B95" w:rsidRDefault="009C1636" w:rsidP="00201A5F">
            <w:r w:rsidRPr="00DD3B95">
              <w:t>Повторяют алгоритм.</w:t>
            </w:r>
          </w:p>
          <w:p w:rsidR="009C1636" w:rsidRPr="00DD3B95" w:rsidRDefault="009C1636" w:rsidP="00201A5F"/>
          <w:p w:rsidR="009C1636" w:rsidRPr="00DD3B95" w:rsidRDefault="009C1636" w:rsidP="00201A5F">
            <w:r w:rsidRPr="00DD3B95">
              <w:t>Записывают деление уголком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636" w:rsidRPr="00DD3B95" w:rsidRDefault="009C1636" w:rsidP="00201A5F">
            <w:r w:rsidRPr="00DD3B95">
              <w:rPr>
                <w:b/>
                <w:bCs/>
              </w:rPr>
              <w:t>Познавательные:</w:t>
            </w:r>
            <w:r w:rsidRPr="00DD3B95">
              <w:t xml:space="preserve"> самостоятельное выделение-формулирование познавательной цели,  умение осознанно и произвольно строить речевое высказывание  в устной форме.</w:t>
            </w:r>
          </w:p>
          <w:p w:rsidR="009C1636" w:rsidRPr="00DD3B95" w:rsidRDefault="009C1636" w:rsidP="00201A5F">
            <w:r w:rsidRPr="00DD3B95">
              <w:rPr>
                <w:b/>
                <w:bCs/>
              </w:rPr>
              <w:t>Личностные:</w:t>
            </w:r>
            <w:r w:rsidRPr="00DD3B95">
              <w:t> самоопределение.</w:t>
            </w:r>
          </w:p>
          <w:p w:rsidR="009C1636" w:rsidRPr="00DD3B95" w:rsidRDefault="009C1636" w:rsidP="00201A5F">
            <w:r w:rsidRPr="00DD3B95">
              <w:rPr>
                <w:b/>
                <w:bCs/>
              </w:rPr>
              <w:t>Регулятивные:</w:t>
            </w:r>
            <w:r w:rsidRPr="00DD3B95">
              <w:t> целеполагание. </w:t>
            </w:r>
          </w:p>
          <w:p w:rsidR="009C1636" w:rsidRPr="00DD3B95" w:rsidRDefault="009C1636" w:rsidP="00201A5F">
            <w:pPr>
              <w:rPr>
                <w:b/>
                <w:bCs/>
              </w:rPr>
            </w:pPr>
            <w:r w:rsidRPr="00DD3B95">
              <w:rPr>
                <w:b/>
                <w:bCs/>
              </w:rPr>
              <w:t xml:space="preserve">Коммуникативные:       </w:t>
            </w:r>
            <w:r w:rsidRPr="00DD3B95">
              <w:rPr>
                <w:i/>
                <w:iCs/>
              </w:rPr>
              <w:t> постановка вопросов,</w:t>
            </w:r>
            <w:r w:rsidRPr="00DD3B95">
              <w:t xml:space="preserve">умение вступать в диалог, участвовать в коллективном обсуждении вопроса.  </w:t>
            </w:r>
          </w:p>
          <w:p w:rsidR="009C1636" w:rsidRPr="00DD3B95" w:rsidRDefault="009C1636" w:rsidP="00201A5F"/>
          <w:p w:rsidR="009C1636" w:rsidRPr="00DD3B95" w:rsidRDefault="009C1636" w:rsidP="00201A5F"/>
          <w:p w:rsidR="009C1636" w:rsidRPr="00DD3B95" w:rsidRDefault="009C1636" w:rsidP="00201A5F"/>
          <w:p w:rsidR="009C1636" w:rsidRPr="00DD3B95" w:rsidRDefault="009C1636" w:rsidP="00201A5F"/>
          <w:p w:rsidR="009C1636" w:rsidRPr="00DD3B95" w:rsidRDefault="009C1636" w:rsidP="00201A5F"/>
          <w:p w:rsidR="009C1636" w:rsidRPr="00DD3B95" w:rsidRDefault="009C1636" w:rsidP="00201A5F"/>
          <w:p w:rsidR="009C1636" w:rsidRDefault="009C1636" w:rsidP="00902A57"/>
          <w:p w:rsidR="009C1636" w:rsidRPr="00DD3B95" w:rsidRDefault="009C1636" w:rsidP="00902A57">
            <w:r w:rsidRPr="00DD3B95">
              <w:t>Коммуникативные: постановка вопросов, инициативное сотрудничество.</w:t>
            </w:r>
          </w:p>
          <w:p w:rsidR="009C1636" w:rsidRPr="00DD3B95" w:rsidRDefault="009C1636" w:rsidP="00902A57">
            <w:r w:rsidRPr="00DD3B95">
              <w:t>Познавательные: самостоятельное выделение-формулирование познавательной цели; логические- формулирование проблемы, решение проблемы, построение логической цепи рассуждений; доказательство.</w:t>
            </w:r>
          </w:p>
          <w:p w:rsidR="009C1636" w:rsidRPr="00DD3B95" w:rsidRDefault="009C1636" w:rsidP="00902A57">
            <w:r w:rsidRPr="00DD3B95">
              <w:t>Регулятивные: планирование, прогнозирование.</w:t>
            </w:r>
          </w:p>
          <w:p w:rsidR="009C1636" w:rsidRPr="00DD3B95" w:rsidRDefault="009C1636" w:rsidP="00201A5F"/>
          <w:p w:rsidR="009C1636" w:rsidRPr="00DD3B95" w:rsidRDefault="009C1636" w:rsidP="00201A5F"/>
          <w:p w:rsidR="009C1636" w:rsidRPr="00DD3B95" w:rsidRDefault="009C1636" w:rsidP="00201A5F"/>
          <w:p w:rsidR="009C1636" w:rsidRPr="00DD3B95" w:rsidRDefault="009C1636" w:rsidP="00201A5F"/>
          <w:p w:rsidR="009C1636" w:rsidRPr="00DD3B95" w:rsidRDefault="009C1636" w:rsidP="00201A5F"/>
          <w:p w:rsidR="009C1636" w:rsidRPr="00DD3B95" w:rsidRDefault="009C1636" w:rsidP="00201A5F"/>
          <w:p w:rsidR="009C1636" w:rsidRPr="00DD3B95" w:rsidRDefault="009C1636" w:rsidP="00201A5F"/>
          <w:p w:rsidR="009C1636" w:rsidRPr="00DD3B95" w:rsidRDefault="009C1636" w:rsidP="00201A5F"/>
        </w:tc>
      </w:tr>
      <w:tr w:rsidR="009C1636" w:rsidRPr="00DD3B95">
        <w:trPr>
          <w:trHeight w:val="145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636" w:rsidRPr="00DD3B95" w:rsidRDefault="009C1636" w:rsidP="00201A5F">
            <w:r w:rsidRPr="00DD3B95">
              <w:t xml:space="preserve">5. Первичное  осмысление и закрепление  знаний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636" w:rsidRPr="00DD3B95" w:rsidRDefault="009C1636" w:rsidP="00FD3F0F">
            <w:r w:rsidRPr="00DD3B95">
              <w:t>Установление правильности и осознанности изучения темы.</w:t>
            </w:r>
          </w:p>
          <w:p w:rsidR="009C1636" w:rsidRPr="00DD3B95" w:rsidRDefault="009C1636" w:rsidP="00FD3F0F">
            <w:r w:rsidRPr="00DD3B95">
              <w:t>Выявление пробелов первичного осмысления изученного материала,</w:t>
            </w:r>
            <w:r w:rsidRPr="00FD3F0F">
              <w:t xml:space="preserve"> </w:t>
            </w:r>
            <w:r w:rsidRPr="00DD3B95">
              <w:t>коррекция выявленных пробелов, обеспечение закрепления в памяти детей знаний и способов действий, которые им необходимы для самостоятельной работы по новому материалу.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636" w:rsidRPr="00DD3B95" w:rsidRDefault="009C1636" w:rsidP="00201A5F">
            <w:r w:rsidRPr="00DD3B95">
              <w:t>Организация и контроль  за процессом решения задач.</w:t>
            </w:r>
          </w:p>
          <w:p w:rsidR="009C1636" w:rsidRPr="00DD3B95" w:rsidRDefault="009C1636" w:rsidP="00201A5F">
            <w:r w:rsidRPr="00DD3B95">
              <w:t>№ 1340(г,д,е)</w:t>
            </w:r>
          </w:p>
          <w:p w:rsidR="009C1636" w:rsidRPr="00DD3B95" w:rsidRDefault="009C1636" w:rsidP="00201A5F">
            <w:r w:rsidRPr="00DD3B95">
              <w:t>По одному, столбиком у доски, оъясняя каждый шаг своих действий.</w:t>
            </w:r>
          </w:p>
          <w:p w:rsidR="009C1636" w:rsidRPr="00DD3B95" w:rsidRDefault="009C1636" w:rsidP="00201A5F">
            <w:r w:rsidRPr="00DD3B95">
              <w:t>Задача 1. (Слайд 17)</w:t>
            </w:r>
          </w:p>
          <w:p w:rsidR="009C1636" w:rsidRPr="00DD3B95" w:rsidRDefault="009C1636" w:rsidP="00201A5F">
            <w:r w:rsidRPr="00DD3B95">
              <w:t xml:space="preserve">Ответьте на вопросы по рисунку слайда презентации. </w:t>
            </w:r>
          </w:p>
          <w:p w:rsidR="009C1636" w:rsidRPr="00DD3B95" w:rsidRDefault="009C1636" w:rsidP="00201A5F">
            <w:r w:rsidRPr="00DD3B95">
              <w:t>Какие величины известны?</w:t>
            </w:r>
          </w:p>
          <w:p w:rsidR="009C1636" w:rsidRPr="00DD3B95" w:rsidRDefault="009C1636" w:rsidP="00201A5F">
            <w:r w:rsidRPr="00DD3B95">
              <w:t>Что необходимо найти?</w:t>
            </w:r>
          </w:p>
          <w:p w:rsidR="009C1636" w:rsidRPr="00DD3B95" w:rsidRDefault="009C1636" w:rsidP="00201A5F">
            <w:r w:rsidRPr="00DD3B95">
              <w:t>Как найти скорость, зная расстояние?</w:t>
            </w:r>
          </w:p>
          <w:p w:rsidR="009C1636" w:rsidRPr="00DD3B95" w:rsidRDefault="009C1636" w:rsidP="00201A5F">
            <w:r w:rsidRPr="00DD3B95">
              <w:t>Решите задачу.</w:t>
            </w:r>
          </w:p>
          <w:p w:rsidR="009C1636" w:rsidRPr="00DD3B95" w:rsidRDefault="009C1636" w:rsidP="00201A5F">
            <w:r w:rsidRPr="00DD3B95">
              <w:rPr>
                <w:noProof/>
                <w:lang w:eastAsia="ru-RU"/>
              </w:rPr>
              <w:pict>
                <v:shape id="Рисунок 2" o:spid="_x0000_i1026" type="#_x0000_t75" style="width:226.5pt;height:170.25pt;visibility:visible">
                  <v:imagedata r:id="rId7" o:title=""/>
                </v:shape>
              </w:pict>
            </w:r>
          </w:p>
          <w:p w:rsidR="009C1636" w:rsidRPr="00DD3B95" w:rsidRDefault="009C1636" w:rsidP="00201A5F"/>
          <w:p w:rsidR="009C1636" w:rsidRPr="00DD3B95" w:rsidRDefault="009C1636" w:rsidP="00201A5F">
            <w:r w:rsidRPr="00DD3B95">
              <w:t>Задача 2.(Слайд 18)</w:t>
            </w:r>
          </w:p>
          <w:p w:rsidR="009C1636" w:rsidRPr="00DD3B95" w:rsidRDefault="009C1636" w:rsidP="00201A5F">
            <w:r w:rsidRPr="00DD3B95">
              <w:t>Составьте по рисунку слайда презентации задачу. Решите задачу.</w:t>
            </w:r>
          </w:p>
          <w:p w:rsidR="009C1636" w:rsidRPr="00DD3B95" w:rsidRDefault="009C1636" w:rsidP="00201A5F"/>
          <w:p w:rsidR="009C1636" w:rsidRPr="00DD3B95" w:rsidRDefault="009C1636" w:rsidP="00201A5F">
            <w:r w:rsidRPr="00DD3B95">
              <w:rPr>
                <w:noProof/>
                <w:lang w:eastAsia="ru-RU"/>
              </w:rPr>
              <w:pict>
                <v:shape id="Рисунок 3" o:spid="_x0000_i1027" type="#_x0000_t75" style="width:226.5pt;height:172.5pt;visibility:visible">
                  <v:imagedata r:id="rId8" o:title=""/>
                </v:shape>
              </w:pict>
            </w:r>
          </w:p>
          <w:p w:rsidR="009C1636" w:rsidRPr="00DD3B95" w:rsidRDefault="009C1636" w:rsidP="00E556B6"/>
          <w:p w:rsidR="009C1636" w:rsidRPr="00DD3B95" w:rsidRDefault="009C1636" w:rsidP="00E556B6">
            <w:pPr>
              <w:tabs>
                <w:tab w:val="left" w:pos="3705"/>
              </w:tabs>
            </w:pPr>
            <w:r w:rsidRPr="00DD3B95">
              <w:t>Что можно найти по условию задачи в первую очередь?</w:t>
            </w:r>
          </w:p>
          <w:p w:rsidR="009C1636" w:rsidRPr="00DD3B95" w:rsidRDefault="009C1636" w:rsidP="00E556B6">
            <w:pPr>
              <w:tabs>
                <w:tab w:val="left" w:pos="3705"/>
              </w:tabs>
            </w:pPr>
            <w:r w:rsidRPr="00DD3B95">
              <w:t>Как найти время?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636" w:rsidRPr="00DD3B95" w:rsidRDefault="009C1636" w:rsidP="00201A5F">
            <w:r w:rsidRPr="00DD3B95">
              <w:t>Работают  над поставленными задачами.</w:t>
            </w:r>
          </w:p>
          <w:p w:rsidR="009C1636" w:rsidRPr="00DD3B95" w:rsidRDefault="009C1636" w:rsidP="00201A5F"/>
          <w:p w:rsidR="009C1636" w:rsidRPr="00DD3B95" w:rsidRDefault="009C1636" w:rsidP="00201A5F">
            <w:r w:rsidRPr="00DD3B95">
              <w:t>Выполняют деление примеров учебника (один у доски, остальные в тетради)</w:t>
            </w:r>
          </w:p>
          <w:p w:rsidR="009C1636" w:rsidRPr="00DD3B95" w:rsidRDefault="009C1636" w:rsidP="00201A5F"/>
          <w:p w:rsidR="009C1636" w:rsidRPr="00DD3B95" w:rsidRDefault="009C1636" w:rsidP="00201A5F"/>
          <w:p w:rsidR="009C1636" w:rsidRPr="00DD3B95" w:rsidRDefault="009C1636" w:rsidP="00201A5F">
            <w:r w:rsidRPr="00DD3B95">
              <w:t xml:space="preserve">Предполагаемые  ответы:    </w:t>
            </w:r>
          </w:p>
          <w:p w:rsidR="009C1636" w:rsidRPr="00DD3B95" w:rsidRDefault="009C1636" w:rsidP="00201A5F">
            <w:r w:rsidRPr="00DD3B95">
              <w:t xml:space="preserve">Известны расстояние и время. </w:t>
            </w:r>
          </w:p>
          <w:p w:rsidR="009C1636" w:rsidRPr="00DD3B95" w:rsidRDefault="009C1636" w:rsidP="00201A5F">
            <w:r w:rsidRPr="00DD3B95">
              <w:t>Найти скорость.</w:t>
            </w:r>
          </w:p>
          <w:p w:rsidR="009C1636" w:rsidRPr="00DD3B95" w:rsidRDefault="009C1636" w:rsidP="00201A5F">
            <w:r w:rsidRPr="00DD3B95">
              <w:t>Нужно расстояние разделить на время.</w:t>
            </w:r>
          </w:p>
          <w:p w:rsidR="009C1636" w:rsidRPr="00DD3B95" w:rsidRDefault="009C1636" w:rsidP="00201A5F">
            <w:r w:rsidRPr="00DD3B95">
              <w:t>162,5 : 2 = 81,25(км/ч) скорость поезда.</w:t>
            </w:r>
          </w:p>
          <w:p w:rsidR="009C1636" w:rsidRPr="00DD3B95" w:rsidRDefault="009C1636" w:rsidP="00201A5F">
            <w:r w:rsidRPr="00DD3B95">
              <w:t xml:space="preserve">Ответ:   81,25 км/ч                                                 </w:t>
            </w:r>
          </w:p>
          <w:p w:rsidR="009C1636" w:rsidRPr="00DD3B95" w:rsidRDefault="009C1636" w:rsidP="00201A5F"/>
          <w:p w:rsidR="009C1636" w:rsidRPr="00DD3B95" w:rsidRDefault="009C1636" w:rsidP="00201A5F"/>
          <w:p w:rsidR="009C1636" w:rsidRPr="00DD3B95" w:rsidRDefault="009C1636" w:rsidP="00201A5F"/>
          <w:p w:rsidR="009C1636" w:rsidRPr="00DD3B95" w:rsidRDefault="009C1636" w:rsidP="00201A5F"/>
          <w:p w:rsidR="009C1636" w:rsidRPr="00DD3B95" w:rsidRDefault="009C1636" w:rsidP="00201A5F"/>
          <w:p w:rsidR="009C1636" w:rsidRPr="00DD3B95" w:rsidRDefault="009C1636" w:rsidP="00201A5F"/>
          <w:p w:rsidR="009C1636" w:rsidRPr="00DD3B95" w:rsidRDefault="009C1636" w:rsidP="00201A5F"/>
          <w:p w:rsidR="009C1636" w:rsidRPr="00DD3B95" w:rsidRDefault="009C1636" w:rsidP="00201A5F"/>
          <w:p w:rsidR="009C1636" w:rsidRPr="00DD3B95" w:rsidRDefault="009C1636" w:rsidP="00C3265F"/>
          <w:p w:rsidR="009C1636" w:rsidRPr="00DD3B95" w:rsidRDefault="009C1636" w:rsidP="00C3265F"/>
          <w:p w:rsidR="009C1636" w:rsidRPr="00DD3B95" w:rsidRDefault="009C1636" w:rsidP="00C3265F"/>
          <w:p w:rsidR="009C1636" w:rsidRPr="00DD3B95" w:rsidRDefault="009C1636" w:rsidP="00C3265F"/>
          <w:p w:rsidR="009C1636" w:rsidRPr="00DD3B95" w:rsidRDefault="009C1636" w:rsidP="00C3265F"/>
          <w:p w:rsidR="009C1636" w:rsidRPr="00DD3B95" w:rsidRDefault="009C1636" w:rsidP="00C3265F">
            <w:r w:rsidRPr="00DD3B95">
              <w:t xml:space="preserve">Предполагаемые  ответы:    </w:t>
            </w:r>
          </w:p>
          <w:p w:rsidR="009C1636" w:rsidRPr="00DD3B95" w:rsidRDefault="009C1636" w:rsidP="00201A5F">
            <w:r w:rsidRPr="00DD3B95">
              <w:t>Из двух пунктов , расстояние между которыми 48,5 км. Движутся навстречу друг другу два поезда. Через сколько часов они встретятся?</w:t>
            </w:r>
          </w:p>
          <w:p w:rsidR="009C1636" w:rsidRPr="00DD3B95" w:rsidRDefault="009C1636" w:rsidP="00201A5F"/>
          <w:p w:rsidR="009C1636" w:rsidRPr="00DD3B95" w:rsidRDefault="009C1636" w:rsidP="00201A5F"/>
          <w:p w:rsidR="009C1636" w:rsidRPr="00DD3B95" w:rsidRDefault="009C1636" w:rsidP="00201A5F"/>
          <w:p w:rsidR="009C1636" w:rsidRPr="00DD3B95" w:rsidRDefault="009C1636" w:rsidP="00201A5F"/>
          <w:p w:rsidR="009C1636" w:rsidRPr="00DD3B95" w:rsidRDefault="009C1636" w:rsidP="00201A5F"/>
          <w:p w:rsidR="009C1636" w:rsidRPr="00DD3B95" w:rsidRDefault="009C1636" w:rsidP="00201A5F"/>
          <w:p w:rsidR="009C1636" w:rsidRPr="00DD3B95" w:rsidRDefault="009C1636" w:rsidP="00201A5F"/>
          <w:p w:rsidR="009C1636" w:rsidRDefault="009C1636" w:rsidP="00201A5F"/>
          <w:p w:rsidR="009C1636" w:rsidRPr="00DD3B95" w:rsidRDefault="009C1636" w:rsidP="00201A5F">
            <w:r w:rsidRPr="00DD3B95">
              <w:t>Общую скорость или скорость сближения.</w:t>
            </w:r>
          </w:p>
          <w:p w:rsidR="009C1636" w:rsidRPr="00DD3B95" w:rsidRDefault="009C1636" w:rsidP="00201A5F">
            <w:r w:rsidRPr="00DD3B95">
              <w:t>1)43+54=97(км/ч )общая скорость.</w:t>
            </w:r>
          </w:p>
          <w:p w:rsidR="009C1636" w:rsidRPr="00DD3B95" w:rsidRDefault="009C1636" w:rsidP="00C3265F">
            <w:r w:rsidRPr="00DD3B95">
              <w:t xml:space="preserve">Нужно расстояние разделить на общую скорость. </w:t>
            </w:r>
          </w:p>
          <w:p w:rsidR="009C1636" w:rsidRPr="00DD3B95" w:rsidRDefault="009C1636" w:rsidP="00201A5F">
            <w:r w:rsidRPr="00DD3B95">
              <w:t>2)48,5:97=0,5(ч )время,через которое поезда встретятся.</w:t>
            </w:r>
          </w:p>
          <w:p w:rsidR="009C1636" w:rsidRPr="00DD3B95" w:rsidRDefault="009C1636" w:rsidP="00201A5F">
            <w:r w:rsidRPr="00DD3B95">
              <w:t xml:space="preserve">Ответ:   0,5 ч                                                 </w:t>
            </w:r>
          </w:p>
          <w:p w:rsidR="009C1636" w:rsidRPr="00DD3B95" w:rsidRDefault="009C1636" w:rsidP="00201A5F">
            <w:r w:rsidRPr="00DD3B95">
              <w:t xml:space="preserve">                              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636" w:rsidRPr="00DD3B95" w:rsidRDefault="009C1636" w:rsidP="00201A5F">
            <w:r w:rsidRPr="00DD3B95">
              <w:rPr>
                <w:b/>
                <w:bCs/>
              </w:rPr>
              <w:t xml:space="preserve">Познавательные: </w:t>
            </w:r>
            <w:r w:rsidRPr="00DD3B95">
              <w:t>формирование интереса к данной теме, структурирование знаний, выбор наиболее эффективных способов решения задач, рефлексия способов и условий действия.</w:t>
            </w:r>
          </w:p>
          <w:p w:rsidR="009C1636" w:rsidRPr="00DD3B95" w:rsidRDefault="009C1636" w:rsidP="00201A5F">
            <w:pPr>
              <w:rPr>
                <w:b/>
                <w:bCs/>
              </w:rPr>
            </w:pPr>
            <w:r w:rsidRPr="00DD3B95">
              <w:rPr>
                <w:b/>
                <w:bCs/>
              </w:rPr>
              <w:t>Личностные:</w:t>
            </w:r>
          </w:p>
          <w:p w:rsidR="009C1636" w:rsidRPr="00DD3B95" w:rsidRDefault="009C1636" w:rsidP="00201A5F">
            <w:r w:rsidRPr="00DD3B95">
              <w:rPr>
                <w:b/>
                <w:bCs/>
              </w:rPr>
              <w:t> </w:t>
            </w:r>
            <w:r w:rsidRPr="00DD3B95">
              <w:t>формирование готовности к самообразованию.</w:t>
            </w:r>
          </w:p>
          <w:p w:rsidR="009C1636" w:rsidRPr="00DD3B95" w:rsidRDefault="009C1636" w:rsidP="00201A5F">
            <w:pPr>
              <w:rPr>
                <w:i/>
                <w:iCs/>
              </w:rPr>
            </w:pPr>
            <w:r w:rsidRPr="00DD3B95">
              <w:rPr>
                <w:b/>
                <w:bCs/>
              </w:rPr>
              <w:t>Коммуникативные:</w:t>
            </w:r>
            <w:r w:rsidRPr="00DD3B95">
              <w:rPr>
                <w:i/>
                <w:iCs/>
              </w:rPr>
              <w:t> </w:t>
            </w:r>
          </w:p>
          <w:p w:rsidR="009C1636" w:rsidRPr="00DD3B95" w:rsidRDefault="009C1636" w:rsidP="00201A5F">
            <w:r w:rsidRPr="00DD3B95">
              <w:t>уметь оформлять свои мысли в устной форме; слушать и понимать речь других.</w:t>
            </w:r>
          </w:p>
          <w:p w:rsidR="009C1636" w:rsidRPr="00DD3B95" w:rsidRDefault="009C1636" w:rsidP="00201A5F">
            <w:pPr>
              <w:rPr>
                <w:b/>
                <w:bCs/>
              </w:rPr>
            </w:pPr>
            <w:r w:rsidRPr="00DD3B95">
              <w:rPr>
                <w:b/>
                <w:bCs/>
              </w:rPr>
              <w:t>Регулятивные: </w:t>
            </w:r>
          </w:p>
          <w:p w:rsidR="009C1636" w:rsidRPr="00DD3B95" w:rsidRDefault="009C1636" w:rsidP="00201A5F">
            <w:r w:rsidRPr="00DD3B95">
              <w:t>планирование своей деятельности для решения поставленной задачи и контроль полученного результата.</w:t>
            </w:r>
          </w:p>
          <w:p w:rsidR="009C1636" w:rsidRPr="00DD3B95" w:rsidRDefault="009C1636" w:rsidP="00201A5F"/>
          <w:p w:rsidR="009C1636" w:rsidRPr="00DD3B95" w:rsidRDefault="009C1636" w:rsidP="00201A5F"/>
          <w:p w:rsidR="009C1636" w:rsidRPr="00DD3B95" w:rsidRDefault="009C1636" w:rsidP="00201A5F"/>
          <w:p w:rsidR="009C1636" w:rsidRPr="00DD3B95" w:rsidRDefault="009C1636" w:rsidP="00201A5F"/>
          <w:p w:rsidR="009C1636" w:rsidRPr="00DD3B95" w:rsidRDefault="009C1636" w:rsidP="00201A5F"/>
          <w:p w:rsidR="009C1636" w:rsidRPr="00DD3B95" w:rsidRDefault="009C1636" w:rsidP="00201A5F"/>
          <w:p w:rsidR="009C1636" w:rsidRPr="00DD3B95" w:rsidRDefault="009C1636" w:rsidP="00201A5F"/>
          <w:p w:rsidR="009C1636" w:rsidRPr="00DD3B95" w:rsidRDefault="009C1636" w:rsidP="00201A5F"/>
          <w:p w:rsidR="009C1636" w:rsidRPr="00DD3B95" w:rsidRDefault="009C1636" w:rsidP="00201A5F"/>
          <w:p w:rsidR="009C1636" w:rsidRPr="00DD3B95" w:rsidRDefault="009C1636" w:rsidP="00201A5F"/>
        </w:tc>
      </w:tr>
      <w:tr w:rsidR="009C1636" w:rsidRPr="00DD3B95">
        <w:trPr>
          <w:trHeight w:val="1663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636" w:rsidRPr="00DD3B95" w:rsidRDefault="009C1636" w:rsidP="00201A5F">
            <w:r w:rsidRPr="00DD3B95">
              <w:t>5. Физкультминутка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636" w:rsidRPr="00DD3B95" w:rsidRDefault="009C1636" w:rsidP="00201A5F">
            <w:r w:rsidRPr="00DD3B95">
              <w:t>Смена деятельности.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636" w:rsidRPr="00DD3B95" w:rsidRDefault="009C1636" w:rsidP="00201A5F">
            <w:r w:rsidRPr="00DD3B95">
              <w:t>Сменить деятельность, обеспечить эмоциональную разгрузку учащихся.</w:t>
            </w:r>
          </w:p>
          <w:p w:rsidR="009C1636" w:rsidRPr="00DD3B95" w:rsidRDefault="009C1636" w:rsidP="00201A5F">
            <w:r w:rsidRPr="00DD3B95">
              <w:t>Слайд 19.</w:t>
            </w:r>
          </w:p>
          <w:p w:rsidR="009C1636" w:rsidRPr="00DD3B95" w:rsidRDefault="009C1636" w:rsidP="00201A5F">
            <w:r w:rsidRPr="00DD3B95">
              <w:t>Раз – подняться на носки и улыбнуться.</w:t>
            </w:r>
          </w:p>
          <w:p w:rsidR="009C1636" w:rsidRPr="00DD3B95" w:rsidRDefault="009C1636" w:rsidP="00201A5F">
            <w:r w:rsidRPr="00DD3B95">
              <w:t>Два – согнуться, разогнуться.</w:t>
            </w:r>
          </w:p>
          <w:p w:rsidR="009C1636" w:rsidRPr="00DD3B95" w:rsidRDefault="009C1636" w:rsidP="00201A5F">
            <w:r w:rsidRPr="00DD3B95">
              <w:t>Три – в ладоши три хлопка, головою три кивка.</w:t>
            </w:r>
          </w:p>
          <w:p w:rsidR="009C1636" w:rsidRPr="00DD3B95" w:rsidRDefault="009C1636" w:rsidP="00201A5F">
            <w:r w:rsidRPr="00DD3B95">
              <w:t>На четыре – руки шире.</w:t>
            </w:r>
          </w:p>
          <w:p w:rsidR="009C1636" w:rsidRPr="00DD3B95" w:rsidRDefault="009C1636" w:rsidP="00201A5F">
            <w:r w:rsidRPr="00DD3B95">
              <w:t>Пять – руками помахать.</w:t>
            </w:r>
          </w:p>
          <w:p w:rsidR="009C1636" w:rsidRPr="00DD3B95" w:rsidRDefault="009C1636" w:rsidP="00201A5F">
            <w:r w:rsidRPr="00DD3B95">
              <w:t>Шесть – за парту тихо сесть.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636" w:rsidRPr="00DD3B95" w:rsidRDefault="009C1636" w:rsidP="00201A5F">
            <w:r w:rsidRPr="00DD3B95">
              <w:t>Учащиеся сменили вид деятельности и готовы продолжить работу.</w:t>
            </w:r>
          </w:p>
          <w:p w:rsidR="009C1636" w:rsidRPr="00DD3B95" w:rsidRDefault="009C1636" w:rsidP="00201A5F"/>
          <w:p w:rsidR="009C1636" w:rsidRPr="00DD3B95" w:rsidRDefault="009C1636" w:rsidP="00201A5F"/>
          <w:p w:rsidR="009C1636" w:rsidRPr="00DD3B95" w:rsidRDefault="009C1636" w:rsidP="00201A5F"/>
          <w:p w:rsidR="009C1636" w:rsidRPr="00DD3B95" w:rsidRDefault="009C1636" w:rsidP="00201A5F"/>
          <w:p w:rsidR="009C1636" w:rsidRPr="00DD3B95" w:rsidRDefault="009C1636" w:rsidP="00201A5F"/>
          <w:p w:rsidR="009C1636" w:rsidRPr="00DD3B95" w:rsidRDefault="009C1636" w:rsidP="00201A5F"/>
          <w:p w:rsidR="009C1636" w:rsidRPr="00DD3B95" w:rsidRDefault="009C1636" w:rsidP="00201A5F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636" w:rsidRPr="00DD3B95" w:rsidRDefault="009C1636" w:rsidP="00201A5F"/>
        </w:tc>
      </w:tr>
      <w:tr w:rsidR="009C1636" w:rsidRPr="00DD3B95">
        <w:trPr>
          <w:trHeight w:val="2869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636" w:rsidRPr="00DD3B95" w:rsidRDefault="009C1636" w:rsidP="00201A5F">
            <w:r w:rsidRPr="00DD3B95">
              <w:t>6. Организация первичного контроля, отработка навыка.</w:t>
            </w:r>
          </w:p>
          <w:p w:rsidR="009C1636" w:rsidRPr="00DD3B95" w:rsidRDefault="009C1636" w:rsidP="00201A5F">
            <w:r w:rsidRPr="00DD3B95">
              <w:t xml:space="preserve"> Самостоятельная работа с самопроверкой.</w:t>
            </w:r>
          </w:p>
          <w:p w:rsidR="009C1636" w:rsidRPr="00DD3B95" w:rsidRDefault="009C1636" w:rsidP="00201A5F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636" w:rsidRPr="00DD3B95" w:rsidRDefault="009C1636" w:rsidP="00201A5F">
            <w:r w:rsidRPr="00DD3B95">
              <w:t>Выявление качества и уровня усвоения знаний и способов действий, а такжевыявление недостатков в знаниях и способах действий,установление причин выявленных недостатков.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636" w:rsidRPr="00DD3B95" w:rsidRDefault="009C1636" w:rsidP="00201A5F">
            <w:r w:rsidRPr="00DD3B95">
              <w:t>Выявляет качество и уровень усвоения знаний, а также устанавливает причины выявленных ошибок, акцентирует внимание учащихся на значимость темы.</w:t>
            </w:r>
          </w:p>
          <w:p w:rsidR="009C1636" w:rsidRPr="00DD3B95" w:rsidRDefault="009C1636" w:rsidP="00201A5F"/>
          <w:p w:rsidR="009C1636" w:rsidRPr="00DD3B95" w:rsidRDefault="009C1636" w:rsidP="00201A5F">
            <w:r w:rsidRPr="00DD3B95">
              <w:t>А теперь посмотрим  чему вы научились.</w:t>
            </w:r>
          </w:p>
          <w:p w:rsidR="009C1636" w:rsidRPr="00DD3B95" w:rsidRDefault="009C1636" w:rsidP="00201A5F">
            <w:r w:rsidRPr="00DD3B95">
              <w:t>Выполните задание на карточке и выпишите буквы правильных ответов.у вас должно получиться слово.</w:t>
            </w:r>
          </w:p>
          <w:p w:rsidR="009C1636" w:rsidRPr="00DD3B95" w:rsidRDefault="009C1636" w:rsidP="00410C88">
            <w:r w:rsidRPr="00DD3B95">
              <w:t xml:space="preserve">Слайд 20         </w:t>
            </w:r>
          </w:p>
          <w:p w:rsidR="009C1636" w:rsidRPr="00DD3B95" w:rsidRDefault="009C1636" w:rsidP="00410C88"/>
          <w:p w:rsidR="009C1636" w:rsidRPr="00DD3B95" w:rsidRDefault="009C1636" w:rsidP="00410C88">
            <w:r w:rsidRPr="00DD3B95">
              <w:t>Самостоятельная работа (</w:t>
            </w:r>
            <w:r w:rsidRPr="00DD3B95">
              <w:rPr>
                <w:u w:val="single"/>
              </w:rPr>
              <w:t>Приложение 2</w:t>
            </w:r>
            <w:r w:rsidRPr="00DD3B95">
              <w:t>)</w:t>
            </w:r>
          </w:p>
          <w:tbl>
            <w:tblPr>
              <w:tblpPr w:leftFromText="180" w:rightFromText="180" w:vertAnchor="text" w:horzAnchor="page" w:tblpX="3223" w:tblpY="11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/>
            </w:tblPr>
            <w:tblGrid>
              <w:gridCol w:w="776"/>
              <w:gridCol w:w="584"/>
            </w:tblGrid>
            <w:tr w:rsidR="009C1636" w:rsidRPr="00DD3B95">
              <w:trPr>
                <w:trHeight w:val="244"/>
              </w:trPr>
              <w:tc>
                <w:tcPr>
                  <w:tcW w:w="7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1636" w:rsidRPr="00DD3B95" w:rsidRDefault="009C1636" w:rsidP="00410C88">
                  <w:r w:rsidRPr="00DD3B95">
                    <w:t>3,8</w:t>
                  </w:r>
                </w:p>
              </w:tc>
              <w:tc>
                <w:tcPr>
                  <w:tcW w:w="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1636" w:rsidRPr="00DD3B95" w:rsidRDefault="009C1636" w:rsidP="00410C88">
                  <w:r w:rsidRPr="00DD3B95">
                    <w:t>С</w:t>
                  </w:r>
                </w:p>
              </w:tc>
            </w:tr>
            <w:tr w:rsidR="009C1636" w:rsidRPr="00DD3B95">
              <w:trPr>
                <w:trHeight w:val="244"/>
              </w:trPr>
              <w:tc>
                <w:tcPr>
                  <w:tcW w:w="7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1636" w:rsidRPr="00DD3B95" w:rsidRDefault="009C1636" w:rsidP="00410C88">
                  <w:r w:rsidRPr="00DD3B95">
                    <w:t>0,25</w:t>
                  </w:r>
                </w:p>
              </w:tc>
              <w:tc>
                <w:tcPr>
                  <w:tcW w:w="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1636" w:rsidRPr="00DD3B95" w:rsidRDefault="009C1636" w:rsidP="00410C88">
                  <w:r w:rsidRPr="00DD3B95">
                    <w:t>О</w:t>
                  </w:r>
                </w:p>
              </w:tc>
            </w:tr>
            <w:tr w:rsidR="009C1636" w:rsidRPr="00DD3B95">
              <w:trPr>
                <w:trHeight w:val="244"/>
              </w:trPr>
              <w:tc>
                <w:tcPr>
                  <w:tcW w:w="7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1636" w:rsidRPr="00DD3B95" w:rsidRDefault="009C1636" w:rsidP="00410C88">
                  <w:r w:rsidRPr="00DD3B95">
                    <w:t>2,1</w:t>
                  </w:r>
                </w:p>
              </w:tc>
              <w:tc>
                <w:tcPr>
                  <w:tcW w:w="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1636" w:rsidRPr="00DD3B95" w:rsidRDefault="009C1636" w:rsidP="00410C88">
                  <w:r w:rsidRPr="00DD3B95">
                    <w:t>Т</w:t>
                  </w:r>
                </w:p>
              </w:tc>
            </w:tr>
            <w:tr w:rsidR="009C1636" w:rsidRPr="00DD3B95">
              <w:trPr>
                <w:trHeight w:val="235"/>
              </w:trPr>
              <w:tc>
                <w:tcPr>
                  <w:tcW w:w="7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1636" w:rsidRPr="00DD3B95" w:rsidRDefault="009C1636" w:rsidP="00410C88">
                  <w:r w:rsidRPr="00DD3B95">
                    <w:t>1,3</w:t>
                  </w:r>
                </w:p>
              </w:tc>
              <w:tc>
                <w:tcPr>
                  <w:tcW w:w="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1636" w:rsidRPr="00DD3B95" w:rsidRDefault="009C1636" w:rsidP="00410C88">
                  <w:r w:rsidRPr="00DD3B95">
                    <w:t>Е</w:t>
                  </w:r>
                </w:p>
              </w:tc>
            </w:tr>
            <w:tr w:rsidR="009C1636" w:rsidRPr="00DD3B95">
              <w:trPr>
                <w:trHeight w:val="244"/>
              </w:trPr>
              <w:tc>
                <w:tcPr>
                  <w:tcW w:w="7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1636" w:rsidRPr="00DD3B95" w:rsidRDefault="009C1636" w:rsidP="00410C88">
                  <w:r w:rsidRPr="00DD3B95">
                    <w:t>4,5</w:t>
                  </w:r>
                </w:p>
              </w:tc>
              <w:tc>
                <w:tcPr>
                  <w:tcW w:w="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1636" w:rsidRPr="00DD3B95" w:rsidRDefault="009C1636" w:rsidP="00410C88">
                  <w:r w:rsidRPr="00DD3B95">
                    <w:t>В</w:t>
                  </w:r>
                </w:p>
              </w:tc>
            </w:tr>
            <w:tr w:rsidR="009C1636" w:rsidRPr="00DD3B95">
              <w:trPr>
                <w:trHeight w:val="244"/>
              </w:trPr>
              <w:tc>
                <w:tcPr>
                  <w:tcW w:w="7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1636" w:rsidRPr="00DD3B95" w:rsidRDefault="009C1636" w:rsidP="00410C88">
                  <w:r w:rsidRPr="00DD3B95">
                    <w:t>7,2</w:t>
                  </w:r>
                </w:p>
              </w:tc>
              <w:tc>
                <w:tcPr>
                  <w:tcW w:w="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1636" w:rsidRPr="00DD3B95" w:rsidRDefault="009C1636" w:rsidP="00410C88">
                  <w:r w:rsidRPr="00DD3B95">
                    <w:t>К</w:t>
                  </w:r>
                </w:p>
              </w:tc>
            </w:tr>
            <w:tr w:rsidR="009C1636" w:rsidRPr="00DD3B95">
              <w:trPr>
                <w:trHeight w:val="244"/>
              </w:trPr>
              <w:tc>
                <w:tcPr>
                  <w:tcW w:w="7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1636" w:rsidRPr="00DD3B95" w:rsidRDefault="009C1636" w:rsidP="00410C88">
                  <w:r w:rsidRPr="00DD3B95">
                    <w:t>0,2</w:t>
                  </w:r>
                </w:p>
              </w:tc>
              <w:tc>
                <w:tcPr>
                  <w:tcW w:w="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1636" w:rsidRPr="00DD3B95" w:rsidRDefault="009C1636" w:rsidP="00410C88">
                  <w:r w:rsidRPr="00DD3B95">
                    <w:t>И</w:t>
                  </w:r>
                </w:p>
              </w:tc>
            </w:tr>
            <w:tr w:rsidR="009C1636" w:rsidRPr="00DD3B95">
              <w:trPr>
                <w:trHeight w:val="244"/>
              </w:trPr>
              <w:tc>
                <w:tcPr>
                  <w:tcW w:w="7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1636" w:rsidRPr="00DD3B95" w:rsidRDefault="009C1636" w:rsidP="00410C88">
                  <w:r w:rsidRPr="00DD3B95">
                    <w:t>4,8</w:t>
                  </w:r>
                </w:p>
              </w:tc>
              <w:tc>
                <w:tcPr>
                  <w:tcW w:w="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1636" w:rsidRPr="00DD3B95" w:rsidRDefault="009C1636" w:rsidP="00410C88">
                  <w:r w:rsidRPr="00DD3B95">
                    <w:t>А</w:t>
                  </w:r>
                </w:p>
              </w:tc>
            </w:tr>
            <w:tr w:rsidR="009C1636" w:rsidRPr="00DD3B95">
              <w:trPr>
                <w:trHeight w:val="244"/>
              </w:trPr>
              <w:tc>
                <w:tcPr>
                  <w:tcW w:w="7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1636" w:rsidRPr="00DD3B95" w:rsidRDefault="009C1636" w:rsidP="00410C88">
                  <w:r w:rsidRPr="00DD3B95">
                    <w:t>0,45</w:t>
                  </w:r>
                </w:p>
              </w:tc>
              <w:tc>
                <w:tcPr>
                  <w:tcW w:w="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1636" w:rsidRPr="00DD3B95" w:rsidRDefault="009C1636" w:rsidP="00410C88">
                  <w:r w:rsidRPr="00DD3B95">
                    <w:t>Н</w:t>
                  </w:r>
                </w:p>
              </w:tc>
            </w:tr>
          </w:tbl>
          <w:p w:rsidR="009C1636" w:rsidRPr="00DD3B95" w:rsidRDefault="009C1636" w:rsidP="00410C88">
            <w:pPr>
              <w:numPr>
                <w:ilvl w:val="0"/>
                <w:numId w:val="3"/>
              </w:numPr>
            </w:pPr>
            <w:r w:rsidRPr="00DD3B95">
              <w:t>7,6</w:t>
            </w:r>
            <w:r w:rsidRPr="00DD3B95">
              <w:rPr>
                <w:lang w:val="en-US"/>
              </w:rPr>
              <w:t>:</w:t>
            </w:r>
            <w:r w:rsidRPr="00DD3B95">
              <w:t>2=</w:t>
            </w:r>
          </w:p>
          <w:p w:rsidR="009C1636" w:rsidRPr="00DD3B95" w:rsidRDefault="009C1636" w:rsidP="00410C88">
            <w:pPr>
              <w:numPr>
                <w:ilvl w:val="0"/>
                <w:numId w:val="3"/>
              </w:numPr>
            </w:pPr>
            <w:r w:rsidRPr="00DD3B95">
              <w:t>6,3</w:t>
            </w:r>
            <w:r w:rsidRPr="00DD3B95">
              <w:rPr>
                <w:lang w:val="en-US"/>
              </w:rPr>
              <w:t>:</w:t>
            </w:r>
            <w:r w:rsidRPr="00DD3B95">
              <w:t>3=</w:t>
            </w:r>
          </w:p>
          <w:p w:rsidR="009C1636" w:rsidRPr="00DD3B95" w:rsidRDefault="009C1636" w:rsidP="00410C88">
            <w:pPr>
              <w:numPr>
                <w:ilvl w:val="0"/>
                <w:numId w:val="3"/>
              </w:numPr>
            </w:pPr>
            <w:r w:rsidRPr="00DD3B95">
              <w:t>3,9</w:t>
            </w:r>
            <w:r w:rsidRPr="00DD3B95">
              <w:rPr>
                <w:lang w:val="en-US"/>
              </w:rPr>
              <w:t>:</w:t>
            </w:r>
            <w:r w:rsidRPr="00DD3B95">
              <w:t>3=</w:t>
            </w:r>
          </w:p>
          <w:p w:rsidR="009C1636" w:rsidRPr="00DD3B95" w:rsidRDefault="009C1636" w:rsidP="00410C88">
            <w:pPr>
              <w:numPr>
                <w:ilvl w:val="0"/>
                <w:numId w:val="3"/>
              </w:numPr>
            </w:pPr>
            <w:r w:rsidRPr="00DD3B95">
              <w:rPr>
                <w:lang w:val="en-US"/>
              </w:rPr>
              <w:t>9:2=</w:t>
            </w:r>
          </w:p>
          <w:p w:rsidR="009C1636" w:rsidRPr="00DD3B95" w:rsidRDefault="009C1636" w:rsidP="00410C88">
            <w:pPr>
              <w:numPr>
                <w:ilvl w:val="0"/>
                <w:numId w:val="3"/>
              </w:numPr>
            </w:pPr>
            <w:r w:rsidRPr="00DD3B95">
              <w:rPr>
                <w:lang w:val="en-US"/>
              </w:rPr>
              <w:t>1,4:7=</w:t>
            </w:r>
          </w:p>
          <w:p w:rsidR="009C1636" w:rsidRPr="00DD3B95" w:rsidRDefault="009C1636" w:rsidP="00410C88">
            <w:pPr>
              <w:numPr>
                <w:ilvl w:val="0"/>
                <w:numId w:val="3"/>
              </w:numPr>
            </w:pPr>
            <w:r w:rsidRPr="00DD3B95">
              <w:rPr>
                <w:lang w:val="en-US"/>
              </w:rPr>
              <w:t>1,8:4=</w:t>
            </w:r>
          </w:p>
          <w:p w:rsidR="009C1636" w:rsidRPr="00DD3B95" w:rsidRDefault="009C1636" w:rsidP="00410C88"/>
          <w:p w:rsidR="009C1636" w:rsidRPr="00DD3B95" w:rsidRDefault="009C1636" w:rsidP="00410C88"/>
          <w:p w:rsidR="009C1636" w:rsidRPr="00DD3B95" w:rsidRDefault="009C1636" w:rsidP="00410C88"/>
          <w:p w:rsidR="009C1636" w:rsidRPr="00DD3B95" w:rsidRDefault="009C1636" w:rsidP="00201A5F">
            <w:r w:rsidRPr="00DD3B95">
              <w:t>Именно Стевина считают изобретателем десятичных дробей.</w:t>
            </w:r>
          </w:p>
          <w:p w:rsidR="009C1636" w:rsidRPr="00DD3B95" w:rsidRDefault="009C1636" w:rsidP="00201A5F">
            <w:r w:rsidRPr="00DD3B95">
              <w:t>Слайды 21, 22, 23.</w:t>
            </w:r>
          </w:p>
          <w:p w:rsidR="009C1636" w:rsidRPr="00DD3B95" w:rsidRDefault="009C1636" w:rsidP="00201A5F">
            <w:r w:rsidRPr="00DD3B95">
              <w:t>Исторические сведения о открытии десятичных дробей.</w:t>
            </w:r>
          </w:p>
          <w:p w:rsidR="009C1636" w:rsidRPr="00DD3B95" w:rsidRDefault="009C1636" w:rsidP="00690242">
            <w:r w:rsidRPr="00DD3B95">
              <w:t xml:space="preserve">В 1585 году, фламандский ученый Симон Стевин (1548-1620) сделал важное открытие, о чем написал в своей книге "Десятая". Эта маленькая работа (всего 7 страниц) содержала объяснение записи и правил действия с десятичными дробями. Стевин ещё не пользовался запятой, но писал дробные знаки в одну строку с цифрами целого числа. При этом он нумеровал десятичные знаки, вписывая порядковые номера в окружности рядом с цифрой или над цифрой. Например, число 12,761 он записывал так: </w:t>
            </w:r>
            <w:r w:rsidRPr="00DD3B95">
              <w:rPr>
                <w:b/>
                <w:bCs/>
                <w:i/>
                <w:iCs/>
              </w:rPr>
              <w:t xml:space="preserve">12 (0) 7 (1) 6 (2) 1 (3) </w:t>
            </w:r>
          </w:p>
          <w:p w:rsidR="009C1636" w:rsidRPr="00DD3B95" w:rsidRDefault="009C1636" w:rsidP="00704E1F">
            <w:r w:rsidRPr="00DD3B95">
              <w:t>Именно Стевина считают изобретателем десятичных дробей.</w:t>
            </w:r>
          </w:p>
          <w:p w:rsidR="009C1636" w:rsidRPr="00DD3B95" w:rsidRDefault="009C1636" w:rsidP="00704E1F">
            <w:r w:rsidRPr="00DD3B95">
              <w:t xml:space="preserve">Иоган Кеплер предложил современную запись десятичных дробей, то есть отделение целой части запятой. </w:t>
            </w:r>
          </w:p>
          <w:p w:rsidR="009C1636" w:rsidRPr="00DD3B95" w:rsidRDefault="009C1636" w:rsidP="00704E1F">
            <w:r w:rsidRPr="00DD3B95">
              <w:t>В России учение о десятичных дробях изложил Леонтий Филиппович Магницкий в 1703 году в первом учебнике математики “Арифметика, сиречь наука  числительная”</w:t>
            </w:r>
          </w:p>
          <w:p w:rsidR="009C1636" w:rsidRPr="00DD3B95" w:rsidRDefault="009C1636" w:rsidP="00704E1F"/>
          <w:p w:rsidR="009C1636" w:rsidRPr="00DD3B95" w:rsidRDefault="009C1636" w:rsidP="00201A5F"/>
          <w:p w:rsidR="009C1636" w:rsidRPr="00DD3B95" w:rsidRDefault="009C1636" w:rsidP="00201A5F"/>
          <w:p w:rsidR="009C1636" w:rsidRPr="00DD3B95" w:rsidRDefault="009C1636" w:rsidP="00201A5F"/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636" w:rsidRPr="00DD3B95" w:rsidRDefault="009C1636" w:rsidP="00201A5F">
            <w:r w:rsidRPr="00DD3B95">
              <w:t>Учащиеся анализируют свою работу, выражают вслух свои затруднения и обсуждают правильность решения заданий.</w:t>
            </w:r>
          </w:p>
          <w:p w:rsidR="009C1636" w:rsidRPr="00DD3B95" w:rsidRDefault="009C1636" w:rsidP="00201A5F"/>
          <w:p w:rsidR="009C1636" w:rsidRPr="00DD3B95" w:rsidRDefault="009C1636" w:rsidP="00201A5F">
            <w:r w:rsidRPr="00DD3B95">
              <w:t>Для контроля и первичной проверки усвоения полученных знаний учащиеся  выполняют задания самостоятельной работы и затем сверяют решения и полученное слово с образцом в презентации. (Слайд 20).</w:t>
            </w:r>
          </w:p>
          <w:p w:rsidR="009C1636" w:rsidRPr="00DD3B95" w:rsidRDefault="009C1636" w:rsidP="00201A5F"/>
          <w:p w:rsidR="009C1636" w:rsidRPr="00DD3B95" w:rsidRDefault="009C1636" w:rsidP="00201A5F"/>
          <w:p w:rsidR="009C1636" w:rsidRPr="00DD3B95" w:rsidRDefault="009C1636" w:rsidP="00201A5F">
            <w:r w:rsidRPr="00DD3B95">
              <w:t>Получают слово  СТЕВИН</w:t>
            </w:r>
          </w:p>
          <w:p w:rsidR="009C1636" w:rsidRPr="00DD3B95" w:rsidRDefault="009C1636" w:rsidP="00201A5F"/>
          <w:p w:rsidR="009C1636" w:rsidRPr="00DD3B95" w:rsidRDefault="009C1636" w:rsidP="00201A5F"/>
          <w:p w:rsidR="009C1636" w:rsidRPr="00DD3B95" w:rsidRDefault="009C1636" w:rsidP="00201A5F"/>
          <w:p w:rsidR="009C1636" w:rsidRPr="00DD3B95" w:rsidRDefault="009C1636" w:rsidP="00201A5F"/>
          <w:p w:rsidR="009C1636" w:rsidRPr="00DD3B95" w:rsidRDefault="009C1636" w:rsidP="00201A5F"/>
          <w:p w:rsidR="009C1636" w:rsidRPr="00DD3B95" w:rsidRDefault="009C1636" w:rsidP="00201A5F"/>
          <w:p w:rsidR="009C1636" w:rsidRPr="00DD3B95" w:rsidRDefault="009C1636" w:rsidP="00201A5F"/>
          <w:p w:rsidR="009C1636" w:rsidRPr="00DD3B95" w:rsidRDefault="009C1636" w:rsidP="00201A5F"/>
          <w:p w:rsidR="009C1636" w:rsidRPr="00DD3B95" w:rsidRDefault="009C1636" w:rsidP="00201A5F"/>
          <w:p w:rsidR="009C1636" w:rsidRPr="00DD3B95" w:rsidRDefault="009C1636" w:rsidP="00201A5F">
            <w:r w:rsidRPr="00DD3B95">
              <w:t>Слушают исторические сведения о открытии десятичных дробей и смотрят слайды презентации.(Слайды 21, 22,23.)</w:t>
            </w:r>
          </w:p>
          <w:p w:rsidR="009C1636" w:rsidRPr="00DD3B95" w:rsidRDefault="009C1636" w:rsidP="00201A5F"/>
          <w:p w:rsidR="009C1636" w:rsidRPr="00DD3B95" w:rsidRDefault="009C1636" w:rsidP="00201A5F"/>
          <w:p w:rsidR="009C1636" w:rsidRPr="00DD3B95" w:rsidRDefault="009C1636" w:rsidP="00201A5F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636" w:rsidRPr="00DD3B95" w:rsidRDefault="009C1636" w:rsidP="00201A5F">
            <w:pPr>
              <w:rPr>
                <w:b/>
                <w:bCs/>
              </w:rPr>
            </w:pPr>
            <w:r w:rsidRPr="00DD3B95">
              <w:rPr>
                <w:b/>
                <w:bCs/>
              </w:rPr>
              <w:t>Личностные: </w:t>
            </w:r>
          </w:p>
          <w:p w:rsidR="009C1636" w:rsidRPr="00DD3B95" w:rsidRDefault="009C1636" w:rsidP="00201A5F">
            <w:r w:rsidRPr="00DD3B95">
              <w:t>формирование позитивной самооценки, самоопределение.</w:t>
            </w:r>
          </w:p>
          <w:p w:rsidR="009C1636" w:rsidRPr="00DD3B95" w:rsidRDefault="009C1636" w:rsidP="00201A5F">
            <w:r w:rsidRPr="00DD3B95">
              <w:rPr>
                <w:b/>
                <w:bCs/>
              </w:rPr>
              <w:t>Коммуникативные:</w:t>
            </w:r>
            <w:r w:rsidRPr="00DD3B95">
              <w:rPr>
                <w:i/>
                <w:iCs/>
              </w:rPr>
              <w:t> </w:t>
            </w:r>
          </w:p>
          <w:p w:rsidR="009C1636" w:rsidRPr="00DD3B95" w:rsidRDefault="009C1636" w:rsidP="00201A5F">
            <w:pPr>
              <w:rPr>
                <w:b/>
                <w:bCs/>
              </w:rPr>
            </w:pPr>
            <w:r w:rsidRPr="00DD3B95">
              <w:rPr>
                <w:b/>
                <w:bCs/>
              </w:rPr>
              <w:t>Регулятивные:    </w:t>
            </w:r>
          </w:p>
          <w:p w:rsidR="009C1636" w:rsidRPr="00DD3B95" w:rsidRDefault="009C1636" w:rsidP="00201A5F">
            <w:r w:rsidRPr="00DD3B95">
              <w:t>контроль, коррекция и осознание того, что уже усвоено и что еще подлежит усвоению, осознание качества и уровня усвоения, умение самостоятельно адекватно анализировать правильность выполнения действий и вносить необходимые коррективы.</w:t>
            </w:r>
          </w:p>
        </w:tc>
      </w:tr>
      <w:tr w:rsidR="009C1636" w:rsidRPr="00DD3B95">
        <w:trPr>
          <w:trHeight w:val="1391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636" w:rsidRPr="00DD3B95" w:rsidRDefault="009C1636" w:rsidP="00201A5F">
            <w:r w:rsidRPr="00DD3B95">
              <w:t>7. Рефлексия (подведение итогов урока)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636" w:rsidRPr="00DD3B95" w:rsidRDefault="009C1636" w:rsidP="00201A5F">
            <w:r w:rsidRPr="00DD3B95">
              <w:t>Инициировать рефлексию детей по поводу психоэмоционального состояния, мотивации их собственной деятельности и взаимодействия с учителем и другими детьми в классе. Дать качественную и количественнуюоценку работы учащихся.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636" w:rsidRPr="00DD3B95" w:rsidRDefault="009C1636" w:rsidP="00201A5F">
            <w:r w:rsidRPr="00DD3B95">
              <w:t>Подводит итоги работы отдельных учащихся и класса в целом.</w:t>
            </w:r>
          </w:p>
          <w:p w:rsidR="009C1636" w:rsidRPr="00DD3B95" w:rsidRDefault="009C1636" w:rsidP="00201A5F"/>
          <w:p w:rsidR="009C1636" w:rsidRPr="00DD3B95" w:rsidRDefault="009C1636" w:rsidP="00201A5F">
            <w:r w:rsidRPr="00DD3B95">
              <w:t xml:space="preserve">- Какие цели мы ставили на уроке?                            - Мы их достигли?                                                         - Что еще нового узнали на уроке?                           - Какие задания вызвали сложность?   </w:t>
            </w:r>
          </w:p>
          <w:p w:rsidR="009C1636" w:rsidRPr="00DD3B95" w:rsidRDefault="009C1636" w:rsidP="00201A5F">
            <w:r w:rsidRPr="00DD3B95">
              <w:t>Продолжите предложения:</w:t>
            </w:r>
          </w:p>
          <w:p w:rsidR="009C1636" w:rsidRPr="00DD3B95" w:rsidRDefault="009C1636" w:rsidP="00201A5F">
            <w:r w:rsidRPr="00DD3B95">
              <w:t>Сегодня на уроке:</w:t>
            </w:r>
          </w:p>
          <w:p w:rsidR="009C1636" w:rsidRPr="00DD3B95" w:rsidRDefault="009C1636" w:rsidP="00201A5F">
            <w:r w:rsidRPr="00DD3B95">
              <w:t>Я узнал…</w:t>
            </w:r>
          </w:p>
          <w:p w:rsidR="009C1636" w:rsidRPr="00DD3B95" w:rsidRDefault="009C1636" w:rsidP="00201A5F">
            <w:r w:rsidRPr="00DD3B95">
              <w:t>Я научился…</w:t>
            </w:r>
          </w:p>
          <w:p w:rsidR="009C1636" w:rsidRPr="00DD3B95" w:rsidRDefault="009C1636" w:rsidP="00201A5F">
            <w:r w:rsidRPr="00DD3B95">
              <w:t>Я понял…</w:t>
            </w:r>
          </w:p>
          <w:p w:rsidR="009C1636" w:rsidRPr="00DD3B95" w:rsidRDefault="009C1636" w:rsidP="00201A5F">
            <w:r w:rsidRPr="00DD3B95">
              <w:t>Я был…</w:t>
            </w:r>
          </w:p>
          <w:p w:rsidR="009C1636" w:rsidRPr="00DD3B95" w:rsidRDefault="009C1636" w:rsidP="00201A5F">
            <w:r w:rsidRPr="00DD3B95">
              <w:t>- В начале урока вы показывали свое настроение. Покажите свое настроение в конце урока и оцените свою деятельность на уроке.</w:t>
            </w:r>
          </w:p>
          <w:p w:rsidR="009C1636" w:rsidRPr="00DD3B95" w:rsidRDefault="009C1636" w:rsidP="00DF3E30">
            <w:r w:rsidRPr="00DD3B95">
              <w:t xml:space="preserve">(Изображение "солнышко" – я доволен уроком, я все понял. </w:t>
            </w:r>
          </w:p>
          <w:p w:rsidR="009C1636" w:rsidRPr="00DD3B95" w:rsidRDefault="009C1636" w:rsidP="00DF3E30">
            <w:r w:rsidRPr="00DD3B95">
              <w:t>Изображение "облачко" – в целом я доволен уроком, но у меня остались вопросы, не все получалось.</w:t>
            </w:r>
          </w:p>
          <w:p w:rsidR="009C1636" w:rsidRPr="00DD3B95" w:rsidRDefault="009C1636" w:rsidP="00DF3E30">
            <w:r w:rsidRPr="00DD3B95">
              <w:t xml:space="preserve">Изображение " грозовая туча"  – я не доволен уроком. Многое непонятно. </w:t>
            </w:r>
            <w:r w:rsidRPr="00DD3B95">
              <w:rPr>
                <w:b/>
                <w:bCs/>
              </w:rPr>
              <w:t>)</w:t>
            </w:r>
          </w:p>
          <w:p w:rsidR="009C1636" w:rsidRPr="00DD3B95" w:rsidRDefault="009C1636" w:rsidP="00201A5F"/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636" w:rsidRPr="00DD3B95" w:rsidRDefault="009C1636" w:rsidP="00201A5F"/>
          <w:p w:rsidR="009C1636" w:rsidRPr="00DD3B95" w:rsidRDefault="009C1636" w:rsidP="00201A5F"/>
          <w:p w:rsidR="009C1636" w:rsidRPr="00DD3B95" w:rsidRDefault="009C1636" w:rsidP="00201A5F"/>
          <w:p w:rsidR="009C1636" w:rsidRPr="00DD3B95" w:rsidRDefault="009C1636" w:rsidP="00201A5F"/>
          <w:p w:rsidR="009C1636" w:rsidRPr="00DD3B95" w:rsidRDefault="009C1636" w:rsidP="00201A5F"/>
          <w:p w:rsidR="009C1636" w:rsidRPr="00DD3B95" w:rsidRDefault="009C1636" w:rsidP="00201A5F"/>
          <w:p w:rsidR="009C1636" w:rsidRPr="00DD3B95" w:rsidRDefault="009C1636" w:rsidP="00201A5F">
            <w:r w:rsidRPr="00DD3B95">
              <w:t>Выслушивает ответы учащихся.</w:t>
            </w:r>
          </w:p>
          <w:p w:rsidR="009C1636" w:rsidRPr="00DD3B95" w:rsidRDefault="009C1636" w:rsidP="00201A5F"/>
          <w:p w:rsidR="009C1636" w:rsidRPr="00DD3B95" w:rsidRDefault="009C1636" w:rsidP="00201A5F"/>
          <w:p w:rsidR="009C1636" w:rsidRPr="00DD3B95" w:rsidRDefault="009C1636" w:rsidP="00201A5F"/>
          <w:p w:rsidR="009C1636" w:rsidRPr="00DD3B95" w:rsidRDefault="009C1636" w:rsidP="00201A5F"/>
          <w:p w:rsidR="009C1636" w:rsidRPr="00DD3B95" w:rsidRDefault="009C1636" w:rsidP="00201A5F">
            <w:r w:rsidRPr="00DD3B95">
              <w:t xml:space="preserve">Учащиеся показывают соответствующие  карточки самооценки. ( </w:t>
            </w:r>
            <w:r w:rsidRPr="00DD3B95">
              <w:rPr>
                <w:u w:val="single"/>
              </w:rPr>
              <w:t>Приложение 1</w:t>
            </w:r>
            <w:r w:rsidRPr="00DD3B95"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636" w:rsidRPr="00DD3B95" w:rsidRDefault="009C1636" w:rsidP="00201A5F">
            <w:r w:rsidRPr="00DD3B95">
              <w:rPr>
                <w:b/>
                <w:bCs/>
              </w:rPr>
              <w:t>Регулятивные:</w:t>
            </w:r>
            <w:r w:rsidRPr="00DD3B95">
              <w:t xml:space="preserve">  </w:t>
            </w:r>
          </w:p>
          <w:p w:rsidR="009C1636" w:rsidRPr="00DD3B95" w:rsidRDefault="009C1636" w:rsidP="00201A5F">
            <w:pPr>
              <w:rPr>
                <w:i/>
                <w:iCs/>
              </w:rPr>
            </w:pPr>
            <w:r w:rsidRPr="00DD3B95">
              <w:t xml:space="preserve">осознание уровня и качества усвоения, оценивание собственной деятельности на уроке, контроль.          </w:t>
            </w:r>
            <w:r w:rsidRPr="00DD3B95">
              <w:rPr>
                <w:b/>
                <w:bCs/>
              </w:rPr>
              <w:t>Коммуникативные:</w:t>
            </w:r>
            <w:r w:rsidRPr="00DD3B95">
              <w:rPr>
                <w:i/>
                <w:iCs/>
              </w:rPr>
              <w:t xml:space="preserve">    </w:t>
            </w:r>
          </w:p>
          <w:p w:rsidR="009C1636" w:rsidRPr="00DD3B95" w:rsidRDefault="009C1636" w:rsidP="00201A5F">
            <w:r w:rsidRPr="00DD3B95">
              <w:t>умение с  достаточной полнотой и точностью выражать свои мысли.</w:t>
            </w:r>
          </w:p>
          <w:p w:rsidR="009C1636" w:rsidRPr="00DD3B95" w:rsidRDefault="009C1636" w:rsidP="00201A5F"/>
          <w:p w:rsidR="009C1636" w:rsidRPr="00DD3B95" w:rsidRDefault="009C1636" w:rsidP="00D80D98"/>
          <w:p w:rsidR="009C1636" w:rsidRPr="00DD3B95" w:rsidRDefault="009C1636" w:rsidP="00D80D98"/>
        </w:tc>
      </w:tr>
      <w:tr w:rsidR="009C1636" w:rsidRPr="00DD3B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2181"/>
        </w:trPr>
        <w:tc>
          <w:tcPr>
            <w:tcW w:w="1384" w:type="dxa"/>
          </w:tcPr>
          <w:p w:rsidR="009C1636" w:rsidRPr="00DD3B95" w:rsidRDefault="009C1636" w:rsidP="00201A5F">
            <w:r w:rsidRPr="00DD3B95">
              <w:t xml:space="preserve">8. Информация </w:t>
            </w:r>
          </w:p>
          <w:p w:rsidR="009C1636" w:rsidRPr="00DD3B95" w:rsidRDefault="009C1636" w:rsidP="00201A5F">
            <w:r w:rsidRPr="00DD3B95">
              <w:t xml:space="preserve">о домашнем </w:t>
            </w:r>
          </w:p>
          <w:p w:rsidR="009C1636" w:rsidRPr="00DD3B95" w:rsidRDefault="009C1636" w:rsidP="00201A5F">
            <w:r w:rsidRPr="00DD3B95">
              <w:t>задании</w:t>
            </w:r>
          </w:p>
          <w:p w:rsidR="009C1636" w:rsidRPr="00DD3B95" w:rsidRDefault="009C1636" w:rsidP="00201A5F"/>
          <w:p w:rsidR="009C1636" w:rsidRPr="00DD3B95" w:rsidRDefault="009C1636" w:rsidP="00201A5F"/>
        </w:tc>
        <w:tc>
          <w:tcPr>
            <w:tcW w:w="1843" w:type="dxa"/>
          </w:tcPr>
          <w:p w:rsidR="009C1636" w:rsidRPr="00DD3B95" w:rsidRDefault="009C1636" w:rsidP="00201A5F">
            <w:r w:rsidRPr="00DD3B95">
              <w:t xml:space="preserve">Обеспечение </w:t>
            </w:r>
          </w:p>
          <w:p w:rsidR="009C1636" w:rsidRPr="00DD3B95" w:rsidRDefault="009C1636" w:rsidP="00201A5F">
            <w:r w:rsidRPr="00DD3B95">
              <w:t xml:space="preserve">понимания </w:t>
            </w:r>
          </w:p>
          <w:p w:rsidR="009C1636" w:rsidRPr="00DD3B95" w:rsidRDefault="009C1636" w:rsidP="00201A5F">
            <w:r w:rsidRPr="00DD3B95">
              <w:t>детьми цели,</w:t>
            </w:r>
          </w:p>
          <w:p w:rsidR="009C1636" w:rsidRPr="00DD3B95" w:rsidRDefault="009C1636" w:rsidP="00201A5F">
            <w:r w:rsidRPr="00DD3B95">
              <w:t xml:space="preserve">содержания и </w:t>
            </w:r>
          </w:p>
          <w:p w:rsidR="009C1636" w:rsidRPr="00DD3B95" w:rsidRDefault="009C1636" w:rsidP="00201A5F">
            <w:r w:rsidRPr="00DD3B95">
              <w:t xml:space="preserve">способов </w:t>
            </w:r>
          </w:p>
          <w:p w:rsidR="009C1636" w:rsidRPr="00DD3B95" w:rsidRDefault="009C1636" w:rsidP="00201A5F">
            <w:r w:rsidRPr="00DD3B95">
              <w:t xml:space="preserve">выполнения </w:t>
            </w:r>
          </w:p>
          <w:p w:rsidR="009C1636" w:rsidRPr="00DD3B95" w:rsidRDefault="009C1636" w:rsidP="00201A5F">
            <w:r w:rsidRPr="00DD3B95">
              <w:t xml:space="preserve">домашнего </w:t>
            </w:r>
          </w:p>
          <w:p w:rsidR="009C1636" w:rsidRPr="00DD3B95" w:rsidRDefault="009C1636" w:rsidP="00201A5F">
            <w:r w:rsidRPr="00DD3B95">
              <w:t>задания</w:t>
            </w:r>
          </w:p>
          <w:p w:rsidR="009C1636" w:rsidRPr="00DD3B95" w:rsidRDefault="009C1636" w:rsidP="00201A5F"/>
          <w:p w:rsidR="009C1636" w:rsidRPr="00DD3B95" w:rsidRDefault="009C1636" w:rsidP="00201A5F"/>
          <w:p w:rsidR="009C1636" w:rsidRPr="00DD3B95" w:rsidRDefault="009C1636" w:rsidP="00201A5F"/>
          <w:p w:rsidR="009C1636" w:rsidRPr="00DD3B95" w:rsidRDefault="009C1636" w:rsidP="00201A5F"/>
          <w:p w:rsidR="009C1636" w:rsidRPr="00DD3B95" w:rsidRDefault="009C1636" w:rsidP="00201A5F"/>
          <w:p w:rsidR="009C1636" w:rsidRPr="00DD3B95" w:rsidRDefault="009C1636" w:rsidP="00201A5F"/>
          <w:p w:rsidR="009C1636" w:rsidRPr="00DD3B95" w:rsidRDefault="009C1636" w:rsidP="00201A5F"/>
          <w:p w:rsidR="009C1636" w:rsidRPr="00DD3B95" w:rsidRDefault="009C1636" w:rsidP="00201A5F"/>
          <w:p w:rsidR="009C1636" w:rsidRPr="00DD3B95" w:rsidRDefault="009C1636" w:rsidP="00201A5F"/>
          <w:p w:rsidR="009C1636" w:rsidRPr="00DD3B95" w:rsidRDefault="009C1636" w:rsidP="00201A5F"/>
          <w:p w:rsidR="009C1636" w:rsidRPr="00DD3B95" w:rsidRDefault="009C1636" w:rsidP="00201A5F"/>
          <w:p w:rsidR="009C1636" w:rsidRPr="00DD3B95" w:rsidRDefault="009C1636" w:rsidP="00201A5F"/>
        </w:tc>
        <w:tc>
          <w:tcPr>
            <w:tcW w:w="4819" w:type="dxa"/>
          </w:tcPr>
          <w:p w:rsidR="009C1636" w:rsidRPr="00DD3B95" w:rsidRDefault="009C1636" w:rsidP="00201A5F">
            <w:r w:rsidRPr="00DD3B95">
              <w:t xml:space="preserve">Дает </w:t>
            </w:r>
          </w:p>
          <w:p w:rsidR="009C1636" w:rsidRPr="00DD3B95" w:rsidRDefault="009C1636" w:rsidP="00201A5F">
            <w:r w:rsidRPr="00DD3B95">
              <w:t xml:space="preserve">комментарий к </w:t>
            </w:r>
          </w:p>
          <w:p w:rsidR="009C1636" w:rsidRPr="00DD3B95" w:rsidRDefault="009C1636" w:rsidP="00201A5F">
            <w:r w:rsidRPr="00DD3B95">
              <w:t>домашнему</w:t>
            </w:r>
          </w:p>
          <w:p w:rsidR="009C1636" w:rsidRPr="00DD3B95" w:rsidRDefault="009C1636" w:rsidP="00201A5F">
            <w:r w:rsidRPr="00DD3B95">
              <w:t>заданию.</w:t>
            </w:r>
          </w:p>
          <w:p w:rsidR="009C1636" w:rsidRPr="00DD3B95" w:rsidRDefault="009C1636" w:rsidP="00201A5F"/>
          <w:p w:rsidR="009C1636" w:rsidRPr="00DD3B95" w:rsidRDefault="009C1636" w:rsidP="00201A5F">
            <w:r w:rsidRPr="00DD3B95">
              <w:t>П. 35 (правило)</w:t>
            </w:r>
          </w:p>
          <w:p w:rsidR="009C1636" w:rsidRPr="00DD3B95" w:rsidRDefault="009C1636" w:rsidP="00201A5F">
            <w:r w:rsidRPr="00DD3B95">
              <w:t>№ 1375 (а-г), № 1376</w:t>
            </w:r>
          </w:p>
          <w:p w:rsidR="009C1636" w:rsidRPr="00DD3B95" w:rsidRDefault="009C1636" w:rsidP="00201A5F">
            <w:r w:rsidRPr="00DD3B95">
              <w:t>Числовой ребус (</w:t>
            </w:r>
            <w:r w:rsidRPr="00DD3B95">
              <w:rPr>
                <w:u w:val="single"/>
              </w:rPr>
              <w:t>Приложение 3</w:t>
            </w:r>
            <w:r w:rsidRPr="00DD3B95">
              <w:t>)</w:t>
            </w:r>
          </w:p>
          <w:p w:rsidR="009C1636" w:rsidRPr="00DD3B95" w:rsidRDefault="009C1636" w:rsidP="00201A5F">
            <w:r w:rsidRPr="00DD3B95">
              <w:rPr>
                <w:noProof/>
                <w:lang w:eastAsia="ru-RU"/>
              </w:rPr>
              <w:pict>
                <v:shape id="Рисунок 1" o:spid="_x0000_i1028" type="#_x0000_t75" style="width:64.5pt;height:90.75pt;visibility:visible">
                  <v:imagedata r:id="rId9" o:title="" grayscale="t"/>
                </v:shape>
              </w:pict>
            </w:r>
          </w:p>
          <w:p w:rsidR="009C1636" w:rsidRPr="00DD3B95" w:rsidRDefault="009C1636" w:rsidP="00201A5F">
            <w:r w:rsidRPr="00DD3B95">
              <w:t>Выбрать вопрос для подготовки к творческому проекту «Десятичные дроби вне школьной программы» (</w:t>
            </w:r>
            <w:r w:rsidRPr="00DD3B95">
              <w:rPr>
                <w:u w:val="single"/>
              </w:rPr>
              <w:t>Приложение 4</w:t>
            </w:r>
            <w:r w:rsidRPr="00DD3B95">
              <w:t>)</w:t>
            </w:r>
          </w:p>
          <w:p w:rsidR="009C1636" w:rsidRPr="00DD3B95" w:rsidRDefault="009C1636" w:rsidP="005222F8">
            <w:r w:rsidRPr="00DD3B95">
              <w:t xml:space="preserve">1.История возникновения десятичных дробей.     2.Десятичные дроби вокруг нас.                                3.Интересные задачи, кроссворды, головоломки       с использованием десятичных дробей.                 4.Стихи и сказки о десятичных дробях.   </w:t>
            </w:r>
          </w:p>
        </w:tc>
        <w:tc>
          <w:tcPr>
            <w:tcW w:w="4962" w:type="dxa"/>
          </w:tcPr>
          <w:p w:rsidR="009C1636" w:rsidRPr="00DD3B95" w:rsidRDefault="009C1636" w:rsidP="00201A5F">
            <w:r w:rsidRPr="00DD3B95">
              <w:t xml:space="preserve">Учащиеся записывают в дневники задание и </w:t>
            </w:r>
          </w:p>
          <w:p w:rsidR="009C1636" w:rsidRPr="00DD3B95" w:rsidRDefault="009C1636" w:rsidP="00201A5F">
            <w:r w:rsidRPr="00DD3B95">
              <w:t xml:space="preserve">получают карточки с  числовым  ребусом и  </w:t>
            </w:r>
          </w:p>
          <w:p w:rsidR="009C1636" w:rsidRPr="00DD3B95" w:rsidRDefault="009C1636" w:rsidP="00201A5F">
            <w:r w:rsidRPr="00DD3B95">
              <w:t>вопросами к творческому  проекту «Десятичные дроби вне школьной программы»</w:t>
            </w:r>
          </w:p>
        </w:tc>
        <w:tc>
          <w:tcPr>
            <w:tcW w:w="2551" w:type="dxa"/>
          </w:tcPr>
          <w:p w:rsidR="009C1636" w:rsidRPr="00DD3B95" w:rsidRDefault="009C1636" w:rsidP="00201A5F">
            <w:r w:rsidRPr="00DD3B95">
              <w:rPr>
                <w:b/>
                <w:bCs/>
              </w:rPr>
              <w:t>Познавательные</w:t>
            </w:r>
            <w:r w:rsidRPr="00DD3B95">
              <w:t>: самостоятельное выполнение заданий</w:t>
            </w:r>
          </w:p>
          <w:p w:rsidR="009C1636" w:rsidRPr="00DD3B95" w:rsidRDefault="009C1636" w:rsidP="00201A5F">
            <w:r w:rsidRPr="00DD3B95">
              <w:rPr>
                <w:b/>
                <w:bCs/>
              </w:rPr>
              <w:t>Личностные:</w:t>
            </w:r>
            <w:r w:rsidRPr="00DD3B95">
              <w:t xml:space="preserve"> формирование внимательности, аккуратности, требовательного отношения к своей работе и к себе.</w:t>
            </w:r>
          </w:p>
          <w:p w:rsidR="009C1636" w:rsidRPr="00DD3B95" w:rsidRDefault="009C1636" w:rsidP="00201A5F"/>
        </w:tc>
      </w:tr>
    </w:tbl>
    <w:p w:rsidR="009C1636" w:rsidRDefault="009C1636"/>
    <w:p w:rsidR="009C1636" w:rsidRDefault="009C1636">
      <w:r>
        <w:t>Приложение 1</w:t>
      </w:r>
    </w:p>
    <w:p w:rsidR="009C1636" w:rsidRDefault="009C1636">
      <w:r w:rsidRPr="0043378A">
        <w:rPr>
          <w:noProof/>
          <w:lang w:eastAsia="ru-RU"/>
        </w:rPr>
        <w:pict>
          <v:shape id="Рисунок 5" o:spid="_x0000_i1029" type="#_x0000_t75" style="width:156.75pt;height:155.25pt;visibility:visible">
            <v:imagedata r:id="rId10" o:title=""/>
          </v:shape>
        </w:pict>
      </w:r>
      <w:r>
        <w:t xml:space="preserve">   </w:t>
      </w:r>
      <w:r w:rsidRPr="0043378A">
        <w:rPr>
          <w:noProof/>
          <w:lang w:eastAsia="ru-RU"/>
        </w:rPr>
        <w:pict>
          <v:shape id="Рисунок 6" o:spid="_x0000_i1030" type="#_x0000_t75" style="width:156pt;height:154.5pt;visibility:visible">
            <v:imagedata r:id="rId11" o:title=""/>
          </v:shape>
        </w:pict>
      </w:r>
      <w:r>
        <w:t xml:space="preserve">  </w:t>
      </w:r>
      <w:r w:rsidRPr="0043378A">
        <w:rPr>
          <w:noProof/>
          <w:lang w:eastAsia="ru-RU"/>
        </w:rPr>
        <w:pict>
          <v:shape id="Рисунок 7" o:spid="_x0000_i1031" type="#_x0000_t75" style="width:156.75pt;height:154.5pt;visibility:visible">
            <v:imagedata r:id="rId12" o:title=""/>
          </v:shape>
        </w:pict>
      </w:r>
    </w:p>
    <w:p w:rsidR="009C1636" w:rsidRDefault="009C1636">
      <w:r>
        <w:br w:type="page"/>
      </w:r>
    </w:p>
    <w:p w:rsidR="009C1636" w:rsidRDefault="009C1636">
      <w:r>
        <w:t>Приложение 2</w:t>
      </w:r>
    </w:p>
    <w:p w:rsidR="009C1636" w:rsidRPr="0095118D" w:rsidRDefault="009C1636" w:rsidP="00CA2CFF">
      <w:pPr>
        <w:rPr>
          <w:rFonts w:ascii="Times New Roman" w:hAnsi="Times New Roman" w:cs="Times New Roman"/>
          <w:sz w:val="32"/>
          <w:szCs w:val="32"/>
        </w:rPr>
      </w:pPr>
      <w:r w:rsidRPr="0095118D">
        <w:rPr>
          <w:rFonts w:ascii="Times New Roman" w:hAnsi="Times New Roman" w:cs="Times New Roman"/>
          <w:sz w:val="32"/>
          <w:szCs w:val="32"/>
        </w:rPr>
        <w:t>Самостоятельная работа</w:t>
      </w:r>
    </w:p>
    <w:tbl>
      <w:tblPr>
        <w:tblpPr w:leftFromText="180" w:rightFromText="180" w:vertAnchor="text" w:horzAnchor="page" w:tblpX="3223" w:tblpY="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76"/>
        <w:gridCol w:w="584"/>
      </w:tblGrid>
      <w:tr w:rsidR="009C1636" w:rsidRPr="00DD3B95">
        <w:trPr>
          <w:trHeight w:val="244"/>
        </w:trPr>
        <w:tc>
          <w:tcPr>
            <w:tcW w:w="776" w:type="dxa"/>
          </w:tcPr>
          <w:p w:rsidR="009C1636" w:rsidRPr="00DD3B95" w:rsidRDefault="009C1636" w:rsidP="00DD3B95">
            <w:pPr>
              <w:pStyle w:val="NoSpacing"/>
              <w:rPr>
                <w:rFonts w:ascii="Times New Roman" w:hAnsi="Times New Roman" w:cs="Times New Roman"/>
                <w:sz w:val="32"/>
                <w:szCs w:val="32"/>
              </w:rPr>
            </w:pPr>
            <w:r w:rsidRPr="00DD3B95">
              <w:rPr>
                <w:rFonts w:ascii="Times New Roman" w:hAnsi="Times New Roman" w:cs="Times New Roman"/>
                <w:sz w:val="32"/>
                <w:szCs w:val="32"/>
              </w:rPr>
              <w:t>3,8</w:t>
            </w:r>
          </w:p>
        </w:tc>
        <w:tc>
          <w:tcPr>
            <w:tcW w:w="584" w:type="dxa"/>
          </w:tcPr>
          <w:p w:rsidR="009C1636" w:rsidRPr="00DD3B95" w:rsidRDefault="009C1636" w:rsidP="00DD3B95">
            <w:pPr>
              <w:pStyle w:val="NoSpacing"/>
              <w:rPr>
                <w:rFonts w:ascii="Times New Roman" w:hAnsi="Times New Roman" w:cs="Times New Roman"/>
                <w:sz w:val="32"/>
                <w:szCs w:val="32"/>
              </w:rPr>
            </w:pPr>
            <w:r w:rsidRPr="00DD3B95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</w:tc>
      </w:tr>
      <w:tr w:rsidR="009C1636" w:rsidRPr="00DD3B95">
        <w:trPr>
          <w:trHeight w:val="244"/>
        </w:trPr>
        <w:tc>
          <w:tcPr>
            <w:tcW w:w="776" w:type="dxa"/>
          </w:tcPr>
          <w:p w:rsidR="009C1636" w:rsidRPr="00DD3B95" w:rsidRDefault="009C1636" w:rsidP="00DD3B95">
            <w:pPr>
              <w:pStyle w:val="NoSpacing"/>
              <w:rPr>
                <w:rFonts w:ascii="Times New Roman" w:hAnsi="Times New Roman" w:cs="Times New Roman"/>
                <w:sz w:val="32"/>
                <w:szCs w:val="32"/>
              </w:rPr>
            </w:pPr>
            <w:r w:rsidRPr="00DD3B95">
              <w:rPr>
                <w:rFonts w:ascii="Times New Roman" w:hAnsi="Times New Roman" w:cs="Times New Roman"/>
                <w:sz w:val="32"/>
                <w:szCs w:val="32"/>
              </w:rPr>
              <w:t>0,25</w:t>
            </w:r>
          </w:p>
        </w:tc>
        <w:tc>
          <w:tcPr>
            <w:tcW w:w="584" w:type="dxa"/>
          </w:tcPr>
          <w:p w:rsidR="009C1636" w:rsidRPr="00DD3B95" w:rsidRDefault="009C1636" w:rsidP="00DD3B95">
            <w:pPr>
              <w:pStyle w:val="NoSpacing"/>
              <w:rPr>
                <w:rFonts w:ascii="Times New Roman" w:hAnsi="Times New Roman" w:cs="Times New Roman"/>
                <w:sz w:val="32"/>
                <w:szCs w:val="32"/>
              </w:rPr>
            </w:pPr>
            <w:r w:rsidRPr="00DD3B95">
              <w:rPr>
                <w:rFonts w:ascii="Times New Roman" w:hAnsi="Times New Roman" w:cs="Times New Roman"/>
                <w:sz w:val="32"/>
                <w:szCs w:val="32"/>
              </w:rPr>
              <w:t>О</w:t>
            </w:r>
          </w:p>
        </w:tc>
      </w:tr>
      <w:tr w:rsidR="009C1636" w:rsidRPr="00DD3B95">
        <w:trPr>
          <w:trHeight w:val="244"/>
        </w:trPr>
        <w:tc>
          <w:tcPr>
            <w:tcW w:w="776" w:type="dxa"/>
          </w:tcPr>
          <w:p w:rsidR="009C1636" w:rsidRPr="00DD3B95" w:rsidRDefault="009C1636" w:rsidP="00DD3B95">
            <w:pPr>
              <w:pStyle w:val="NoSpacing"/>
              <w:rPr>
                <w:rFonts w:ascii="Times New Roman" w:hAnsi="Times New Roman" w:cs="Times New Roman"/>
                <w:sz w:val="32"/>
                <w:szCs w:val="32"/>
              </w:rPr>
            </w:pPr>
            <w:r w:rsidRPr="00DD3B95">
              <w:rPr>
                <w:rFonts w:ascii="Times New Roman" w:hAnsi="Times New Roman" w:cs="Times New Roman"/>
                <w:sz w:val="32"/>
                <w:szCs w:val="32"/>
              </w:rPr>
              <w:t>2,1</w:t>
            </w:r>
          </w:p>
        </w:tc>
        <w:tc>
          <w:tcPr>
            <w:tcW w:w="584" w:type="dxa"/>
          </w:tcPr>
          <w:p w:rsidR="009C1636" w:rsidRPr="00DD3B95" w:rsidRDefault="009C1636" w:rsidP="00DD3B95">
            <w:pPr>
              <w:pStyle w:val="NoSpacing"/>
              <w:rPr>
                <w:rFonts w:ascii="Times New Roman" w:hAnsi="Times New Roman" w:cs="Times New Roman"/>
                <w:sz w:val="32"/>
                <w:szCs w:val="32"/>
              </w:rPr>
            </w:pPr>
            <w:r w:rsidRPr="00DD3B95">
              <w:rPr>
                <w:rFonts w:ascii="Times New Roman" w:hAnsi="Times New Roman" w:cs="Times New Roman"/>
                <w:sz w:val="32"/>
                <w:szCs w:val="32"/>
              </w:rPr>
              <w:t>Т</w:t>
            </w:r>
          </w:p>
        </w:tc>
      </w:tr>
      <w:tr w:rsidR="009C1636" w:rsidRPr="00DD3B95">
        <w:trPr>
          <w:trHeight w:val="235"/>
        </w:trPr>
        <w:tc>
          <w:tcPr>
            <w:tcW w:w="776" w:type="dxa"/>
          </w:tcPr>
          <w:p w:rsidR="009C1636" w:rsidRPr="00DD3B95" w:rsidRDefault="009C1636" w:rsidP="00DD3B95">
            <w:pPr>
              <w:pStyle w:val="NoSpacing"/>
              <w:rPr>
                <w:rFonts w:ascii="Times New Roman" w:hAnsi="Times New Roman" w:cs="Times New Roman"/>
                <w:sz w:val="32"/>
                <w:szCs w:val="32"/>
              </w:rPr>
            </w:pPr>
            <w:r w:rsidRPr="00DD3B95">
              <w:rPr>
                <w:rFonts w:ascii="Times New Roman" w:hAnsi="Times New Roman" w:cs="Times New Roman"/>
                <w:sz w:val="32"/>
                <w:szCs w:val="32"/>
              </w:rPr>
              <w:t>1,3</w:t>
            </w:r>
          </w:p>
        </w:tc>
        <w:tc>
          <w:tcPr>
            <w:tcW w:w="584" w:type="dxa"/>
          </w:tcPr>
          <w:p w:rsidR="009C1636" w:rsidRPr="00DD3B95" w:rsidRDefault="009C1636" w:rsidP="00DD3B95">
            <w:pPr>
              <w:pStyle w:val="NoSpacing"/>
              <w:rPr>
                <w:rFonts w:ascii="Times New Roman" w:hAnsi="Times New Roman" w:cs="Times New Roman"/>
                <w:sz w:val="32"/>
                <w:szCs w:val="32"/>
              </w:rPr>
            </w:pPr>
            <w:r w:rsidRPr="00DD3B95">
              <w:rPr>
                <w:rFonts w:ascii="Times New Roman" w:hAnsi="Times New Roman" w:cs="Times New Roman"/>
                <w:sz w:val="32"/>
                <w:szCs w:val="32"/>
              </w:rPr>
              <w:t>Е</w:t>
            </w:r>
          </w:p>
        </w:tc>
      </w:tr>
      <w:tr w:rsidR="009C1636" w:rsidRPr="00DD3B95">
        <w:trPr>
          <w:trHeight w:val="244"/>
        </w:trPr>
        <w:tc>
          <w:tcPr>
            <w:tcW w:w="776" w:type="dxa"/>
          </w:tcPr>
          <w:p w:rsidR="009C1636" w:rsidRPr="00DD3B95" w:rsidRDefault="009C1636" w:rsidP="00DD3B95">
            <w:pPr>
              <w:pStyle w:val="NoSpacing"/>
              <w:rPr>
                <w:rFonts w:ascii="Times New Roman" w:hAnsi="Times New Roman" w:cs="Times New Roman"/>
                <w:sz w:val="32"/>
                <w:szCs w:val="32"/>
              </w:rPr>
            </w:pPr>
            <w:r w:rsidRPr="00DD3B95">
              <w:rPr>
                <w:rFonts w:ascii="Times New Roman" w:hAnsi="Times New Roman" w:cs="Times New Roman"/>
                <w:sz w:val="32"/>
                <w:szCs w:val="32"/>
              </w:rPr>
              <w:t>4,5</w:t>
            </w:r>
          </w:p>
        </w:tc>
        <w:tc>
          <w:tcPr>
            <w:tcW w:w="584" w:type="dxa"/>
          </w:tcPr>
          <w:p w:rsidR="009C1636" w:rsidRPr="00DD3B95" w:rsidRDefault="009C1636" w:rsidP="00DD3B95">
            <w:pPr>
              <w:pStyle w:val="NoSpacing"/>
              <w:rPr>
                <w:rFonts w:ascii="Times New Roman" w:hAnsi="Times New Roman" w:cs="Times New Roman"/>
                <w:sz w:val="32"/>
                <w:szCs w:val="32"/>
              </w:rPr>
            </w:pPr>
            <w:r w:rsidRPr="00DD3B95">
              <w:rPr>
                <w:rFonts w:ascii="Times New Roman" w:hAnsi="Times New Roman" w:cs="Times New Roman"/>
                <w:sz w:val="32"/>
                <w:szCs w:val="32"/>
              </w:rPr>
              <w:t>В</w:t>
            </w:r>
          </w:p>
        </w:tc>
      </w:tr>
      <w:tr w:rsidR="009C1636" w:rsidRPr="00DD3B95">
        <w:trPr>
          <w:trHeight w:val="244"/>
        </w:trPr>
        <w:tc>
          <w:tcPr>
            <w:tcW w:w="776" w:type="dxa"/>
          </w:tcPr>
          <w:p w:rsidR="009C1636" w:rsidRPr="00DD3B95" w:rsidRDefault="009C1636" w:rsidP="00DD3B95">
            <w:pPr>
              <w:pStyle w:val="NoSpacing"/>
              <w:rPr>
                <w:rFonts w:ascii="Times New Roman" w:hAnsi="Times New Roman" w:cs="Times New Roman"/>
                <w:sz w:val="32"/>
                <w:szCs w:val="32"/>
              </w:rPr>
            </w:pPr>
            <w:r w:rsidRPr="00DD3B95">
              <w:rPr>
                <w:rFonts w:ascii="Times New Roman" w:hAnsi="Times New Roman" w:cs="Times New Roman"/>
                <w:sz w:val="32"/>
                <w:szCs w:val="32"/>
              </w:rPr>
              <w:t>7,2</w:t>
            </w:r>
          </w:p>
        </w:tc>
        <w:tc>
          <w:tcPr>
            <w:tcW w:w="584" w:type="dxa"/>
          </w:tcPr>
          <w:p w:rsidR="009C1636" w:rsidRPr="00DD3B95" w:rsidRDefault="009C1636" w:rsidP="00DD3B95">
            <w:pPr>
              <w:pStyle w:val="NoSpacing"/>
              <w:rPr>
                <w:rFonts w:ascii="Times New Roman" w:hAnsi="Times New Roman" w:cs="Times New Roman"/>
                <w:sz w:val="32"/>
                <w:szCs w:val="32"/>
              </w:rPr>
            </w:pPr>
            <w:r w:rsidRPr="00DD3B95">
              <w:rPr>
                <w:rFonts w:ascii="Times New Roman" w:hAnsi="Times New Roman" w:cs="Times New Roman"/>
                <w:sz w:val="32"/>
                <w:szCs w:val="32"/>
              </w:rPr>
              <w:t>К</w:t>
            </w:r>
          </w:p>
        </w:tc>
      </w:tr>
      <w:tr w:rsidR="009C1636" w:rsidRPr="00DD3B95">
        <w:trPr>
          <w:trHeight w:val="244"/>
        </w:trPr>
        <w:tc>
          <w:tcPr>
            <w:tcW w:w="776" w:type="dxa"/>
          </w:tcPr>
          <w:p w:rsidR="009C1636" w:rsidRPr="00DD3B95" w:rsidRDefault="009C1636" w:rsidP="00DD3B95">
            <w:pPr>
              <w:pStyle w:val="NoSpacing"/>
              <w:rPr>
                <w:rFonts w:ascii="Times New Roman" w:hAnsi="Times New Roman" w:cs="Times New Roman"/>
                <w:sz w:val="32"/>
                <w:szCs w:val="32"/>
              </w:rPr>
            </w:pPr>
            <w:r w:rsidRPr="00DD3B95">
              <w:rPr>
                <w:rFonts w:ascii="Times New Roman" w:hAnsi="Times New Roman" w:cs="Times New Roman"/>
                <w:sz w:val="32"/>
                <w:szCs w:val="32"/>
              </w:rPr>
              <w:t>0,2</w:t>
            </w:r>
          </w:p>
        </w:tc>
        <w:tc>
          <w:tcPr>
            <w:tcW w:w="584" w:type="dxa"/>
          </w:tcPr>
          <w:p w:rsidR="009C1636" w:rsidRPr="00DD3B95" w:rsidRDefault="009C1636" w:rsidP="00DD3B95">
            <w:pPr>
              <w:pStyle w:val="NoSpacing"/>
              <w:rPr>
                <w:rFonts w:ascii="Times New Roman" w:hAnsi="Times New Roman" w:cs="Times New Roman"/>
                <w:sz w:val="32"/>
                <w:szCs w:val="32"/>
              </w:rPr>
            </w:pPr>
            <w:r w:rsidRPr="00DD3B95">
              <w:rPr>
                <w:rFonts w:ascii="Times New Roman" w:hAnsi="Times New Roman" w:cs="Times New Roman"/>
                <w:sz w:val="32"/>
                <w:szCs w:val="32"/>
              </w:rPr>
              <w:t>И</w:t>
            </w:r>
          </w:p>
        </w:tc>
      </w:tr>
      <w:tr w:rsidR="009C1636" w:rsidRPr="00DD3B95">
        <w:trPr>
          <w:trHeight w:val="244"/>
        </w:trPr>
        <w:tc>
          <w:tcPr>
            <w:tcW w:w="776" w:type="dxa"/>
          </w:tcPr>
          <w:p w:rsidR="009C1636" w:rsidRPr="00DD3B95" w:rsidRDefault="009C1636" w:rsidP="00DD3B95">
            <w:pPr>
              <w:pStyle w:val="NoSpacing"/>
              <w:rPr>
                <w:rFonts w:ascii="Times New Roman" w:hAnsi="Times New Roman" w:cs="Times New Roman"/>
                <w:sz w:val="32"/>
                <w:szCs w:val="32"/>
              </w:rPr>
            </w:pPr>
            <w:r w:rsidRPr="00DD3B95">
              <w:rPr>
                <w:rFonts w:ascii="Times New Roman" w:hAnsi="Times New Roman" w:cs="Times New Roman"/>
                <w:sz w:val="32"/>
                <w:szCs w:val="32"/>
              </w:rPr>
              <w:t>4,8</w:t>
            </w:r>
          </w:p>
        </w:tc>
        <w:tc>
          <w:tcPr>
            <w:tcW w:w="584" w:type="dxa"/>
          </w:tcPr>
          <w:p w:rsidR="009C1636" w:rsidRPr="00DD3B95" w:rsidRDefault="009C1636" w:rsidP="00DD3B95">
            <w:pPr>
              <w:pStyle w:val="NoSpacing"/>
              <w:rPr>
                <w:rFonts w:ascii="Times New Roman" w:hAnsi="Times New Roman" w:cs="Times New Roman"/>
                <w:sz w:val="32"/>
                <w:szCs w:val="32"/>
              </w:rPr>
            </w:pPr>
            <w:r w:rsidRPr="00DD3B95">
              <w:rPr>
                <w:rFonts w:ascii="Times New Roman" w:hAnsi="Times New Roman" w:cs="Times New Roman"/>
                <w:sz w:val="32"/>
                <w:szCs w:val="32"/>
              </w:rPr>
              <w:t>А</w:t>
            </w:r>
          </w:p>
        </w:tc>
      </w:tr>
      <w:tr w:rsidR="009C1636" w:rsidRPr="00DD3B95">
        <w:trPr>
          <w:trHeight w:val="244"/>
        </w:trPr>
        <w:tc>
          <w:tcPr>
            <w:tcW w:w="776" w:type="dxa"/>
          </w:tcPr>
          <w:p w:rsidR="009C1636" w:rsidRPr="00DD3B95" w:rsidRDefault="009C1636" w:rsidP="00DD3B95">
            <w:pPr>
              <w:pStyle w:val="NoSpacing"/>
              <w:rPr>
                <w:rFonts w:ascii="Times New Roman" w:hAnsi="Times New Roman" w:cs="Times New Roman"/>
                <w:sz w:val="32"/>
                <w:szCs w:val="32"/>
              </w:rPr>
            </w:pPr>
            <w:r w:rsidRPr="00DD3B95">
              <w:rPr>
                <w:rFonts w:ascii="Times New Roman" w:hAnsi="Times New Roman" w:cs="Times New Roman"/>
                <w:sz w:val="32"/>
                <w:szCs w:val="32"/>
              </w:rPr>
              <w:t>0,45</w:t>
            </w:r>
          </w:p>
        </w:tc>
        <w:tc>
          <w:tcPr>
            <w:tcW w:w="584" w:type="dxa"/>
          </w:tcPr>
          <w:p w:rsidR="009C1636" w:rsidRPr="00DD3B95" w:rsidRDefault="009C1636" w:rsidP="00DD3B95">
            <w:pPr>
              <w:pStyle w:val="NoSpacing"/>
              <w:rPr>
                <w:rFonts w:ascii="Times New Roman" w:hAnsi="Times New Roman" w:cs="Times New Roman"/>
                <w:sz w:val="32"/>
                <w:szCs w:val="32"/>
              </w:rPr>
            </w:pPr>
            <w:r w:rsidRPr="00DD3B95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</w:tr>
    </w:tbl>
    <w:p w:rsidR="009C1636" w:rsidRPr="0095118D" w:rsidRDefault="009C1636" w:rsidP="00CA2CFF">
      <w:pPr>
        <w:pStyle w:val="ListParagraph"/>
        <w:numPr>
          <w:ilvl w:val="0"/>
          <w:numId w:val="7"/>
        </w:numPr>
        <w:spacing w:after="0" w:line="240" w:lineRule="auto"/>
        <w:rPr>
          <w:color w:val="9BBB59"/>
          <w:sz w:val="32"/>
          <w:szCs w:val="32"/>
        </w:rPr>
      </w:pPr>
      <w:r w:rsidRPr="0095118D">
        <w:rPr>
          <w:color w:val="000000"/>
          <w:kern w:val="24"/>
          <w:sz w:val="32"/>
          <w:szCs w:val="32"/>
        </w:rPr>
        <w:t>7,6</w:t>
      </w:r>
      <w:r w:rsidRPr="0095118D">
        <w:rPr>
          <w:color w:val="000000"/>
          <w:kern w:val="24"/>
          <w:sz w:val="32"/>
          <w:szCs w:val="32"/>
          <w:lang w:val="en-US"/>
        </w:rPr>
        <w:t>:</w:t>
      </w:r>
      <w:r w:rsidRPr="0095118D">
        <w:rPr>
          <w:color w:val="000000"/>
          <w:kern w:val="24"/>
          <w:sz w:val="32"/>
          <w:szCs w:val="32"/>
        </w:rPr>
        <w:t>2=</w:t>
      </w:r>
    </w:p>
    <w:p w:rsidR="009C1636" w:rsidRPr="0095118D" w:rsidRDefault="009C1636" w:rsidP="00CA2CFF">
      <w:pPr>
        <w:pStyle w:val="ListParagraph"/>
        <w:numPr>
          <w:ilvl w:val="0"/>
          <w:numId w:val="7"/>
        </w:numPr>
        <w:spacing w:after="0" w:line="240" w:lineRule="auto"/>
        <w:rPr>
          <w:color w:val="9BBB59"/>
          <w:sz w:val="32"/>
          <w:szCs w:val="32"/>
        </w:rPr>
      </w:pPr>
      <w:r w:rsidRPr="0095118D">
        <w:rPr>
          <w:color w:val="000000"/>
          <w:kern w:val="24"/>
          <w:sz w:val="32"/>
          <w:szCs w:val="32"/>
        </w:rPr>
        <w:t>6,3</w:t>
      </w:r>
      <w:r w:rsidRPr="0095118D">
        <w:rPr>
          <w:color w:val="000000"/>
          <w:kern w:val="24"/>
          <w:sz w:val="32"/>
          <w:szCs w:val="32"/>
          <w:lang w:val="en-US"/>
        </w:rPr>
        <w:t>:</w:t>
      </w:r>
      <w:r w:rsidRPr="0095118D">
        <w:rPr>
          <w:color w:val="000000"/>
          <w:kern w:val="24"/>
          <w:sz w:val="32"/>
          <w:szCs w:val="32"/>
        </w:rPr>
        <w:t>3=</w:t>
      </w:r>
    </w:p>
    <w:p w:rsidR="009C1636" w:rsidRPr="0095118D" w:rsidRDefault="009C1636" w:rsidP="00CA2CFF">
      <w:pPr>
        <w:pStyle w:val="ListParagraph"/>
        <w:numPr>
          <w:ilvl w:val="0"/>
          <w:numId w:val="7"/>
        </w:numPr>
        <w:spacing w:after="0" w:line="240" w:lineRule="auto"/>
        <w:rPr>
          <w:color w:val="9BBB59"/>
          <w:sz w:val="32"/>
          <w:szCs w:val="32"/>
        </w:rPr>
      </w:pPr>
      <w:r w:rsidRPr="0095118D">
        <w:rPr>
          <w:color w:val="000000"/>
          <w:kern w:val="24"/>
          <w:sz w:val="32"/>
          <w:szCs w:val="32"/>
        </w:rPr>
        <w:t>3,9</w:t>
      </w:r>
      <w:r w:rsidRPr="0095118D">
        <w:rPr>
          <w:color w:val="000000"/>
          <w:kern w:val="24"/>
          <w:sz w:val="32"/>
          <w:szCs w:val="32"/>
          <w:lang w:val="en-US"/>
        </w:rPr>
        <w:t>:</w:t>
      </w:r>
      <w:r w:rsidRPr="0095118D">
        <w:rPr>
          <w:color w:val="000000"/>
          <w:kern w:val="24"/>
          <w:sz w:val="32"/>
          <w:szCs w:val="32"/>
        </w:rPr>
        <w:t>3=</w:t>
      </w:r>
    </w:p>
    <w:p w:rsidR="009C1636" w:rsidRPr="0095118D" w:rsidRDefault="009C1636" w:rsidP="00CA2CFF">
      <w:pPr>
        <w:pStyle w:val="ListParagraph"/>
        <w:numPr>
          <w:ilvl w:val="0"/>
          <w:numId w:val="7"/>
        </w:numPr>
        <w:spacing w:after="0" w:line="240" w:lineRule="auto"/>
        <w:rPr>
          <w:color w:val="9BBB59"/>
          <w:sz w:val="32"/>
          <w:szCs w:val="32"/>
        </w:rPr>
      </w:pPr>
      <w:r w:rsidRPr="0095118D">
        <w:rPr>
          <w:color w:val="000000"/>
          <w:kern w:val="24"/>
          <w:sz w:val="32"/>
          <w:szCs w:val="32"/>
          <w:lang w:val="en-US"/>
        </w:rPr>
        <w:t>9:2=</w:t>
      </w:r>
    </w:p>
    <w:p w:rsidR="009C1636" w:rsidRPr="0095118D" w:rsidRDefault="009C1636" w:rsidP="00CA2CFF">
      <w:pPr>
        <w:pStyle w:val="ListParagraph"/>
        <w:numPr>
          <w:ilvl w:val="0"/>
          <w:numId w:val="7"/>
        </w:numPr>
        <w:spacing w:after="0" w:line="240" w:lineRule="auto"/>
        <w:rPr>
          <w:color w:val="9BBB59"/>
          <w:sz w:val="32"/>
          <w:szCs w:val="32"/>
        </w:rPr>
      </w:pPr>
      <w:r w:rsidRPr="0095118D">
        <w:rPr>
          <w:color w:val="000000"/>
          <w:kern w:val="24"/>
          <w:sz w:val="32"/>
          <w:szCs w:val="32"/>
          <w:lang w:val="en-US"/>
        </w:rPr>
        <w:t>1,4:7=</w:t>
      </w:r>
    </w:p>
    <w:p w:rsidR="009C1636" w:rsidRPr="0095118D" w:rsidRDefault="009C1636" w:rsidP="00CA2CFF">
      <w:pPr>
        <w:pStyle w:val="ListParagraph"/>
        <w:numPr>
          <w:ilvl w:val="0"/>
          <w:numId w:val="7"/>
        </w:numPr>
        <w:spacing w:after="0" w:line="240" w:lineRule="auto"/>
        <w:rPr>
          <w:color w:val="9BBB59"/>
          <w:sz w:val="32"/>
          <w:szCs w:val="32"/>
        </w:rPr>
      </w:pPr>
      <w:r w:rsidRPr="0095118D">
        <w:rPr>
          <w:color w:val="000000"/>
          <w:kern w:val="24"/>
          <w:sz w:val="32"/>
          <w:szCs w:val="32"/>
          <w:lang w:val="en-US"/>
        </w:rPr>
        <w:t>1,8:4=</w:t>
      </w:r>
    </w:p>
    <w:p w:rsidR="009C1636" w:rsidRDefault="009C1636" w:rsidP="00CA2CFF"/>
    <w:p w:rsidR="009C1636" w:rsidRDefault="009C1636">
      <w:r>
        <w:br w:type="page"/>
      </w:r>
    </w:p>
    <w:p w:rsidR="009C1636" w:rsidRDefault="009C1636" w:rsidP="00CA2CFF">
      <w:r>
        <w:t>Приложение 3</w:t>
      </w:r>
    </w:p>
    <w:p w:rsidR="009C1636" w:rsidRDefault="009C1636" w:rsidP="00CA2CFF">
      <w:r w:rsidRPr="0043378A">
        <w:rPr>
          <w:noProof/>
          <w:lang w:eastAsia="ru-RU"/>
        </w:rPr>
        <w:pict>
          <v:shape id="Рисунок 8" o:spid="_x0000_i1032" type="#_x0000_t75" style="width:159.75pt;height:225.75pt;visibility:visible">
            <v:imagedata r:id="rId13" o:title=""/>
          </v:shape>
        </w:pict>
      </w:r>
    </w:p>
    <w:p w:rsidR="009C1636" w:rsidRDefault="009C1636" w:rsidP="00CA2CFF"/>
    <w:p w:rsidR="009C1636" w:rsidRDefault="009C1636" w:rsidP="00CA2CFF"/>
    <w:p w:rsidR="009C1636" w:rsidRDefault="009C1636"/>
    <w:p w:rsidR="009C1636" w:rsidRDefault="009C1636"/>
    <w:p w:rsidR="009C1636" w:rsidRDefault="009C1636"/>
    <w:p w:rsidR="009C1636" w:rsidRDefault="009C1636"/>
    <w:p w:rsidR="009C1636" w:rsidRDefault="009C1636"/>
    <w:p w:rsidR="009C1636" w:rsidRDefault="009C1636"/>
    <w:p w:rsidR="009C1636" w:rsidRDefault="009C1636">
      <w:r>
        <w:br w:type="page"/>
      </w:r>
    </w:p>
    <w:p w:rsidR="009C1636" w:rsidRDefault="009C1636">
      <w:r>
        <w:t xml:space="preserve">Приложение </w:t>
      </w:r>
      <w:bookmarkStart w:id="0" w:name="_GoBack"/>
      <w:bookmarkEnd w:id="0"/>
      <w:r>
        <w:t xml:space="preserve"> 4</w:t>
      </w:r>
    </w:p>
    <w:p w:rsidR="009C1636" w:rsidRPr="005E0CC4" w:rsidRDefault="009C1636" w:rsidP="00CA2CF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E0CC4">
        <w:rPr>
          <w:rFonts w:ascii="Times New Roman" w:hAnsi="Times New Roman" w:cs="Times New Roman"/>
          <w:b/>
          <w:bCs/>
          <w:sz w:val="28"/>
          <w:szCs w:val="28"/>
        </w:rPr>
        <w:t>Творческий проект “Десятичные дроби вне школьной программы”</w:t>
      </w:r>
    </w:p>
    <w:p w:rsidR="009C1636" w:rsidRPr="005E0CC4" w:rsidRDefault="009C1636" w:rsidP="00CA2CFF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CC4">
        <w:rPr>
          <w:rFonts w:ascii="Times New Roman" w:hAnsi="Times New Roman" w:cs="Times New Roman"/>
          <w:sz w:val="28"/>
          <w:szCs w:val="28"/>
        </w:rPr>
        <w:t>История возникновения десятичных дробей</w:t>
      </w:r>
    </w:p>
    <w:p w:rsidR="009C1636" w:rsidRPr="005E0CC4" w:rsidRDefault="009C1636" w:rsidP="00CA2CFF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CC4">
        <w:rPr>
          <w:rFonts w:ascii="Times New Roman" w:hAnsi="Times New Roman" w:cs="Times New Roman"/>
          <w:sz w:val="28"/>
          <w:szCs w:val="28"/>
        </w:rPr>
        <w:t>Десятичные дроби вокруг нас</w:t>
      </w:r>
    </w:p>
    <w:p w:rsidR="009C1636" w:rsidRPr="005E0CC4" w:rsidRDefault="009C1636" w:rsidP="00CA2CFF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CC4">
        <w:rPr>
          <w:rFonts w:ascii="Times New Roman" w:hAnsi="Times New Roman" w:cs="Times New Roman"/>
          <w:sz w:val="28"/>
          <w:szCs w:val="28"/>
        </w:rPr>
        <w:t>Интересные задачи, кроссворды, головоломки с использованием десятичных дробей</w:t>
      </w:r>
    </w:p>
    <w:p w:rsidR="009C1636" w:rsidRDefault="009C1636" w:rsidP="00CA2CFF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CC4">
        <w:rPr>
          <w:rFonts w:ascii="Times New Roman" w:hAnsi="Times New Roman" w:cs="Times New Roman"/>
          <w:sz w:val="28"/>
          <w:szCs w:val="28"/>
        </w:rPr>
        <w:t>Стихи и сказки о десятичных дробях</w:t>
      </w:r>
    </w:p>
    <w:p w:rsidR="009C1636" w:rsidRDefault="009C1636"/>
    <w:sectPr w:rsidR="009C1636" w:rsidSect="00201A5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6A60E8"/>
    <w:multiLevelType w:val="hybridMultilevel"/>
    <w:tmpl w:val="C23272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22E96F77"/>
    <w:multiLevelType w:val="hybridMultilevel"/>
    <w:tmpl w:val="3DDEEC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BA463F"/>
    <w:multiLevelType w:val="hybridMultilevel"/>
    <w:tmpl w:val="64323E6A"/>
    <w:lvl w:ilvl="0" w:tplc="D8EA0F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FBE50E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480CAD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D2CF27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AE5A1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CD4315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B26A1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6C33B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1D6B59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610F91"/>
    <w:multiLevelType w:val="hybridMultilevel"/>
    <w:tmpl w:val="6E16B0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DE4143"/>
    <w:multiLevelType w:val="hybridMultilevel"/>
    <w:tmpl w:val="EF60EDD8"/>
    <w:lvl w:ilvl="0" w:tplc="30DA7CA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cs="Wingdings 2" w:hint="default"/>
      </w:rPr>
    </w:lvl>
    <w:lvl w:ilvl="1" w:tplc="236079A2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cs="Wingdings 2" w:hint="default"/>
      </w:rPr>
    </w:lvl>
    <w:lvl w:ilvl="2" w:tplc="AD94B10C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cs="Wingdings 2" w:hint="default"/>
      </w:rPr>
    </w:lvl>
    <w:lvl w:ilvl="3" w:tplc="A2287FE0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cs="Wingdings 2" w:hint="default"/>
      </w:rPr>
    </w:lvl>
    <w:lvl w:ilvl="4" w:tplc="397EE298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cs="Wingdings 2" w:hint="default"/>
      </w:rPr>
    </w:lvl>
    <w:lvl w:ilvl="5" w:tplc="A01243AE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cs="Wingdings 2" w:hint="default"/>
      </w:rPr>
    </w:lvl>
    <w:lvl w:ilvl="6" w:tplc="CD70D7C2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cs="Wingdings 2" w:hint="default"/>
      </w:rPr>
    </w:lvl>
    <w:lvl w:ilvl="7" w:tplc="E84AF4F2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cs="Wingdings 2" w:hint="default"/>
      </w:rPr>
    </w:lvl>
    <w:lvl w:ilvl="8" w:tplc="85523B6E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cs="Wingdings 2" w:hint="default"/>
      </w:rPr>
    </w:lvl>
  </w:abstractNum>
  <w:abstractNum w:abstractNumId="5">
    <w:nsid w:val="41EB1870"/>
    <w:multiLevelType w:val="hybridMultilevel"/>
    <w:tmpl w:val="9260EF16"/>
    <w:lvl w:ilvl="0" w:tplc="C3F4184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044CD7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B5A0156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9E3AC878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4D6449E0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A5B6E256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79226B80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AEB278CA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41E93FC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6">
    <w:nsid w:val="4E320977"/>
    <w:multiLevelType w:val="hybridMultilevel"/>
    <w:tmpl w:val="506247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B07D2F"/>
    <w:multiLevelType w:val="hybridMultilevel"/>
    <w:tmpl w:val="9260EF16"/>
    <w:lvl w:ilvl="0" w:tplc="C3F4184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044CD7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B5A0156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9E3AC878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4D6449E0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A5B6E256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79226B80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AEB278CA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41E93FC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6"/>
  </w:num>
  <w:num w:numId="5">
    <w:abstractNumId w:val="0"/>
  </w:num>
  <w:num w:numId="6">
    <w:abstractNumId w:val="4"/>
  </w:num>
  <w:num w:numId="7">
    <w:abstractNumId w:val="7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01A5F"/>
    <w:rsid w:val="000033EA"/>
    <w:rsid w:val="00027FD7"/>
    <w:rsid w:val="00045C87"/>
    <w:rsid w:val="00093DCF"/>
    <w:rsid w:val="00133B66"/>
    <w:rsid w:val="001E7496"/>
    <w:rsid w:val="00201A5F"/>
    <w:rsid w:val="00226CDC"/>
    <w:rsid w:val="00231F36"/>
    <w:rsid w:val="00366A3D"/>
    <w:rsid w:val="00376B5D"/>
    <w:rsid w:val="00384E81"/>
    <w:rsid w:val="00395B95"/>
    <w:rsid w:val="003961BD"/>
    <w:rsid w:val="003F0121"/>
    <w:rsid w:val="003F2164"/>
    <w:rsid w:val="003F7080"/>
    <w:rsid w:val="00410C88"/>
    <w:rsid w:val="0043378A"/>
    <w:rsid w:val="00490850"/>
    <w:rsid w:val="00512379"/>
    <w:rsid w:val="00517A79"/>
    <w:rsid w:val="005222F8"/>
    <w:rsid w:val="005C4FA0"/>
    <w:rsid w:val="005E0CC4"/>
    <w:rsid w:val="0064114C"/>
    <w:rsid w:val="00655AE5"/>
    <w:rsid w:val="00664552"/>
    <w:rsid w:val="00690242"/>
    <w:rsid w:val="006B3D04"/>
    <w:rsid w:val="006F7B06"/>
    <w:rsid w:val="00704E1F"/>
    <w:rsid w:val="00733EF7"/>
    <w:rsid w:val="00737DF4"/>
    <w:rsid w:val="00764208"/>
    <w:rsid w:val="007B462B"/>
    <w:rsid w:val="00831656"/>
    <w:rsid w:val="00833CE3"/>
    <w:rsid w:val="008641E9"/>
    <w:rsid w:val="008B306E"/>
    <w:rsid w:val="008D4AC9"/>
    <w:rsid w:val="00902A57"/>
    <w:rsid w:val="009124B4"/>
    <w:rsid w:val="0095118D"/>
    <w:rsid w:val="00973921"/>
    <w:rsid w:val="00977908"/>
    <w:rsid w:val="00983399"/>
    <w:rsid w:val="009C0990"/>
    <w:rsid w:val="009C1636"/>
    <w:rsid w:val="00A97878"/>
    <w:rsid w:val="00A97F8D"/>
    <w:rsid w:val="00B15F2B"/>
    <w:rsid w:val="00B4373B"/>
    <w:rsid w:val="00B4417E"/>
    <w:rsid w:val="00B9319C"/>
    <w:rsid w:val="00BD5DE9"/>
    <w:rsid w:val="00BF02AC"/>
    <w:rsid w:val="00C3265F"/>
    <w:rsid w:val="00CA2CFF"/>
    <w:rsid w:val="00D80D98"/>
    <w:rsid w:val="00D91A89"/>
    <w:rsid w:val="00DD3B95"/>
    <w:rsid w:val="00DF3E30"/>
    <w:rsid w:val="00E1010D"/>
    <w:rsid w:val="00E556B6"/>
    <w:rsid w:val="00F42E14"/>
    <w:rsid w:val="00FD3F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2E14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A978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9787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231F36"/>
    <w:pPr>
      <w:ind w:left="720"/>
    </w:pPr>
  </w:style>
  <w:style w:type="table" w:styleId="TableGrid">
    <w:name w:val="Table Grid"/>
    <w:basedOn w:val="TableNormal"/>
    <w:uiPriority w:val="99"/>
    <w:rsid w:val="00410C88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rsid w:val="00704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NoSpacing">
    <w:name w:val="No Spacing"/>
    <w:uiPriority w:val="99"/>
    <w:qFormat/>
    <w:rsid w:val="00CA2CFF"/>
    <w:rPr>
      <w:rFonts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1546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6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546322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546326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546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54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546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54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675</TotalTime>
  <Pages>18</Pages>
  <Words>2803</Words>
  <Characters>15979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14</cp:revision>
  <cp:lastPrinted>2015-03-23T00:10:00Z</cp:lastPrinted>
  <dcterms:created xsi:type="dcterms:W3CDTF">2015-03-23T00:00:00Z</dcterms:created>
  <dcterms:modified xsi:type="dcterms:W3CDTF">2015-03-24T17:12:00Z</dcterms:modified>
</cp:coreProperties>
</file>