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75" w:rsidRPr="000F6729" w:rsidRDefault="00B41075" w:rsidP="004D6BBC">
      <w:pPr>
        <w:rPr>
          <w:rFonts w:ascii="Arial" w:hAnsi="Arial" w:cs="Arial"/>
        </w:rPr>
      </w:pPr>
    </w:p>
    <w:tbl>
      <w:tblPr>
        <w:tblW w:w="142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1012"/>
      </w:tblGrid>
      <w:tr w:rsidR="00B41075" w:rsidRPr="000F6729" w:rsidTr="0033207F">
        <w:tc>
          <w:tcPr>
            <w:tcW w:w="3240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Тема</w:t>
            </w:r>
          </w:p>
        </w:tc>
        <w:tc>
          <w:tcPr>
            <w:tcW w:w="11012" w:type="dxa"/>
          </w:tcPr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Почему мы так часто произносим слово «экология»?</w:t>
            </w:r>
          </w:p>
        </w:tc>
      </w:tr>
      <w:tr w:rsidR="00B41075" w:rsidRPr="000F6729" w:rsidTr="0033207F">
        <w:tc>
          <w:tcPr>
            <w:tcW w:w="3240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Цель темы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012" w:type="dxa"/>
          </w:tcPr>
          <w:p w:rsidR="00B41075" w:rsidRPr="000F6729" w:rsidRDefault="00B41075" w:rsidP="00F9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Познакомить с понятиями «экология», «эколог»;</w:t>
            </w:r>
            <w:r w:rsidRPr="000F6729">
              <w:rPr>
                <w:rFonts w:ascii="Arial" w:hAnsi="Arial" w:cs="Arial"/>
              </w:rPr>
              <w:t>воспитывать у детей чувство ответственности за своё поведение в природе, сформировать у обучающихся знания о нормах и правилах поведения в природе; выработать потребность в общении с природой.</w:t>
            </w:r>
          </w:p>
        </w:tc>
      </w:tr>
      <w:tr w:rsidR="00B41075" w:rsidRPr="000F6729" w:rsidTr="0033207F">
        <w:tc>
          <w:tcPr>
            <w:tcW w:w="3240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Планируемый результат</w:t>
            </w:r>
          </w:p>
        </w:tc>
        <w:tc>
          <w:tcPr>
            <w:tcW w:w="11012" w:type="dxa"/>
          </w:tcPr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Личностные результаты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— 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— Самостоятельно определять и высказывать самые простые общие для всех людей правила поведения.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b/>
                <w:i/>
              </w:rPr>
              <w:t>Метапредметными результаты</w:t>
            </w: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Регулятивные УУД: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b/>
              </w:rPr>
              <w:t xml:space="preserve"> </w:t>
            </w:r>
            <w:r w:rsidRPr="000F6729">
              <w:rPr>
                <w:rFonts w:ascii="Arial" w:hAnsi="Arial" w:cs="Arial"/>
              </w:rPr>
              <w:t>· Определять и формулировать цель деятельности на занятии с помощью учителя.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 · Учиться высказывать своё предположение (версию) на основе работы с иллюстрацией.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 · Учиться совместно с учителем и другими учениками давать эмоциональную оценку деятельности класса на занятии.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b/>
              </w:rPr>
              <w:t>Познавательные УУД: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 · Перерабатывать полученную информацию: делать выводы в результате совместной работы всего класса.</w:t>
            </w:r>
          </w:p>
          <w:p w:rsidR="00B41075" w:rsidRPr="000F6729" w:rsidRDefault="00B41075" w:rsidP="00681939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 · Получать информацию из знаковой системы</w:t>
            </w:r>
            <w:r>
              <w:rPr>
                <w:rFonts w:ascii="Arial" w:hAnsi="Arial" w:cs="Arial"/>
              </w:rPr>
              <w:t>:</w:t>
            </w:r>
            <w:r w:rsidRPr="000F6729">
              <w:rPr>
                <w:rFonts w:ascii="Arial" w:hAnsi="Arial" w:cs="Arial"/>
              </w:rPr>
              <w:t xml:space="preserve"> осознанное и произвольное построение речевого высказывания в устной и письменной форме; извлечение необходимой информации из прослушанных текстов.</w:t>
            </w:r>
          </w:p>
          <w:p w:rsidR="00B41075" w:rsidRPr="000F6729" w:rsidRDefault="00B41075" w:rsidP="00681939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b/>
              </w:rPr>
              <w:t>Коммуникативные УУД:</w:t>
            </w:r>
          </w:p>
          <w:p w:rsidR="00B41075" w:rsidRPr="000F6729" w:rsidRDefault="00B41075" w:rsidP="00681939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 · Донести свою позицию до других: оформлять свою мысль в устной и письменной речи (на уровне предложения или небольшого текста).</w:t>
            </w:r>
          </w:p>
          <w:p w:rsidR="00B41075" w:rsidRPr="000F6729" w:rsidRDefault="00B41075" w:rsidP="00681939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 · Слушать и понимать речь других.</w:t>
            </w:r>
          </w:p>
        </w:tc>
      </w:tr>
      <w:tr w:rsidR="00B41075" w:rsidRPr="000F6729" w:rsidTr="0033207F">
        <w:tc>
          <w:tcPr>
            <w:tcW w:w="3240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Основные понятия</w:t>
            </w:r>
          </w:p>
        </w:tc>
        <w:tc>
          <w:tcPr>
            <w:tcW w:w="11012" w:type="dxa"/>
          </w:tcPr>
          <w:p w:rsidR="00B41075" w:rsidRPr="000F6729" w:rsidRDefault="00B41075" w:rsidP="00C76BF0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Понятия: экология, экологи</w:t>
            </w:r>
          </w:p>
          <w:p w:rsidR="00B41075" w:rsidRPr="000F6729" w:rsidRDefault="00B41075" w:rsidP="00C76BF0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.</w:t>
            </w:r>
          </w:p>
        </w:tc>
      </w:tr>
      <w:tr w:rsidR="00B41075" w:rsidRPr="000F6729" w:rsidTr="0033207F">
        <w:tc>
          <w:tcPr>
            <w:tcW w:w="3240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 xml:space="preserve">Межпредметные связи </w:t>
            </w:r>
          </w:p>
        </w:tc>
        <w:tc>
          <w:tcPr>
            <w:tcW w:w="11012" w:type="dxa"/>
          </w:tcPr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Окружающий мир, русский язык, литературное чтение, технология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</w:tc>
      </w:tr>
      <w:tr w:rsidR="00B41075" w:rsidRPr="000F6729" w:rsidTr="0033207F">
        <w:tc>
          <w:tcPr>
            <w:tcW w:w="3240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Ресурсы: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- основные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- дополнительные</w:t>
            </w:r>
          </w:p>
        </w:tc>
        <w:tc>
          <w:tcPr>
            <w:tcW w:w="11012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Учебник   А. А. Плешаков «Мир вокруг нас», 1 класс.</w:t>
            </w:r>
          </w:p>
          <w:p w:rsidR="00B41075" w:rsidRPr="000F6729" w:rsidRDefault="00B41075" w:rsidP="00C76BF0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Наглядный и раздаточный материал, мультимедийный проектор. </w:t>
            </w:r>
          </w:p>
        </w:tc>
      </w:tr>
      <w:tr w:rsidR="00B41075" w:rsidRPr="000F6729" w:rsidTr="0033207F">
        <w:tc>
          <w:tcPr>
            <w:tcW w:w="3240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 xml:space="preserve">Организация пространства </w:t>
            </w:r>
          </w:p>
        </w:tc>
        <w:tc>
          <w:tcPr>
            <w:tcW w:w="11012" w:type="dxa"/>
          </w:tcPr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Работа фронтальная, индивидуальная, в группах</w:t>
            </w:r>
          </w:p>
        </w:tc>
      </w:tr>
    </w:tbl>
    <w:p w:rsidR="00B41075" w:rsidRPr="000F6729" w:rsidRDefault="00B41075" w:rsidP="004D6BBC">
      <w:pPr>
        <w:rPr>
          <w:rFonts w:ascii="Arial" w:hAnsi="Arial" w:cs="Arial"/>
        </w:rPr>
      </w:pPr>
    </w:p>
    <w:p w:rsidR="00B41075" w:rsidRPr="000F6729" w:rsidRDefault="00B41075" w:rsidP="004D6BBC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1236" w:tblpY="32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6804"/>
        <w:gridCol w:w="2835"/>
        <w:gridCol w:w="2552"/>
      </w:tblGrid>
      <w:tr w:rsidR="00B41075" w:rsidRPr="000F6729" w:rsidTr="006B26CE">
        <w:tc>
          <w:tcPr>
            <w:tcW w:w="2269" w:type="dxa"/>
          </w:tcPr>
          <w:p w:rsidR="00B41075" w:rsidRPr="000F6729" w:rsidRDefault="00B41075" w:rsidP="0033207F">
            <w:pPr>
              <w:tabs>
                <w:tab w:val="left" w:pos="1080"/>
              </w:tabs>
              <w:jc w:val="center"/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b/>
              </w:rPr>
              <w:t>Этапы урока</w:t>
            </w:r>
          </w:p>
        </w:tc>
        <w:tc>
          <w:tcPr>
            <w:tcW w:w="6804" w:type="dxa"/>
          </w:tcPr>
          <w:p w:rsidR="00B41075" w:rsidRPr="000F6729" w:rsidRDefault="00B41075" w:rsidP="0033207F">
            <w:pPr>
              <w:jc w:val="center"/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Деятельность</w:t>
            </w:r>
          </w:p>
          <w:p w:rsidR="00B41075" w:rsidRPr="000F6729" w:rsidRDefault="00B41075" w:rsidP="0033207F">
            <w:pPr>
              <w:jc w:val="center"/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Учителя</w:t>
            </w:r>
          </w:p>
        </w:tc>
        <w:tc>
          <w:tcPr>
            <w:tcW w:w="2835" w:type="dxa"/>
          </w:tcPr>
          <w:p w:rsidR="00B41075" w:rsidRPr="000F6729" w:rsidRDefault="00B41075" w:rsidP="0033207F">
            <w:pPr>
              <w:jc w:val="center"/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Деятельность</w:t>
            </w:r>
          </w:p>
          <w:p w:rsidR="00B41075" w:rsidRPr="000F6729" w:rsidRDefault="00B41075" w:rsidP="0033207F">
            <w:pPr>
              <w:jc w:val="center"/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ученика</w:t>
            </w:r>
          </w:p>
        </w:tc>
        <w:tc>
          <w:tcPr>
            <w:tcW w:w="2552" w:type="dxa"/>
          </w:tcPr>
          <w:p w:rsidR="00B41075" w:rsidRPr="000F6729" w:rsidRDefault="00B41075" w:rsidP="0033207F">
            <w:pPr>
              <w:jc w:val="center"/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</w:rPr>
              <w:t>УУД</w:t>
            </w:r>
          </w:p>
          <w:p w:rsidR="00B41075" w:rsidRPr="000F6729" w:rsidRDefault="00B41075" w:rsidP="0033207F">
            <w:pPr>
              <w:jc w:val="center"/>
              <w:rPr>
                <w:rFonts w:ascii="Arial" w:hAnsi="Arial" w:cs="Arial"/>
              </w:rPr>
            </w:pPr>
          </w:p>
        </w:tc>
      </w:tr>
      <w:tr w:rsidR="00B41075" w:rsidRPr="000F6729" w:rsidTr="006B26CE">
        <w:tc>
          <w:tcPr>
            <w:tcW w:w="2269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  <w:lang w:val="en-US"/>
              </w:rPr>
              <w:t>I</w:t>
            </w:r>
            <w:r w:rsidRPr="000F6729">
              <w:rPr>
                <w:rFonts w:ascii="Arial" w:hAnsi="Arial" w:cs="Arial"/>
                <w:b/>
              </w:rPr>
              <w:t xml:space="preserve"> этап.  Организационный момент.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B41075" w:rsidRDefault="00B41075" w:rsidP="00F9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Ребята, у нас сегодня гости. </w:t>
            </w:r>
            <w:r w:rsidRPr="000F6729">
              <w:rPr>
                <w:rFonts w:ascii="Arial" w:hAnsi="Arial" w:cs="Arial"/>
              </w:rPr>
              <w:t>П</w:t>
            </w:r>
            <w:r>
              <w:rPr>
                <w:rFonts w:ascii="Arial" w:hAnsi="Arial" w:cs="Arial"/>
              </w:rPr>
              <w:t>оп</w:t>
            </w:r>
            <w:r w:rsidRPr="000F6729">
              <w:rPr>
                <w:rFonts w:ascii="Arial" w:hAnsi="Arial" w:cs="Arial"/>
              </w:rPr>
              <w:t>риветствуем гостей.</w:t>
            </w:r>
          </w:p>
          <w:p w:rsidR="00B41075" w:rsidRPr="000F6729" w:rsidRDefault="00B41075" w:rsidP="00F9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Улыбнемся друг другу и с хорошим настроением начнем наш урок.</w:t>
            </w:r>
          </w:p>
        </w:tc>
        <w:tc>
          <w:tcPr>
            <w:tcW w:w="2835" w:type="dxa"/>
          </w:tcPr>
          <w:p w:rsidR="00B41075" w:rsidRPr="000F6729" w:rsidRDefault="00B41075" w:rsidP="00010B71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>Настраиваются на работу.</w:t>
            </w:r>
          </w:p>
        </w:tc>
        <w:tc>
          <w:tcPr>
            <w:tcW w:w="2552" w:type="dxa"/>
          </w:tcPr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</w:tc>
      </w:tr>
      <w:tr w:rsidR="00B41075" w:rsidRPr="000F6729" w:rsidTr="006B26CE">
        <w:tc>
          <w:tcPr>
            <w:tcW w:w="2269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  <w:lang w:val="en-US"/>
              </w:rPr>
              <w:t>II</w:t>
            </w:r>
            <w:r w:rsidRPr="000F6729">
              <w:rPr>
                <w:rFonts w:ascii="Arial" w:hAnsi="Arial" w:cs="Arial"/>
                <w:b/>
              </w:rPr>
              <w:t xml:space="preserve"> этап. </w:t>
            </w:r>
            <w:r w:rsidRPr="000F6729">
              <w:rPr>
                <w:rFonts w:ascii="Arial" w:hAnsi="Arial" w:cs="Arial"/>
                <w:b/>
                <w:bCs/>
              </w:rPr>
              <w:t>Актуализация знаний.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  <w:lang w:val="en-US"/>
              </w:rPr>
              <w:t>III</w:t>
            </w:r>
            <w:r w:rsidRPr="000F6729">
              <w:rPr>
                <w:rFonts w:ascii="Arial" w:hAnsi="Arial" w:cs="Arial"/>
                <w:b/>
              </w:rPr>
              <w:t>. Выявление места и причины затруднения.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  <w:lang w:val="en-US"/>
              </w:rPr>
              <w:t>IV</w:t>
            </w:r>
            <w:r w:rsidRPr="000F6729">
              <w:rPr>
                <w:rFonts w:ascii="Arial" w:hAnsi="Arial" w:cs="Arial"/>
                <w:b/>
              </w:rPr>
              <w:t xml:space="preserve"> этап. Изучение нового материала.</w:t>
            </w: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  <w:lang w:val="en-US"/>
              </w:rPr>
              <w:t>V</w:t>
            </w:r>
            <w:r w:rsidRPr="000F6729">
              <w:rPr>
                <w:rFonts w:ascii="Arial" w:hAnsi="Arial" w:cs="Arial"/>
                <w:b/>
              </w:rPr>
              <w:t xml:space="preserve"> этап. Закрепление изученного.</w:t>
            </w: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b/>
                <w:lang w:val="en-US"/>
              </w:rPr>
              <w:t>VI</w:t>
            </w:r>
            <w:r w:rsidRPr="000F6729">
              <w:rPr>
                <w:rFonts w:ascii="Arial" w:hAnsi="Arial" w:cs="Arial"/>
                <w:b/>
              </w:rPr>
              <w:t>. Рефлексия.</w:t>
            </w:r>
          </w:p>
        </w:tc>
        <w:tc>
          <w:tcPr>
            <w:tcW w:w="6804" w:type="dxa"/>
          </w:tcPr>
          <w:p w:rsidR="00B41075" w:rsidRPr="000F6729" w:rsidRDefault="00B41075" w:rsidP="004D6BBC">
            <w:pPr>
              <w:jc w:val="both"/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</w:rPr>
              <w:t xml:space="preserve">-Сегодня к нам принесли необычное письмо. Смотрите от кого оно. </w:t>
            </w:r>
          </w:p>
          <w:p w:rsidR="00B41075" w:rsidRDefault="00B41075" w:rsidP="004D6BBC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</w:rPr>
              <w:t xml:space="preserve"> - Муравей Вопросик пишет: </w:t>
            </w:r>
            <w:r w:rsidRPr="000F6729">
              <w:rPr>
                <w:rFonts w:ascii="Arial" w:hAnsi="Arial" w:cs="Arial"/>
                <w:color w:val="000000"/>
              </w:rPr>
              <w:t>«Сегодня утром я встретил в школе старшеклассников. Они сказали мне, что идут на урок экологии. А вчера у реки я видел третьеклассников из нашей школы. Они проверяли чистоту воды. Ребята сказали, что у них занятие по экологии. На прошлой неделе к нам в лес приходили малыши из детского сада. Они наблюдали за нашим муравейником! Мне о</w:t>
            </w:r>
            <w:r>
              <w:rPr>
                <w:rFonts w:ascii="Arial" w:hAnsi="Arial" w:cs="Arial"/>
                <w:color w:val="000000"/>
              </w:rPr>
              <w:t>ни сказали: „Мы — юные экологи!</w:t>
            </w:r>
            <w:r w:rsidRPr="000F6729">
              <w:rPr>
                <w:rFonts w:ascii="Arial" w:hAnsi="Arial" w:cs="Arial"/>
                <w:color w:val="000000"/>
              </w:rPr>
              <w:t>»</w:t>
            </w:r>
          </w:p>
          <w:p w:rsidR="00B41075" w:rsidRPr="000F6729" w:rsidRDefault="00B41075" w:rsidP="004D6BBC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B41075" w:rsidRPr="000F6729" w:rsidRDefault="00B41075" w:rsidP="004D6BBC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- Что вас удивило в этом письме? Какое слово много раз повторилось?</w:t>
            </w:r>
          </w:p>
          <w:p w:rsidR="00B41075" w:rsidRPr="000F6729" w:rsidRDefault="00B41075" w:rsidP="004D6BBC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- Какой вопрос хотели бы задать?</w:t>
            </w:r>
          </w:p>
          <w:p w:rsidR="00B41075" w:rsidRPr="000F6729" w:rsidRDefault="00B41075" w:rsidP="004D6BBC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- Продолжаю чтение письма:</w:t>
            </w:r>
          </w:p>
          <w:p w:rsidR="00B41075" w:rsidRPr="000F6729" w:rsidRDefault="00B41075" w:rsidP="004D6BBC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«… Интересно, почему мы так часто слышим слово „экология“? Может быть, вы, ребята, мне объясните? И кто такие «экологи»? 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- 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А как вы понимаете смысл слова «экология? (вывешивается табличка)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КОРЗИНА ИДЕЙ.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Где мы можем найти значение того или иного слова? (Толковый словарь)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У вас на столах лежат толковые словари. Найдите значение слова «экология».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Какое определение было наиболее близким в КОРЗИНЕ?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Слайд № 2</w:t>
            </w:r>
          </w:p>
          <w:p w:rsidR="00B41075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А кто такие «экологи»? 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 - Как связаны между собой слова «экология» и «экологи»?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У меня на доске ватман. Что вы на нем видите? (ничего) 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Представьте, что таким стал окружающий нас мир! Вокруг ничего нет! Вам было бы комфортно?</w:t>
            </w:r>
          </w:p>
          <w:p w:rsidR="00B41075" w:rsidRPr="000F6729" w:rsidRDefault="00B41075" w:rsidP="00B86385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Давайте его наполним. 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Экологическая игра «Вернём природу».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1. Конкурс загадок</w:t>
            </w:r>
          </w:p>
          <w:p w:rsidR="00B41075" w:rsidRPr="000F6729" w:rsidRDefault="00B41075" w:rsidP="008741D4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Русская красавица 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стоит на поляне,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 xml:space="preserve">В зелёной кофточке, 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в белом сарафане. (Берёза)</w:t>
            </w:r>
          </w:p>
          <w:p w:rsidR="00B41075" w:rsidRPr="000F6729" w:rsidRDefault="00B41075" w:rsidP="008741D4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Я из крошки-бочки вылез, 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корешок пустил и вырос,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Стал высок я и могуч,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не боюсь ни гроз, ни туч.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 xml:space="preserve">Я кормлю свиней и белок – ничего, 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что плод мой мелок. (Дуб)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(учащийся, отгадавший название дерева выходит и крепит его к ватману)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– А какие ещё деревья вы знаете? Для чего нам нужны леса? 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(ответы учащихся)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Но что-то тихо в нашем лесу, не слышно пения птиц.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2. Конкурс «Смотри не ошибись» (о птичьих голосах)</w:t>
            </w:r>
          </w:p>
          <w:p w:rsidR="00B41075" w:rsidRPr="000F6729" w:rsidRDefault="00B41075" w:rsidP="008741D4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>Кукушка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.</w:t>
            </w:r>
          </w:p>
          <w:p w:rsidR="00B41075" w:rsidRPr="000F6729" w:rsidRDefault="00B41075" w:rsidP="008741D4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>Дятел.</w:t>
            </w:r>
          </w:p>
          <w:p w:rsidR="00B41075" w:rsidRPr="000F6729" w:rsidRDefault="00B41075" w:rsidP="0033207F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>Филин.</w:t>
            </w:r>
          </w:p>
          <w:p w:rsidR="00B41075" w:rsidRPr="000F6729" w:rsidRDefault="00B41075" w:rsidP="00202EFD">
            <w:pPr>
              <w:spacing w:after="160" w:line="259" w:lineRule="auto"/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А каких птиц вы еще знаете?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А как связаны деревья и птицы? Для чего большинству птиц нужны деревья?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 xml:space="preserve"> (строить гнёзда) 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Для чего нужны птицы?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 xml:space="preserve"> (ответы детей)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Какие мы молодцы! Вернули деревья, птиц. Слышите, как весело защебетали птицы?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(Включается запись «Голоса птиц»).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3. Конкурс «Зашифрованные слова»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Ребята, чего же нам не хватает?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(вывешивается зашифрованное слово)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Что это за ТЕВЫЦ? Ну, конечно же, это – ЦВЕТЫ.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Цветы прислали нам письмо и просят узнать их.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(показывается конверт со словами анаграммами)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КОЧИКЛОКОЛЬ (колокольчик) 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МАШКАРО (ромашка)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ВЕРКЛЕ (клевер)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ОДУЧИКВАН(одуванчик)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СНЕЖПОДНИК(подснежник)</w:t>
            </w:r>
          </w:p>
          <w:p w:rsidR="00B41075" w:rsidRPr="000F6729" w:rsidRDefault="00B41075" w:rsidP="00202EF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(ребята выходят и крепят цветы к доске)</w:t>
            </w:r>
          </w:p>
          <w:p w:rsidR="00B41075" w:rsidRPr="000F6729" w:rsidRDefault="00B41075" w:rsidP="00202EF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Для чего нужны цветы?</w:t>
            </w: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 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(ответы детей)</w:t>
            </w:r>
          </w:p>
          <w:p w:rsidR="00B41075" w:rsidRPr="000F6729" w:rsidRDefault="00B41075" w:rsidP="00202EF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4. Конкурс «Узнай по силуэту»</w:t>
            </w:r>
          </w:p>
          <w:p w:rsidR="00B41075" w:rsidRPr="000F6729" w:rsidRDefault="00B41075" w:rsidP="00202EF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 xml:space="preserve">(Показывается рисунок с изображением силуэтов пчелы и муравья, наложенных друг на друга). </w:t>
            </w:r>
          </w:p>
          <w:p w:rsidR="00B41075" w:rsidRPr="000F6729" w:rsidRDefault="00B41075" w:rsidP="00202EFD">
            <w:pPr>
              <w:tabs>
                <w:tab w:val="left" w:pos="3525"/>
              </w:tabs>
              <w:rPr>
                <w:rFonts w:ascii="Arial" w:hAnsi="Arial" w:cs="Arial"/>
                <w:b/>
                <w:bCs/>
                <w:color w:val="333333"/>
                <w:kern w:val="36"/>
              </w:rPr>
            </w:pPr>
            <w:r w:rsidRPr="006920DD">
              <w:rPr>
                <w:rFonts w:ascii="Arial" w:hAnsi="Arial" w:cs="Arial"/>
                <w:b/>
                <w:noProof/>
                <w:color w:val="333333"/>
                <w:kern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http://festival.1september.ru/articles/593803/14.jpg" style="width:150pt;height:104.25pt;visibility:visible">
                  <v:imagedata r:id="rId5" o:title=""/>
                </v:shape>
              </w:pict>
            </w:r>
            <w:r w:rsidRPr="000F6729">
              <w:rPr>
                <w:rFonts w:ascii="Arial" w:hAnsi="Arial" w:cs="Arial"/>
                <w:b/>
                <w:bCs/>
                <w:color w:val="333333"/>
                <w:kern w:val="36"/>
              </w:rPr>
              <w:tab/>
            </w:r>
          </w:p>
          <w:p w:rsidR="00B41075" w:rsidRPr="000F6729" w:rsidRDefault="00B41075" w:rsidP="00202EF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Ребята, какие насекомые спрятались на этом рисунке, узнайте их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. (Ответы детей)</w:t>
            </w:r>
          </w:p>
          <w:p w:rsidR="00B41075" w:rsidRPr="000F6729" w:rsidRDefault="00B41075" w:rsidP="00202EF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Какую пользу они приносят лесу?</w:t>
            </w: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 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(ответы детей)</w:t>
            </w:r>
          </w:p>
          <w:p w:rsidR="00B41075" w:rsidRPr="000F6729" w:rsidRDefault="00B41075" w:rsidP="00202EFD">
            <w:pPr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(Ребята, первыми узнавшие муравья и пчёлку, выходят к доске и на цветок сажают пчелу, а под дерево крепят муравейник).</w:t>
            </w:r>
          </w:p>
          <w:p w:rsidR="00B41075" w:rsidRPr="000F6729" w:rsidRDefault="00B41075" w:rsidP="00202EFD">
            <w:pPr>
              <w:rPr>
                <w:rFonts w:ascii="Arial" w:hAnsi="Arial" w:cs="Arial"/>
                <w:b/>
                <w:bCs/>
                <w:i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/>
                <w:bCs/>
                <w:iCs/>
                <w:color w:val="333333"/>
                <w:kern w:val="36"/>
              </w:rPr>
              <w:t>ФИЗМИНУТКА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Спал цветок и вдруг проснулся,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Больше спать не захотел.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Шевельнулся, встрепенулся,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br/>
              <w:t>Взвился вверх и полетел.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(дети повторяют движения за учителем)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Кто же это был, ребята?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– Ну конечно бабочка.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 xml:space="preserve">(Несколько бабочек крепятся детьми на доске рядом с цветами) 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– Ребята, а что произойдёт с бабочкой, если мы возьмём её за крылышки? 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(ответы детей)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V. Конкурс «Грибок»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– Ребята, посмотрите, что у меня в руках. 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(корзинка)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– А зачем ходят в лес с корзинками? 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(за грибами).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Cs/>
                <w:color w:val="333333"/>
                <w:kern w:val="36"/>
              </w:rPr>
              <w:t xml:space="preserve"> - Я ходила в лес и на</w:t>
            </w:r>
            <w:r>
              <w:rPr>
                <w:rFonts w:ascii="Arial" w:hAnsi="Arial" w:cs="Arial"/>
                <w:bCs/>
                <w:iCs/>
                <w:color w:val="333333"/>
                <w:kern w:val="36"/>
              </w:rPr>
              <w:t>собира</w:t>
            </w:r>
            <w:r w:rsidRPr="000F6729">
              <w:rPr>
                <w:rFonts w:ascii="Arial" w:hAnsi="Arial" w:cs="Arial"/>
                <w:bCs/>
                <w:iCs/>
                <w:color w:val="333333"/>
                <w:kern w:val="36"/>
              </w:rPr>
              <w:t>ла грибов. Посмотрите</w:t>
            </w:r>
            <w:r>
              <w:rPr>
                <w:rFonts w:ascii="Arial" w:hAnsi="Arial" w:cs="Arial"/>
                <w:bCs/>
                <w:iCs/>
                <w:color w:val="333333"/>
                <w:kern w:val="36"/>
              </w:rPr>
              <w:t>,</w:t>
            </w:r>
            <w:r w:rsidRPr="000F6729">
              <w:rPr>
                <w:rFonts w:ascii="Arial" w:hAnsi="Arial" w:cs="Arial"/>
                <w:bCs/>
                <w:iCs/>
                <w:color w:val="333333"/>
                <w:kern w:val="36"/>
              </w:rPr>
              <w:t xml:space="preserve"> какие красивые!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– Кто расскажет, как нужно собирать грибы? </w:t>
            </w: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(рассказы детей)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/>
                <w:iCs/>
                <w:color w:val="333333"/>
                <w:kern w:val="36"/>
              </w:rPr>
              <w:t>(несколько грибов крепится около деревьев)</w:t>
            </w:r>
          </w:p>
          <w:p w:rsidR="00B41075" w:rsidRPr="000F6729" w:rsidRDefault="00B41075" w:rsidP="00E043ED">
            <w:pPr>
              <w:rPr>
                <w:rFonts w:ascii="Arial" w:hAnsi="Arial" w:cs="Arial"/>
                <w:bCs/>
                <w:i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iCs/>
                <w:color w:val="333333"/>
                <w:kern w:val="36"/>
              </w:rPr>
              <w:t xml:space="preserve"> - А как же нужно поступать, если увидишь ядовитый гриб?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- Что мы теперь видим на ватмане? Мы заселили наш окружающий мир. Нравится? Почему?</w:t>
            </w:r>
          </w:p>
          <w:p w:rsidR="00B41075" w:rsidRPr="000F6729" w:rsidRDefault="00B41075" w:rsidP="00DB10A3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 - Н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>а нашей поляне появляется ЧЕЛОВЕК! Он не знает, как вести себя в природе! Я предлагаю вам стать эколог</w:t>
            </w:r>
            <w:r>
              <w:rPr>
                <w:rFonts w:ascii="Arial" w:hAnsi="Arial" w:cs="Arial"/>
                <w:bCs/>
                <w:color w:val="333333"/>
                <w:kern w:val="36"/>
              </w:rPr>
              <w:t>ами и помочь Человеку.</w:t>
            </w:r>
          </w:p>
          <w:p w:rsidR="00B41075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  - Задание состоит из двух частей. 1) Нужно объяснить Человеку как надо вести себя в природе с помощью правил. Муравьишка их уже подготовил. Прочитайте и обсудите их в группах. </w:t>
            </w:r>
            <w:r>
              <w:rPr>
                <w:rFonts w:ascii="Arial" w:hAnsi="Arial" w:cs="Arial"/>
                <w:bCs/>
                <w:color w:val="333333"/>
                <w:kern w:val="36"/>
              </w:rPr>
              <w:t>Проверим, насколько вы сами знаете эти правила.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« </w:t>
            </w:r>
            <w:r w:rsidRPr="00CA68EB">
              <w:rPr>
                <w:rFonts w:ascii="Arial" w:hAnsi="Arial" w:cs="Arial"/>
                <w:i/>
                <w:color w:val="333333"/>
              </w:rPr>
              <w:t>- Громко разговаривай!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Не нарушай покой обитателей леса.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Включай музыку! Она же тебе нравится.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Разоряй птичьи гнезда!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Зимой подкармливай птиц!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Цветы рвать можно! Получаются очень красивые букеты.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Поймай всех насекомых. Они вредные!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В лесу, на берегу реки оставляй после себя мусор! Пусть все знают, что ты здесь был!</w:t>
            </w:r>
          </w:p>
          <w:p w:rsidR="00B41075" w:rsidRPr="00CA68EB" w:rsidRDefault="00B41075" w:rsidP="000F6729">
            <w:pPr>
              <w:spacing w:after="120" w:line="240" w:lineRule="atLeast"/>
              <w:rPr>
                <w:rFonts w:ascii="Arial" w:hAnsi="Arial" w:cs="Arial"/>
                <w:i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Оберегай лес от пожара: не разжигай костров возле водоемов. Поджигай там, где побольше сухой травы!</w:t>
            </w:r>
          </w:p>
          <w:p w:rsidR="00B41075" w:rsidRDefault="00B41075" w:rsidP="000F6729">
            <w:pPr>
              <w:spacing w:after="120" w:line="240" w:lineRule="atLeast"/>
              <w:rPr>
                <w:rFonts w:ascii="Arial" w:hAnsi="Arial" w:cs="Arial"/>
                <w:color w:val="333333"/>
              </w:rPr>
            </w:pPr>
            <w:r w:rsidRPr="00CA68EB">
              <w:rPr>
                <w:rFonts w:ascii="Arial" w:hAnsi="Arial" w:cs="Arial"/>
                <w:i/>
                <w:color w:val="333333"/>
              </w:rPr>
              <w:t>- Любить природу- значит беречь ее возле своего дома. А в лесу можно делать все, что хочется!</w:t>
            </w:r>
            <w:r>
              <w:rPr>
                <w:rFonts w:ascii="Arial" w:hAnsi="Arial" w:cs="Arial"/>
                <w:color w:val="333333"/>
              </w:rPr>
              <w:t>»</w:t>
            </w:r>
          </w:p>
          <w:p w:rsidR="00B41075" w:rsidRDefault="00B41075" w:rsidP="000F6729">
            <w:pPr>
              <w:spacing w:after="120" w:line="240" w:lineRule="atLeas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 - Какую цель перед собой поставите? </w:t>
            </w:r>
          </w:p>
          <w:p w:rsidR="00B41075" w:rsidRPr="000F6729" w:rsidRDefault="00B41075" w:rsidP="000F6729">
            <w:pPr>
              <w:spacing w:after="120" w:line="240" w:lineRule="atLeas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 - Молодцы, справились с поставленной задачей.</w:t>
            </w:r>
          </w:p>
          <w:p w:rsidR="00B41075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 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- </w:t>
            </w: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Вторая часть задания. </w:t>
            </w:r>
            <w:r w:rsidRPr="000F6729">
              <w:rPr>
                <w:rFonts w:ascii="Arial" w:hAnsi="Arial" w:cs="Arial"/>
                <w:bCs/>
                <w:color w:val="333333"/>
                <w:kern w:val="36"/>
              </w:rPr>
              <w:t xml:space="preserve">Ваша задача с помощью знаков, рисунков объяснить, что может вредить природе и как все исправить. </w:t>
            </w:r>
          </w:p>
          <w:p w:rsidR="00B41075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 - Каждая группа выбирает себе одно из правил.</w:t>
            </w:r>
          </w:p>
          <w:p w:rsidR="00B41075" w:rsidRPr="000F6729" w:rsidRDefault="00B41075" w:rsidP="008741D4">
            <w:pPr>
              <w:rPr>
                <w:rFonts w:ascii="Arial" w:hAnsi="Arial" w:cs="Arial"/>
                <w:bCs/>
                <w:color w:val="333333"/>
                <w:kern w:val="36"/>
              </w:rPr>
            </w:pPr>
            <w:r>
              <w:rPr>
                <w:rFonts w:ascii="Arial" w:hAnsi="Arial" w:cs="Arial"/>
                <w:bCs/>
                <w:color w:val="333333"/>
                <w:kern w:val="36"/>
              </w:rPr>
              <w:t xml:space="preserve"> - Представьте свой знак.</w:t>
            </w:r>
          </w:p>
          <w:p w:rsidR="00B41075" w:rsidRPr="000F6729" w:rsidRDefault="00B41075" w:rsidP="00CA68EB">
            <w:pPr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b/>
                <w:bCs/>
                <w:color w:val="333333"/>
                <w:kern w:val="36"/>
              </w:rPr>
              <w:t xml:space="preserve"> </w:t>
            </w:r>
            <w:r w:rsidRPr="000F6729">
              <w:rPr>
                <w:rFonts w:ascii="Arial" w:hAnsi="Arial" w:cs="Arial"/>
                <w:color w:val="000000"/>
              </w:rPr>
              <w:t xml:space="preserve"> - Молодцы! Вы справились со своей задачей. </w:t>
            </w:r>
          </w:p>
          <w:p w:rsidR="00B41075" w:rsidRPr="000F6729" w:rsidRDefault="00B41075" w:rsidP="004D6BBC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- Какая тема сегодняшнего урока?</w:t>
            </w:r>
            <w:r>
              <w:rPr>
                <w:rFonts w:ascii="Arial" w:hAnsi="Arial" w:cs="Arial"/>
                <w:color w:val="000000"/>
              </w:rPr>
              <w:t xml:space="preserve"> Что такое «экология»?</w:t>
            </w:r>
          </w:p>
          <w:p w:rsidR="00B41075" w:rsidRPr="000F6729" w:rsidRDefault="00B41075" w:rsidP="0033207F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- Можете ли вы теперь ответить на вопрос: «Почему мы так часто слышим слово «экология»?</w:t>
            </w:r>
          </w:p>
          <w:p w:rsidR="00B41075" w:rsidRPr="000F6729" w:rsidRDefault="00B41075" w:rsidP="000A226E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- Сегодня мы были экологами. А что мы</w:t>
            </w:r>
            <w:r>
              <w:rPr>
                <w:rFonts w:ascii="Arial" w:hAnsi="Arial" w:cs="Arial"/>
                <w:color w:val="000000"/>
              </w:rPr>
              <w:t xml:space="preserve"> сегодня на уроке</w:t>
            </w:r>
            <w:r w:rsidRPr="000F6729">
              <w:rPr>
                <w:rFonts w:ascii="Arial" w:hAnsi="Arial" w:cs="Arial"/>
                <w:color w:val="000000"/>
              </w:rPr>
              <w:t xml:space="preserve"> сделали как экологи?</w:t>
            </w:r>
            <w:r>
              <w:rPr>
                <w:rFonts w:ascii="Arial" w:hAnsi="Arial" w:cs="Arial"/>
                <w:color w:val="000000"/>
              </w:rPr>
              <w:t xml:space="preserve"> А что мы сделали в течении года?</w:t>
            </w:r>
          </w:p>
          <w:p w:rsidR="00B41075" w:rsidRDefault="00B41075" w:rsidP="000A226E">
            <w:pPr>
              <w:jc w:val="both"/>
              <w:rPr>
                <w:rFonts w:ascii="Arial" w:hAnsi="Arial" w:cs="Arial"/>
                <w:color w:val="000000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- А что мы еще можем сделать для сохранения окружающего мира?</w:t>
            </w:r>
          </w:p>
          <w:p w:rsidR="00B41075" w:rsidRPr="000F6729" w:rsidRDefault="00B41075" w:rsidP="007E4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 -  Закончить урок мне хочется стихотворением </w:t>
            </w:r>
            <w:r w:rsidRPr="000F6729">
              <w:rPr>
                <w:rFonts w:ascii="Arial" w:hAnsi="Arial" w:cs="Arial"/>
              </w:rPr>
              <w:t>Валентин</w:t>
            </w:r>
            <w:r>
              <w:rPr>
                <w:rFonts w:ascii="Arial" w:hAnsi="Arial" w:cs="Arial"/>
              </w:rPr>
              <w:t>а</w:t>
            </w:r>
            <w:r w:rsidRPr="000F6729">
              <w:rPr>
                <w:rFonts w:ascii="Arial" w:hAnsi="Arial" w:cs="Arial"/>
              </w:rPr>
              <w:t xml:space="preserve"> Берестов</w:t>
            </w:r>
            <w:r>
              <w:rPr>
                <w:rFonts w:ascii="Arial" w:hAnsi="Arial" w:cs="Arial"/>
              </w:rPr>
              <w:t>а:</w:t>
            </w:r>
          </w:p>
          <w:p w:rsidR="00B41075" w:rsidRPr="000F6729" w:rsidRDefault="00B41075" w:rsidP="007E49BE">
            <w:pPr>
              <w:rPr>
                <w:rFonts w:ascii="Arial" w:hAnsi="Arial" w:cs="Arial"/>
                <w:color w:val="333333"/>
              </w:rPr>
            </w:pPr>
            <w:r w:rsidRPr="000F6729">
              <w:rPr>
                <w:rFonts w:ascii="Arial" w:hAnsi="Arial" w:cs="Arial"/>
                <w:color w:val="333333"/>
              </w:rPr>
              <w:t>Дерево, трава и птица</w:t>
            </w:r>
            <w:r w:rsidRPr="000F6729">
              <w:rPr>
                <w:rFonts w:ascii="Arial" w:hAnsi="Arial" w:cs="Arial"/>
                <w:color w:val="333333"/>
              </w:rPr>
              <w:br/>
              <w:t>Не всегда умеют защититься,</w:t>
            </w:r>
            <w:r w:rsidRPr="000F6729">
              <w:rPr>
                <w:rFonts w:ascii="Arial" w:hAnsi="Arial" w:cs="Arial"/>
                <w:color w:val="333333"/>
              </w:rPr>
              <w:br/>
              <w:t xml:space="preserve">Если будут уничтожены они, </w:t>
            </w:r>
            <w:r w:rsidRPr="000F6729">
              <w:rPr>
                <w:rFonts w:ascii="Arial" w:hAnsi="Arial" w:cs="Arial"/>
                <w:color w:val="333333"/>
              </w:rPr>
              <w:br/>
              <w:t>На планете мы останемся одни.</w:t>
            </w:r>
          </w:p>
          <w:p w:rsidR="00B41075" w:rsidRPr="000F6729" w:rsidRDefault="00B41075" w:rsidP="007E49BE">
            <w:pPr>
              <w:jc w:val="both"/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color w:val="000000"/>
              </w:rPr>
              <w:t xml:space="preserve"> - Давайте</w:t>
            </w:r>
            <w:r>
              <w:rPr>
                <w:rFonts w:ascii="Arial" w:hAnsi="Arial" w:cs="Arial"/>
                <w:color w:val="000000"/>
              </w:rPr>
              <w:t xml:space="preserve"> п</w:t>
            </w:r>
            <w:r w:rsidRPr="000F6729">
              <w:rPr>
                <w:rFonts w:ascii="Arial" w:hAnsi="Arial" w:cs="Arial"/>
                <w:color w:val="000000"/>
              </w:rPr>
              <w:t xml:space="preserve">овесим наш плакат возле расписания, чтобы все ребята смогли прочитать. Возможно, нас – помощников природы станет больше! </w:t>
            </w:r>
          </w:p>
        </w:tc>
        <w:tc>
          <w:tcPr>
            <w:tcW w:w="2835" w:type="dxa"/>
          </w:tcPr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Отвечают.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Формулируют гл.вопрос – тему урока.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Выдвигают версии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  <w:u w:val="single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Работа со словарями</w:t>
            </w: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Работают</w:t>
            </w:r>
            <w:r w:rsidRPr="000F6729">
              <w:rPr>
                <w:rFonts w:ascii="Arial" w:hAnsi="Arial" w:cs="Arial"/>
                <w:color w:val="191919"/>
              </w:rPr>
              <w:t xml:space="preserve"> с текстовой информацией.</w:t>
            </w: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8741D4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Работают</w:t>
            </w:r>
            <w:r w:rsidRPr="000F6729">
              <w:rPr>
                <w:rFonts w:ascii="Arial" w:hAnsi="Arial" w:cs="Arial"/>
                <w:color w:val="191919"/>
              </w:rPr>
              <w:t xml:space="preserve"> с информацией, представленной в форме загадок.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Перечисляют деревья.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Леса – легкие планеты.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Угадывают птиц по голосу.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 w:rsidRPr="000F6729">
              <w:rPr>
                <w:rFonts w:ascii="Arial" w:hAnsi="Arial" w:cs="Arial"/>
                <w:color w:val="191919"/>
              </w:rPr>
              <w:t>Перечисляют птиц.</w:t>
            </w:r>
          </w:p>
          <w:p w:rsidR="00B41075" w:rsidRPr="000F6729" w:rsidRDefault="00B41075" w:rsidP="0033207F">
            <w:pPr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Участвуют</w:t>
            </w:r>
            <w:r w:rsidRPr="000F6729">
              <w:rPr>
                <w:rFonts w:ascii="Arial" w:hAnsi="Arial" w:cs="Arial"/>
                <w:color w:val="191919"/>
              </w:rPr>
              <w:t xml:space="preserve"> в обсуждении, формулируют собственное мнение и аргументируют его.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Отгадывают слова.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Работа в группах.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E911B7">
            <w:pPr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  <w:u w:val="single"/>
              </w:rPr>
              <w:t>Угадывают насекомых по силуэту.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Называют грибы. Объясняют, что мухомор-ядовитый гриб.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Рассуждают о красоте окружающего мира.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>
              <w:rPr>
                <w:rFonts w:ascii="Arial" w:hAnsi="Arial" w:cs="Arial"/>
                <w:color w:val="191919"/>
              </w:rPr>
              <w:t>Работа в группах.</w:t>
            </w: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DB10A3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Прием «Лови ошибку»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>
              <w:rPr>
                <w:rFonts w:ascii="Arial" w:hAnsi="Arial" w:cs="Arial"/>
                <w:color w:val="191919"/>
              </w:rPr>
              <w:t>Исправляют ошибки. Аргументируют.</w:t>
            </w: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>
              <w:rPr>
                <w:rFonts w:ascii="Arial" w:hAnsi="Arial" w:cs="Arial"/>
                <w:color w:val="191919"/>
              </w:rPr>
              <w:t>Проверка.</w:t>
            </w: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Рисуют знаки, рисунки запрещающие, останавливающие. Объясняют их значение.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Ответы детей.</w:t>
            </w:r>
          </w:p>
          <w:p w:rsidR="00B41075" w:rsidRPr="000F6729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  <w:r w:rsidRPr="000F6729">
              <w:rPr>
                <w:rFonts w:ascii="Arial" w:hAnsi="Arial" w:cs="Arial"/>
                <w:color w:val="191919"/>
              </w:rPr>
              <w:t>Рассказывают о кормушках.</w:t>
            </w: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Default="00B41075" w:rsidP="0033207F">
            <w:pPr>
              <w:tabs>
                <w:tab w:val="left" w:pos="1080"/>
              </w:tabs>
              <w:rPr>
                <w:rFonts w:ascii="Arial" w:hAnsi="Arial" w:cs="Arial"/>
                <w:color w:val="191919"/>
              </w:rPr>
            </w:pPr>
          </w:p>
          <w:p w:rsidR="00B41075" w:rsidRPr="000F6729" w:rsidRDefault="00B41075" w:rsidP="007E49BE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color w:val="191919"/>
              </w:rPr>
              <w:t>Предлагают варианты.</w:t>
            </w:r>
          </w:p>
        </w:tc>
        <w:tc>
          <w:tcPr>
            <w:tcW w:w="2552" w:type="dxa"/>
          </w:tcPr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Личностные УУД</w:t>
            </w:r>
          </w:p>
          <w:p w:rsidR="00B41075" w:rsidRPr="000F6729" w:rsidRDefault="00B41075" w:rsidP="0033207F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Регулятивные УУД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Познавательные УУД</w:t>
            </w:r>
          </w:p>
          <w:p w:rsidR="00B41075" w:rsidRPr="000F6729" w:rsidRDefault="00B41075" w:rsidP="0033207F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Коммуникативные УУД</w:t>
            </w:r>
          </w:p>
          <w:p w:rsidR="00B41075" w:rsidRPr="000F6729" w:rsidRDefault="00B41075" w:rsidP="0033207F">
            <w:pPr>
              <w:ind w:left="360"/>
              <w:jc w:val="both"/>
              <w:rPr>
                <w:rFonts w:ascii="Arial" w:hAnsi="Arial" w:cs="Arial"/>
                <w:i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90199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Личностные УУД</w:t>
            </w:r>
          </w:p>
          <w:p w:rsidR="00B41075" w:rsidRPr="000F6729" w:rsidRDefault="00B41075" w:rsidP="0090199F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Регулятивные УУД</w:t>
            </w: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90199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Личностные УУД</w:t>
            </w:r>
          </w:p>
          <w:p w:rsidR="00B41075" w:rsidRPr="000F6729" w:rsidRDefault="00B41075" w:rsidP="0090199F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Регулятивные УУД</w:t>
            </w:r>
          </w:p>
          <w:p w:rsidR="00B41075" w:rsidRPr="000F6729" w:rsidRDefault="00B41075" w:rsidP="0090199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Познавательные УУД</w:t>
            </w:r>
          </w:p>
          <w:p w:rsidR="00B41075" w:rsidRPr="000F6729" w:rsidRDefault="00B41075" w:rsidP="0090199F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Коммуникативные УУД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  <w:b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Личностные УУД</w:t>
            </w:r>
          </w:p>
          <w:p w:rsidR="00B41075" w:rsidRPr="000F6729" w:rsidRDefault="00B41075" w:rsidP="0033207F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Регулятивные УУД</w:t>
            </w: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Познавательные УУД</w:t>
            </w:r>
          </w:p>
          <w:p w:rsidR="00B41075" w:rsidRPr="000F6729" w:rsidRDefault="00B41075" w:rsidP="0033207F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Коммуникативные УУД</w:t>
            </w:r>
          </w:p>
          <w:p w:rsidR="00B41075" w:rsidRPr="000F6729" w:rsidRDefault="00B41075" w:rsidP="0033207F">
            <w:pPr>
              <w:ind w:left="360"/>
              <w:jc w:val="both"/>
              <w:rPr>
                <w:rFonts w:ascii="Arial" w:hAnsi="Arial" w:cs="Arial"/>
                <w:i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Default="00B41075" w:rsidP="0033207F">
            <w:pPr>
              <w:rPr>
                <w:rFonts w:ascii="Arial" w:hAnsi="Arial" w:cs="Arial"/>
              </w:rPr>
            </w:pPr>
          </w:p>
          <w:p w:rsidR="00B41075" w:rsidRPr="000F6729" w:rsidRDefault="00B41075" w:rsidP="007E49BE">
            <w:pPr>
              <w:rPr>
                <w:rFonts w:ascii="Arial" w:hAnsi="Arial" w:cs="Arial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Личностные УУД</w:t>
            </w:r>
          </w:p>
          <w:p w:rsidR="00B41075" w:rsidRPr="000F6729" w:rsidRDefault="00B41075" w:rsidP="007E49BE">
            <w:pPr>
              <w:rPr>
                <w:rFonts w:ascii="Arial" w:hAnsi="Arial" w:cs="Arial"/>
                <w:i/>
                <w:u w:val="single"/>
              </w:rPr>
            </w:pPr>
            <w:r w:rsidRPr="000F6729">
              <w:rPr>
                <w:rFonts w:ascii="Arial" w:hAnsi="Arial" w:cs="Arial"/>
                <w:i/>
                <w:u w:val="single"/>
              </w:rPr>
              <w:t>Регулятивные УУД</w:t>
            </w:r>
          </w:p>
          <w:p w:rsidR="00B41075" w:rsidRPr="000F6729" w:rsidRDefault="00B41075" w:rsidP="007E49BE">
            <w:pPr>
              <w:rPr>
                <w:rFonts w:ascii="Arial" w:hAnsi="Arial" w:cs="Arial"/>
              </w:rPr>
            </w:pPr>
          </w:p>
        </w:tc>
      </w:tr>
    </w:tbl>
    <w:p w:rsidR="00B41075" w:rsidRPr="000F6729" w:rsidRDefault="00B41075">
      <w:pPr>
        <w:rPr>
          <w:rFonts w:ascii="Arial" w:hAnsi="Arial" w:cs="Arial"/>
        </w:rPr>
      </w:pPr>
      <w:bookmarkStart w:id="0" w:name="_GoBack"/>
      <w:bookmarkEnd w:id="0"/>
    </w:p>
    <w:sectPr w:rsidR="00B41075" w:rsidRPr="000F6729" w:rsidSect="0033207F">
      <w:pgSz w:w="16838" w:h="11906" w:orient="landscape"/>
      <w:pgMar w:top="851" w:right="152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7E9"/>
    <w:multiLevelType w:val="hybridMultilevel"/>
    <w:tmpl w:val="5E44F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9E2BFA"/>
    <w:multiLevelType w:val="multilevel"/>
    <w:tmpl w:val="9F56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C52F5"/>
    <w:multiLevelType w:val="multilevel"/>
    <w:tmpl w:val="78D6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B635256"/>
    <w:multiLevelType w:val="hybridMultilevel"/>
    <w:tmpl w:val="A9268D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AE51E2"/>
    <w:multiLevelType w:val="hybridMultilevel"/>
    <w:tmpl w:val="D23A9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452E4C"/>
    <w:multiLevelType w:val="hybridMultilevel"/>
    <w:tmpl w:val="CA54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122"/>
    <w:rsid w:val="00010B71"/>
    <w:rsid w:val="00034515"/>
    <w:rsid w:val="00083834"/>
    <w:rsid w:val="0009169E"/>
    <w:rsid w:val="000A226E"/>
    <w:rsid w:val="000C7AD6"/>
    <w:rsid w:val="000F6729"/>
    <w:rsid w:val="00151334"/>
    <w:rsid w:val="00167B65"/>
    <w:rsid w:val="001C68E8"/>
    <w:rsid w:val="00202EFD"/>
    <w:rsid w:val="00265B5D"/>
    <w:rsid w:val="0033207F"/>
    <w:rsid w:val="0035465E"/>
    <w:rsid w:val="00385476"/>
    <w:rsid w:val="00443955"/>
    <w:rsid w:val="004D6BBC"/>
    <w:rsid w:val="005050CD"/>
    <w:rsid w:val="00537ECF"/>
    <w:rsid w:val="005C42D1"/>
    <w:rsid w:val="005D0CD1"/>
    <w:rsid w:val="00643E4F"/>
    <w:rsid w:val="00681939"/>
    <w:rsid w:val="006920DD"/>
    <w:rsid w:val="006B26CE"/>
    <w:rsid w:val="00735CA6"/>
    <w:rsid w:val="0078085C"/>
    <w:rsid w:val="007C28DE"/>
    <w:rsid w:val="007E49BE"/>
    <w:rsid w:val="007F0F67"/>
    <w:rsid w:val="008650EA"/>
    <w:rsid w:val="008741D4"/>
    <w:rsid w:val="0089155E"/>
    <w:rsid w:val="008D7E97"/>
    <w:rsid w:val="008E0544"/>
    <w:rsid w:val="009003CD"/>
    <w:rsid w:val="0090199F"/>
    <w:rsid w:val="0092130B"/>
    <w:rsid w:val="009F7269"/>
    <w:rsid w:val="00A44C28"/>
    <w:rsid w:val="00A75ED0"/>
    <w:rsid w:val="00AB38B7"/>
    <w:rsid w:val="00AD0E12"/>
    <w:rsid w:val="00B41075"/>
    <w:rsid w:val="00B86385"/>
    <w:rsid w:val="00C16D17"/>
    <w:rsid w:val="00C2306C"/>
    <w:rsid w:val="00C76BF0"/>
    <w:rsid w:val="00CA68EB"/>
    <w:rsid w:val="00CF7265"/>
    <w:rsid w:val="00D45EAA"/>
    <w:rsid w:val="00D617F4"/>
    <w:rsid w:val="00DB10A3"/>
    <w:rsid w:val="00DC6F42"/>
    <w:rsid w:val="00DD4885"/>
    <w:rsid w:val="00E043ED"/>
    <w:rsid w:val="00E15C50"/>
    <w:rsid w:val="00E911B7"/>
    <w:rsid w:val="00EA3124"/>
    <w:rsid w:val="00EC296F"/>
    <w:rsid w:val="00EF578A"/>
    <w:rsid w:val="00EF7904"/>
    <w:rsid w:val="00F60122"/>
    <w:rsid w:val="00F97705"/>
    <w:rsid w:val="00FB3747"/>
    <w:rsid w:val="00FD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B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6BB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4D6BBC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AD0E1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91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155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694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60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694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069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6069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760</TotalTime>
  <Pages>6</Pages>
  <Words>1366</Words>
  <Characters>7788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_SPECTRA_</dc:creator>
  <cp:keywords/>
  <dc:description/>
  <cp:lastModifiedBy>Компьютер</cp:lastModifiedBy>
  <cp:revision>39</cp:revision>
  <dcterms:created xsi:type="dcterms:W3CDTF">2014-04-07T15:35:00Z</dcterms:created>
  <dcterms:modified xsi:type="dcterms:W3CDTF">2015-03-17T18:45:00Z</dcterms:modified>
</cp:coreProperties>
</file>