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189" w:rsidRDefault="009F6189" w:rsidP="00D51B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 ДИСТАНЦИОННЫЙ КОНКУРС ПРОФЕССИОНАЛЬНОГО МАСТЕРСТВА</w:t>
      </w:r>
    </w:p>
    <w:p w:rsidR="009F6189" w:rsidRDefault="009F6189" w:rsidP="00D51B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«Лидеры современной школы»</w:t>
      </w:r>
    </w:p>
    <w:p w:rsidR="009F6189" w:rsidRPr="00D32CC9" w:rsidRDefault="009F6189" w:rsidP="00D51B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2CC9">
        <w:rPr>
          <w:rFonts w:ascii="Times New Roman" w:hAnsi="Times New Roman" w:cs="Times New Roman"/>
          <w:sz w:val="28"/>
          <w:szCs w:val="28"/>
        </w:rPr>
        <w:t>Номинация «Лучшая управленческая команда»</w:t>
      </w:r>
    </w:p>
    <w:p w:rsidR="009F6189" w:rsidRDefault="009F6189" w:rsidP="00D51B62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F6189" w:rsidRDefault="009F6189" w:rsidP="00D51B62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F6189" w:rsidRDefault="009F6189" w:rsidP="00D51B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189" w:rsidRDefault="009F6189" w:rsidP="00D51B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189" w:rsidRPr="00621131" w:rsidRDefault="009F6189" w:rsidP="00D51B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131">
        <w:rPr>
          <w:rFonts w:ascii="Times New Roman" w:hAnsi="Times New Roman" w:cs="Times New Roman"/>
          <w:sz w:val="28"/>
          <w:szCs w:val="28"/>
        </w:rPr>
        <w:t>Тема: «Система работы по формированию здоровьесберегающей среды современной школы»</w:t>
      </w:r>
    </w:p>
    <w:p w:rsidR="009F6189" w:rsidRPr="00D32CC9" w:rsidRDefault="009F6189" w:rsidP="00D51B6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F6189" w:rsidRDefault="009F6189" w:rsidP="00D51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6189" w:rsidRDefault="009F6189" w:rsidP="00D51B62">
      <w:pPr>
        <w:pStyle w:val="BodyText"/>
        <w:jc w:val="both"/>
      </w:pPr>
      <w:r>
        <w:t xml:space="preserve">    </w:t>
      </w:r>
    </w:p>
    <w:p w:rsidR="009F6189" w:rsidRDefault="009F6189" w:rsidP="00D51B62">
      <w:pPr>
        <w:pStyle w:val="BodyText"/>
        <w:jc w:val="both"/>
      </w:pPr>
    </w:p>
    <w:p w:rsidR="009F6189" w:rsidRDefault="009F6189" w:rsidP="00D51B62">
      <w:pPr>
        <w:pStyle w:val="BodyText"/>
        <w:jc w:val="both"/>
      </w:pPr>
    </w:p>
    <w:p w:rsidR="009F6189" w:rsidRDefault="009F6189" w:rsidP="00D51B62">
      <w:pPr>
        <w:pStyle w:val="BodyText"/>
        <w:jc w:val="both"/>
      </w:pPr>
    </w:p>
    <w:p w:rsidR="009F6189" w:rsidRDefault="009F6189" w:rsidP="00D51B62">
      <w:pPr>
        <w:pStyle w:val="BodyText"/>
        <w:jc w:val="right"/>
      </w:pPr>
      <w:r w:rsidRPr="002A6F49">
        <w:rPr>
          <w:b/>
          <w:bCs/>
        </w:rPr>
        <w:t>Ответственные за реализацию проекта</w:t>
      </w:r>
      <w:r>
        <w:t>:</w:t>
      </w:r>
    </w:p>
    <w:tbl>
      <w:tblPr>
        <w:tblStyle w:val="TableGrid"/>
        <w:tblW w:w="6930" w:type="dxa"/>
        <w:tblInd w:w="2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930"/>
      </w:tblGrid>
      <w:tr w:rsidR="009F6189" w:rsidTr="000551DE">
        <w:tc>
          <w:tcPr>
            <w:tcW w:w="6930" w:type="dxa"/>
          </w:tcPr>
          <w:p w:rsidR="009F6189" w:rsidRDefault="009F6189" w:rsidP="000551DE">
            <w:pPr>
              <w:pStyle w:val="BodyText"/>
            </w:pPr>
            <w:r>
              <w:t>Директор МОУ «Гимназия №7» Назарова Е.В.</w:t>
            </w:r>
          </w:p>
          <w:p w:rsidR="009F6189" w:rsidRDefault="009F6189" w:rsidP="000551DE">
            <w:pPr>
              <w:pStyle w:val="BodyText"/>
            </w:pPr>
            <w:r>
              <w:t>Зам. директора по НМР, педагог-психолог Гордон М.Г.</w:t>
            </w:r>
          </w:p>
          <w:p w:rsidR="009F6189" w:rsidRDefault="009F6189" w:rsidP="000551DE">
            <w:pPr>
              <w:pStyle w:val="BodyText"/>
            </w:pPr>
            <w:r>
              <w:t>Зам. директора по УВР Соловьева Е.Ф.</w:t>
            </w:r>
          </w:p>
          <w:p w:rsidR="009F6189" w:rsidRDefault="009F6189" w:rsidP="000551DE">
            <w:pPr>
              <w:pStyle w:val="BodyText"/>
            </w:pPr>
            <w:r>
              <w:t>Зам. директор по ВВР Абдур Е.Н.</w:t>
            </w:r>
          </w:p>
          <w:p w:rsidR="009F6189" w:rsidRDefault="009F6189" w:rsidP="000551DE">
            <w:pPr>
              <w:pStyle w:val="BodyText"/>
            </w:pPr>
            <w:r>
              <w:t>Зам. директора по безопасности Увина Л.Ю.</w:t>
            </w:r>
          </w:p>
        </w:tc>
      </w:tr>
    </w:tbl>
    <w:p w:rsidR="009F6189" w:rsidRDefault="009F6189" w:rsidP="00D51B62">
      <w:pPr>
        <w:pStyle w:val="BodyText"/>
        <w:jc w:val="center"/>
      </w:pPr>
      <w:r>
        <w:t xml:space="preserve">                            </w:t>
      </w:r>
    </w:p>
    <w:p w:rsidR="009F6189" w:rsidRDefault="009F6189" w:rsidP="00D51B62">
      <w:pPr>
        <w:pStyle w:val="BodyText"/>
      </w:pPr>
    </w:p>
    <w:p w:rsidR="009F6189" w:rsidRDefault="009F6189" w:rsidP="00D51B62">
      <w:pPr>
        <w:pStyle w:val="BodyText"/>
        <w:jc w:val="both"/>
      </w:pPr>
    </w:p>
    <w:p w:rsidR="009F6189" w:rsidRDefault="009F6189" w:rsidP="00D51B62">
      <w:pPr>
        <w:pStyle w:val="BodyText"/>
        <w:jc w:val="both"/>
      </w:pPr>
    </w:p>
    <w:p w:rsidR="009F6189" w:rsidRDefault="009F6189" w:rsidP="00D51B62">
      <w:pPr>
        <w:pStyle w:val="BodyText"/>
        <w:jc w:val="center"/>
      </w:pPr>
      <w:r>
        <w:t>Г.о. Подольск, Московская область</w:t>
      </w:r>
    </w:p>
    <w:p w:rsidR="009F6189" w:rsidRDefault="009F6189" w:rsidP="00D51B62">
      <w:pPr>
        <w:pStyle w:val="BodyText"/>
        <w:jc w:val="center"/>
      </w:pPr>
      <w:r>
        <w:t>2016 г</w:t>
      </w:r>
    </w:p>
    <w:p w:rsidR="009F6189" w:rsidRPr="00387AA0" w:rsidRDefault="009F6189" w:rsidP="00D51B62">
      <w:pPr>
        <w:pStyle w:val="BodyText"/>
        <w:jc w:val="right"/>
        <w:rPr>
          <w:color w:val="000000"/>
          <w:sz w:val="16"/>
          <w:szCs w:val="16"/>
          <w:shd w:val="clear" w:color="auto" w:fill="FFFFFF"/>
        </w:rPr>
      </w:pPr>
      <w:r w:rsidRPr="00387AA0">
        <w:rPr>
          <w:color w:val="000000"/>
          <w:sz w:val="16"/>
          <w:szCs w:val="16"/>
          <w:shd w:val="clear" w:color="auto" w:fill="FFFFFF"/>
        </w:rPr>
        <w:t xml:space="preserve">                                       </w:t>
      </w:r>
    </w:p>
    <w:p w:rsidR="009F6189" w:rsidRDefault="009F6189" w:rsidP="00D51B62">
      <w:pPr>
        <w:pStyle w:val="BodyText"/>
        <w:ind w:left="352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br w:type="page"/>
        <w:t>«</w:t>
      </w:r>
      <w:r w:rsidRPr="00D32CC9">
        <w:rPr>
          <w:color w:val="000000"/>
          <w:shd w:val="clear" w:color="auto" w:fill="FFFFFF"/>
        </w:rPr>
        <w:t>Здоровым может считаться человек,</w:t>
      </w:r>
    </w:p>
    <w:p w:rsidR="009F6189" w:rsidRDefault="009F6189" w:rsidP="00D51B62">
      <w:pPr>
        <w:pStyle w:val="BodyText"/>
        <w:ind w:left="3520"/>
        <w:rPr>
          <w:color w:val="000000"/>
          <w:shd w:val="clear" w:color="auto" w:fill="FFFFFF"/>
        </w:rPr>
      </w:pPr>
      <w:r w:rsidRPr="00D32CC9">
        <w:rPr>
          <w:color w:val="000000"/>
          <w:shd w:val="clear" w:color="auto" w:fill="FFFFFF"/>
        </w:rPr>
        <w:t xml:space="preserve">который отличается гармоничным развитием </w:t>
      </w:r>
    </w:p>
    <w:p w:rsidR="009F6189" w:rsidRDefault="009F6189" w:rsidP="00D51B62">
      <w:pPr>
        <w:pStyle w:val="BodyText"/>
        <w:ind w:left="3520"/>
        <w:rPr>
          <w:color w:val="000000"/>
          <w:shd w:val="clear" w:color="auto" w:fill="FFFFFF"/>
        </w:rPr>
      </w:pPr>
      <w:r w:rsidRPr="00D32CC9">
        <w:rPr>
          <w:color w:val="000000"/>
          <w:shd w:val="clear" w:color="auto" w:fill="FFFFFF"/>
        </w:rPr>
        <w:t>и хорошо адаптирован к окружающей его физической и социальной среде.</w:t>
      </w:r>
    </w:p>
    <w:p w:rsidR="009F6189" w:rsidRDefault="009F6189" w:rsidP="00D51B62">
      <w:pPr>
        <w:pStyle w:val="BodyText"/>
        <w:ind w:left="3520"/>
        <w:rPr>
          <w:color w:val="000000"/>
          <w:shd w:val="clear" w:color="auto" w:fill="FFFFFF"/>
        </w:rPr>
      </w:pPr>
      <w:r w:rsidRPr="00D32CC9">
        <w:rPr>
          <w:color w:val="000000"/>
          <w:shd w:val="clear" w:color="auto" w:fill="FFFFFF"/>
        </w:rPr>
        <w:t>Здоровье не означает просто отсутствие болезней:</w:t>
      </w:r>
    </w:p>
    <w:p w:rsidR="009F6189" w:rsidRDefault="009F6189" w:rsidP="00D51B62">
      <w:pPr>
        <w:pStyle w:val="BodyText"/>
        <w:ind w:left="3520"/>
        <w:rPr>
          <w:color w:val="000000"/>
          <w:shd w:val="clear" w:color="auto" w:fill="FFFFFF"/>
        </w:rPr>
      </w:pPr>
      <w:r w:rsidRPr="00D32CC9">
        <w:rPr>
          <w:color w:val="000000"/>
          <w:shd w:val="clear" w:color="auto" w:fill="FFFFFF"/>
        </w:rPr>
        <w:t xml:space="preserve">это нечто положительное, это жизнерадостное </w:t>
      </w:r>
    </w:p>
    <w:p w:rsidR="009F6189" w:rsidRDefault="009F6189" w:rsidP="00D51B62">
      <w:pPr>
        <w:pStyle w:val="BodyText"/>
        <w:ind w:left="3520"/>
        <w:rPr>
          <w:color w:val="000000"/>
          <w:shd w:val="clear" w:color="auto" w:fill="FFFFFF"/>
        </w:rPr>
      </w:pPr>
      <w:r w:rsidRPr="00D32CC9">
        <w:rPr>
          <w:color w:val="000000"/>
          <w:shd w:val="clear" w:color="auto" w:fill="FFFFFF"/>
        </w:rPr>
        <w:t>и охотное</w:t>
      </w:r>
      <w:r>
        <w:rPr>
          <w:color w:val="000000"/>
          <w:shd w:val="clear" w:color="auto" w:fill="FFFFFF"/>
        </w:rPr>
        <w:t xml:space="preserve"> </w:t>
      </w:r>
      <w:r w:rsidRPr="00D32CC9">
        <w:rPr>
          <w:color w:val="000000"/>
          <w:shd w:val="clear" w:color="auto" w:fill="FFFFFF"/>
        </w:rPr>
        <w:t xml:space="preserve">выполнение обязанностей, </w:t>
      </w:r>
    </w:p>
    <w:p w:rsidR="009F6189" w:rsidRDefault="009F6189" w:rsidP="00D51B62">
      <w:pPr>
        <w:pStyle w:val="BodyText"/>
        <w:ind w:left="3520"/>
        <w:rPr>
          <w:rStyle w:val="apple-converted-space"/>
          <w:color w:val="000000"/>
          <w:shd w:val="clear" w:color="auto" w:fill="FFFFFF"/>
        </w:rPr>
      </w:pPr>
      <w:r w:rsidRPr="00D32CC9">
        <w:rPr>
          <w:color w:val="000000"/>
          <w:shd w:val="clear" w:color="auto" w:fill="FFFFFF"/>
        </w:rPr>
        <w:t>которые жизнь возлагает на человека</w:t>
      </w:r>
      <w:r>
        <w:rPr>
          <w:color w:val="000000"/>
          <w:shd w:val="clear" w:color="auto" w:fill="FFFFFF"/>
        </w:rPr>
        <w:t>»</w:t>
      </w:r>
      <w:r w:rsidRPr="00D32CC9">
        <w:rPr>
          <w:rStyle w:val="apple-converted-space"/>
          <w:color w:val="000000"/>
          <w:shd w:val="clear" w:color="auto" w:fill="FFFFFF"/>
        </w:rPr>
        <w:t> </w:t>
      </w:r>
    </w:p>
    <w:p w:rsidR="009F6189" w:rsidRPr="00D32CC9" w:rsidRDefault="009F6189" w:rsidP="00D51B62">
      <w:pPr>
        <w:pStyle w:val="BodyText"/>
        <w:jc w:val="both"/>
      </w:pPr>
      <w:r>
        <w:rPr>
          <w:rStyle w:val="greyitalic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          </w:t>
      </w:r>
      <w:r w:rsidRPr="00D32CC9">
        <w:rPr>
          <w:rStyle w:val="greyitalic"/>
          <w:bdr w:val="none" w:sz="0" w:space="0" w:color="auto" w:frame="1"/>
          <w:shd w:val="clear" w:color="auto" w:fill="FFFFFF"/>
        </w:rPr>
        <w:t>(Г. Сигерист)</w:t>
      </w:r>
    </w:p>
    <w:p w:rsidR="009F6189" w:rsidRDefault="009F6189" w:rsidP="00D51B62">
      <w:pPr>
        <w:pStyle w:val="BodyText"/>
        <w:jc w:val="both"/>
      </w:pPr>
      <w:r>
        <w:t xml:space="preserve">    </w:t>
      </w:r>
    </w:p>
    <w:p w:rsidR="009F6189" w:rsidRPr="005172E5" w:rsidRDefault="009F6189" w:rsidP="00D51B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4E1">
        <w:rPr>
          <w:rFonts w:ascii="Times New Roman" w:hAnsi="Times New Roman" w:cs="Times New Roman"/>
          <w:sz w:val="28"/>
          <w:szCs w:val="28"/>
        </w:rPr>
        <w:t xml:space="preserve">      Муниципальное общеобразовательное учреждение «Гимназия №7» Городского округа Подольск Московской области основана</w:t>
      </w:r>
      <w:r w:rsidRPr="005172E5">
        <w:rPr>
          <w:rFonts w:ascii="Times New Roman" w:hAnsi="Times New Roman" w:cs="Times New Roman"/>
          <w:sz w:val="28"/>
          <w:szCs w:val="28"/>
        </w:rPr>
        <w:t xml:space="preserve">  в 1991 году как Подольская классическая гимназия, переименована в 2000 г. в муниципальное общеобразовательное учреждение «Гимназия №7».</w:t>
      </w:r>
    </w:p>
    <w:p w:rsidR="009F6189" w:rsidRPr="005172E5" w:rsidRDefault="009F6189" w:rsidP="00D51B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2E5">
        <w:rPr>
          <w:rFonts w:ascii="Times New Roman" w:hAnsi="Times New Roman" w:cs="Times New Roman"/>
          <w:sz w:val="28"/>
          <w:szCs w:val="28"/>
        </w:rPr>
        <w:t xml:space="preserve">     Гимназия расположена в г. Подольске Московской области по адресу: ул. Генерала Смирнова, д.6 (мр-н Кузнечики).</w:t>
      </w:r>
    </w:p>
    <w:p w:rsidR="009F6189" w:rsidRPr="0035011F" w:rsidRDefault="009F6189" w:rsidP="00D51B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35011F">
        <w:rPr>
          <w:rFonts w:ascii="Times New Roman" w:hAnsi="Times New Roman" w:cs="Times New Roman"/>
          <w:b/>
          <w:bCs/>
          <w:sz w:val="28"/>
          <w:szCs w:val="28"/>
        </w:rPr>
        <w:t>Миссия</w:t>
      </w:r>
      <w:r w:rsidRPr="0035011F">
        <w:rPr>
          <w:rFonts w:ascii="Times New Roman" w:hAnsi="Times New Roman" w:cs="Times New Roman"/>
          <w:sz w:val="28"/>
          <w:szCs w:val="28"/>
        </w:rPr>
        <w:t xml:space="preserve"> гимназии – воспитание </w:t>
      </w:r>
      <w:r>
        <w:rPr>
          <w:rFonts w:ascii="Times New Roman" w:hAnsi="Times New Roman" w:cs="Times New Roman"/>
          <w:sz w:val="28"/>
          <w:szCs w:val="28"/>
        </w:rPr>
        <w:t xml:space="preserve">здоровой, </w:t>
      </w:r>
      <w:r w:rsidRPr="0035011F">
        <w:rPr>
          <w:rFonts w:ascii="Times New Roman" w:hAnsi="Times New Roman" w:cs="Times New Roman"/>
          <w:sz w:val="28"/>
          <w:szCs w:val="28"/>
        </w:rPr>
        <w:t>саморазвивающейся, самореализующейся, патриотичной и толерантной личности, способной занять достойное место в обществе и принести ему пользу.</w:t>
      </w:r>
    </w:p>
    <w:p w:rsidR="009F6189" w:rsidRDefault="009F6189" w:rsidP="00D51B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35011F">
        <w:rPr>
          <w:rFonts w:ascii="Times New Roman" w:hAnsi="Times New Roman" w:cs="Times New Roman"/>
          <w:b/>
          <w:bCs/>
          <w:sz w:val="28"/>
          <w:szCs w:val="28"/>
        </w:rPr>
        <w:t>Целью</w:t>
      </w:r>
      <w:r w:rsidRPr="0035011F">
        <w:rPr>
          <w:rFonts w:ascii="Times New Roman" w:hAnsi="Times New Roman" w:cs="Times New Roman"/>
          <w:sz w:val="28"/>
          <w:szCs w:val="28"/>
        </w:rPr>
        <w:t xml:space="preserve"> гимназии является </w:t>
      </w:r>
      <w:r w:rsidRPr="005172E5">
        <w:rPr>
          <w:rFonts w:ascii="Times New Roman" w:hAnsi="Times New Roman" w:cs="Times New Roman"/>
          <w:sz w:val="28"/>
          <w:szCs w:val="28"/>
          <w:u w:val="single"/>
        </w:rPr>
        <w:t>создание оптимальных условий для обеспечения учебно-воспитательного процесса, освоения обучающимися знаний, умений и навыков, необходимых для адаптации и самореализации  в современном обществе</w:t>
      </w:r>
      <w:r w:rsidRPr="0035011F">
        <w:rPr>
          <w:rFonts w:ascii="Times New Roman" w:hAnsi="Times New Roman" w:cs="Times New Roman"/>
          <w:sz w:val="28"/>
          <w:szCs w:val="28"/>
        </w:rPr>
        <w:t xml:space="preserve"> в рамках</w:t>
      </w:r>
      <w:r w:rsidRPr="0035011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5011F">
        <w:rPr>
          <w:rFonts w:ascii="Times New Roman" w:hAnsi="Times New Roman" w:cs="Times New Roman"/>
          <w:sz w:val="28"/>
          <w:szCs w:val="28"/>
        </w:rPr>
        <w:t>реализации Федеральной национальной инициативы «Наша новая школа».</w:t>
      </w:r>
    </w:p>
    <w:p w:rsidR="009F6189" w:rsidRDefault="009F6189" w:rsidP="00D51B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достижения поставленной цели необходимо создать систему, связывающую воедино все административные звенья. Такой системой стала Концепция здоровья МОУ «Гимназия №7». В ее основе лежит понимание </w:t>
      </w:r>
      <w:r w:rsidRPr="007A3973">
        <w:rPr>
          <w:rFonts w:ascii="Times New Roman" w:hAnsi="Times New Roman" w:cs="Times New Roman"/>
          <w:sz w:val="28"/>
          <w:szCs w:val="28"/>
          <w:u w:val="single"/>
        </w:rPr>
        <w:t>здоровья как совокупности соматического, психологического и социального благополучия всех участников образовательного процесса.</w:t>
      </w:r>
      <w:r>
        <w:rPr>
          <w:rFonts w:ascii="Times New Roman" w:hAnsi="Times New Roman" w:cs="Times New Roman"/>
          <w:sz w:val="28"/>
          <w:szCs w:val="28"/>
        </w:rPr>
        <w:t xml:space="preserve"> Такое благополучие может быть достигнуто благодаря слаженной работе следующих функциональных подразделений гимназии:</w:t>
      </w:r>
    </w:p>
    <w:p w:rsidR="009F6189" w:rsidRDefault="009F6189" w:rsidP="00D51B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189" w:rsidRDefault="009F6189" w:rsidP="00D51B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C9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Схема 1" o:spid="_x0000_i1025" type="#_x0000_t75" style="width:522pt;height:213.75pt;visibility:visible">
            <v:imagedata r:id="rId7" o:title="" cropleft="-45057f" cropright="-44923f"/>
            <o:lock v:ext="edit" aspectratio="f"/>
          </v:shape>
        </w:pict>
      </w:r>
    </w:p>
    <w:p w:rsidR="009F6189" w:rsidRDefault="009F6189" w:rsidP="00D51B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189" w:rsidRDefault="009F6189" w:rsidP="00D51B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Хотя все звенья данной схемы ориентированы в своей работе на создание, поддержание и развитие здоровьесбережения, каждое из них выполняет собственные функции, тесно связанные с функциями других звеньев:</w:t>
      </w:r>
    </w:p>
    <w:p w:rsidR="009F6189" w:rsidRPr="00555C23" w:rsidRDefault="009F6189" w:rsidP="00D51B6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5C23">
        <w:rPr>
          <w:rFonts w:ascii="Times New Roman" w:hAnsi="Times New Roman" w:cs="Times New Roman"/>
          <w:b/>
          <w:bCs/>
          <w:sz w:val="28"/>
          <w:szCs w:val="28"/>
        </w:rPr>
        <w:t>Директор</w:t>
      </w:r>
      <w:r w:rsidRPr="00555C23">
        <w:rPr>
          <w:rFonts w:ascii="Times New Roman" w:hAnsi="Times New Roman" w:cs="Times New Roman"/>
          <w:sz w:val="28"/>
          <w:szCs w:val="28"/>
        </w:rPr>
        <w:t>: формулирует стратегические и тактические задачи гимназии по здороьесбережению; координирует и направляет работу заместителей и сотрудников социально-психологической службы; разрабатывает нормативные документы (программа развития гимназии, локальные акты); взаимодействует с внешними партнерами и родительской общественностью; оценивает и корректирует результат.</w:t>
      </w:r>
    </w:p>
    <w:p w:rsidR="009F6189" w:rsidRPr="00555C23" w:rsidRDefault="009F6189" w:rsidP="00D51B6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5C23">
        <w:rPr>
          <w:rFonts w:ascii="Times New Roman" w:hAnsi="Times New Roman" w:cs="Times New Roman"/>
          <w:b/>
          <w:bCs/>
          <w:sz w:val="28"/>
          <w:szCs w:val="28"/>
        </w:rPr>
        <w:t>Заместители директора по УВР</w:t>
      </w:r>
      <w:r w:rsidRPr="00555C23">
        <w:rPr>
          <w:rFonts w:ascii="Times New Roman" w:hAnsi="Times New Roman" w:cs="Times New Roman"/>
          <w:sz w:val="28"/>
          <w:szCs w:val="28"/>
        </w:rPr>
        <w:t>: организуют образовательный процесс в соответствии с поставленной задачей (оценивают учебные нагрузки и приводят их в соответствие с САНПиН; корректируют рабочие программы по предметам с учетом актуальных потребностей и возможностей обучающихся и пр.). Отвечают за реализацию образовательной программы, успешное прохождение выпускниками итоговой аттестации.</w:t>
      </w:r>
    </w:p>
    <w:p w:rsidR="009F6189" w:rsidRPr="00555C23" w:rsidRDefault="009F6189" w:rsidP="00D51B6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5C23">
        <w:rPr>
          <w:rFonts w:ascii="Times New Roman" w:hAnsi="Times New Roman" w:cs="Times New Roman"/>
          <w:b/>
          <w:bCs/>
          <w:sz w:val="28"/>
          <w:szCs w:val="28"/>
        </w:rPr>
        <w:t>Заместитель директора по ВВР</w:t>
      </w:r>
      <w:r w:rsidRPr="00555C23">
        <w:rPr>
          <w:rFonts w:ascii="Times New Roman" w:hAnsi="Times New Roman" w:cs="Times New Roman"/>
          <w:sz w:val="28"/>
          <w:szCs w:val="28"/>
        </w:rPr>
        <w:t xml:space="preserve">: строит воспитательную работу в соответствии с разработанной концепцией (см. ниже); интегрирует воспитательные мероприятия в учебный процесс, работу социального педагога и психологов; взаимодействует с родителями гимназистов, классными руководителями, внешними партнерами. </w:t>
      </w:r>
    </w:p>
    <w:p w:rsidR="009F6189" w:rsidRPr="00555C23" w:rsidRDefault="009F6189" w:rsidP="00D51B6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5C23">
        <w:rPr>
          <w:rFonts w:ascii="Times New Roman" w:hAnsi="Times New Roman" w:cs="Times New Roman"/>
          <w:b/>
          <w:bCs/>
          <w:sz w:val="28"/>
          <w:szCs w:val="28"/>
        </w:rPr>
        <w:t>Заместитель директора по НМР</w:t>
      </w:r>
      <w:r w:rsidRPr="00555C23">
        <w:rPr>
          <w:rFonts w:ascii="Times New Roman" w:hAnsi="Times New Roman" w:cs="Times New Roman"/>
          <w:sz w:val="28"/>
          <w:szCs w:val="28"/>
        </w:rPr>
        <w:t>: организует процесс научной, исследовательской, познавательной активности гимназистов,  их участие в конкурсах и конференциях различного уровня; формирует среду для научного самовыражения педагогов и обучающихся.</w:t>
      </w:r>
    </w:p>
    <w:p w:rsidR="009F6189" w:rsidRPr="00555C23" w:rsidRDefault="009F6189" w:rsidP="00D51B6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5C23">
        <w:rPr>
          <w:rFonts w:ascii="Times New Roman" w:hAnsi="Times New Roman" w:cs="Times New Roman"/>
          <w:b/>
          <w:bCs/>
          <w:sz w:val="28"/>
          <w:szCs w:val="28"/>
        </w:rPr>
        <w:t>Заместитель директора по безопасности</w:t>
      </w:r>
      <w:r w:rsidRPr="00555C23">
        <w:rPr>
          <w:rFonts w:ascii="Times New Roman" w:hAnsi="Times New Roman" w:cs="Times New Roman"/>
          <w:sz w:val="28"/>
          <w:szCs w:val="28"/>
        </w:rPr>
        <w:t>: обеспечивает безопасную среду (пропускной режим, функционирование технических средств для лиц с ОВЗ, тренировочные мероприятия).</w:t>
      </w:r>
    </w:p>
    <w:p w:rsidR="009F6189" w:rsidRDefault="009F6189" w:rsidP="00D51B6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5C23">
        <w:rPr>
          <w:rFonts w:ascii="Times New Roman" w:hAnsi="Times New Roman" w:cs="Times New Roman"/>
          <w:b/>
          <w:bCs/>
          <w:sz w:val="28"/>
          <w:szCs w:val="28"/>
        </w:rPr>
        <w:t>Социально-психологическая служба</w:t>
      </w:r>
      <w:r w:rsidRPr="00555C23">
        <w:rPr>
          <w:rFonts w:ascii="Times New Roman" w:hAnsi="Times New Roman" w:cs="Times New Roman"/>
          <w:sz w:val="28"/>
          <w:szCs w:val="28"/>
        </w:rPr>
        <w:t>: обеспечивает комфортную психологическую среду в гимназическом коллективе, упреждает и урегулирует конфликты, корректирует поведенческие и учебные проблемы; взаимодействует с родительской общественностью и внешними партнерами. Обеспечивает инклюзию лиц с ОВЗ и инокультурных участников образовательного процесса.</w:t>
      </w:r>
    </w:p>
    <w:p w:rsidR="009F6189" w:rsidRDefault="009F6189" w:rsidP="00D51B62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Остановимся подробнее на работе каждого из вышеперечисленных звеньев:</w:t>
      </w:r>
    </w:p>
    <w:p w:rsidR="009F6189" w:rsidRDefault="009F6189" w:rsidP="00D51B62">
      <w:pPr>
        <w:spacing w:after="0"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6189" w:rsidRDefault="009F6189" w:rsidP="00D51B62">
      <w:pPr>
        <w:spacing w:after="0"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F3564">
        <w:rPr>
          <w:rFonts w:ascii="Times New Roman" w:hAnsi="Times New Roman" w:cs="Times New Roman"/>
          <w:sz w:val="28"/>
          <w:szCs w:val="28"/>
          <w:u w:val="single"/>
        </w:rPr>
        <w:t>Директор МОУ «Гимназия № 7»</w:t>
      </w:r>
    </w:p>
    <w:p w:rsidR="009F6189" w:rsidRDefault="009F6189" w:rsidP="00387B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F3564">
        <w:rPr>
          <w:rFonts w:ascii="Times New Roman" w:hAnsi="Times New Roman" w:cs="Times New Roman"/>
          <w:sz w:val="28"/>
          <w:szCs w:val="28"/>
        </w:rPr>
        <w:t>В 2015</w:t>
      </w:r>
      <w:r>
        <w:rPr>
          <w:rFonts w:ascii="Times New Roman" w:hAnsi="Times New Roman" w:cs="Times New Roman"/>
          <w:sz w:val="28"/>
          <w:szCs w:val="28"/>
        </w:rPr>
        <w:t>-2016 учебном году начата реализация новой Программы развития по теме «Инклюзивное образование», в центре внимания которой находится включение в образовательную среду лиц с ОВЗ и инокультурных обучающихся (программа размещена на официальном сайте МОУ «Гимназия № 7»). На подготовительном и  первом этапах реализации:</w:t>
      </w:r>
    </w:p>
    <w:p w:rsidR="009F6189" w:rsidRDefault="009F6189" w:rsidP="00387B9D">
      <w:pPr>
        <w:pStyle w:val="ListParagraph"/>
        <w:numPr>
          <w:ilvl w:val="0"/>
          <w:numId w:val="2"/>
        </w:numPr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225815">
        <w:rPr>
          <w:rFonts w:ascii="Times New Roman" w:hAnsi="Times New Roman" w:cs="Times New Roman"/>
          <w:sz w:val="28"/>
          <w:szCs w:val="28"/>
        </w:rPr>
        <w:t>Проанализирован и обобщен опыт других ОО, внедряющих инклюзивное образование;</w:t>
      </w:r>
    </w:p>
    <w:p w:rsidR="009F6189" w:rsidRPr="00225815" w:rsidRDefault="009F6189" w:rsidP="00387B9D">
      <w:pPr>
        <w:pStyle w:val="ListParagraph"/>
        <w:numPr>
          <w:ilvl w:val="0"/>
          <w:numId w:val="2"/>
        </w:numPr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 экспериментальный класс в среднем звене из числа инокультурных обучающихся (скорректированы рабочие программы, назначен классный руководитель со специальностью «русский язык как иностранный» - профессор, доктор наук); </w:t>
      </w:r>
    </w:p>
    <w:p w:rsidR="009F6189" w:rsidRPr="00225815" w:rsidRDefault="009F6189" w:rsidP="00387B9D">
      <w:pPr>
        <w:pStyle w:val="ListParagraph"/>
        <w:numPr>
          <w:ilvl w:val="0"/>
          <w:numId w:val="2"/>
        </w:numPr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225815">
        <w:rPr>
          <w:rFonts w:ascii="Times New Roman" w:hAnsi="Times New Roman" w:cs="Times New Roman"/>
          <w:sz w:val="28"/>
          <w:szCs w:val="28"/>
        </w:rPr>
        <w:t>Составлен план работы для заместителей директора и сотрудников социально-психологической службы гимназии в контексте новой темы;</w:t>
      </w:r>
    </w:p>
    <w:p w:rsidR="009F6189" w:rsidRPr="00225815" w:rsidRDefault="009F6189" w:rsidP="00387B9D">
      <w:pPr>
        <w:pStyle w:val="ListParagraph"/>
        <w:numPr>
          <w:ilvl w:val="0"/>
          <w:numId w:val="2"/>
        </w:numPr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225815">
        <w:rPr>
          <w:rFonts w:ascii="Times New Roman" w:hAnsi="Times New Roman" w:cs="Times New Roman"/>
          <w:sz w:val="28"/>
          <w:szCs w:val="28"/>
        </w:rPr>
        <w:t>Заключены соглашения с общественными организациями, реализующими инклюзивное образование;</w:t>
      </w:r>
    </w:p>
    <w:p w:rsidR="009F6189" w:rsidRPr="00225815" w:rsidRDefault="009F6189" w:rsidP="00387B9D">
      <w:pPr>
        <w:pStyle w:val="ListParagraph"/>
        <w:numPr>
          <w:ilvl w:val="0"/>
          <w:numId w:val="2"/>
        </w:numPr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225815">
        <w:rPr>
          <w:rFonts w:ascii="Times New Roman" w:hAnsi="Times New Roman" w:cs="Times New Roman"/>
          <w:sz w:val="28"/>
          <w:szCs w:val="28"/>
        </w:rPr>
        <w:t>Разработаны, скорректированы и размещены на официальном сайте гимназии локальные акты, регламентирующие инклюзивную деятельность;</w:t>
      </w:r>
    </w:p>
    <w:p w:rsidR="009F6189" w:rsidRDefault="009F6189" w:rsidP="00387B9D">
      <w:pPr>
        <w:pStyle w:val="ListParagraph"/>
        <w:numPr>
          <w:ilvl w:val="0"/>
          <w:numId w:val="2"/>
        </w:numPr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225815">
        <w:rPr>
          <w:rFonts w:ascii="Times New Roman" w:hAnsi="Times New Roman" w:cs="Times New Roman"/>
          <w:sz w:val="28"/>
          <w:szCs w:val="28"/>
        </w:rPr>
        <w:t>Проведены тематические собрания трудового коллектива и педсоветы</w:t>
      </w:r>
      <w:r>
        <w:rPr>
          <w:rFonts w:ascii="Times New Roman" w:hAnsi="Times New Roman" w:cs="Times New Roman"/>
          <w:sz w:val="28"/>
          <w:szCs w:val="28"/>
        </w:rPr>
        <w:t xml:space="preserve"> «Новая программа развития МОУ «Гимназия № 7», «Инклюзивное образование в МОУ «Гимназия № 7», «Изменения во ФГОС НОУ и ООО»</w:t>
      </w:r>
      <w:r w:rsidRPr="00225815">
        <w:rPr>
          <w:rFonts w:ascii="Times New Roman" w:hAnsi="Times New Roman" w:cs="Times New Roman"/>
          <w:sz w:val="28"/>
          <w:szCs w:val="28"/>
        </w:rPr>
        <w:t>.</w:t>
      </w:r>
    </w:p>
    <w:p w:rsidR="009F6189" w:rsidRDefault="009F6189" w:rsidP="00387B9D">
      <w:pPr>
        <w:pStyle w:val="ListParagraph"/>
        <w:numPr>
          <w:ilvl w:val="0"/>
          <w:numId w:val="2"/>
        </w:numPr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Проведена работа по подготовке специалистов из числа педагогов гимназии (один сотрудник социально-психологической службы получает второе высшее образование по специальности «коррекционная психология», остальные сотрудники службы внесены в базу по прохождению курсовой подготовки по сходным направлениям; учителя физической культуры проходят обучение по направлению «ЛФК», двое преподавателей русского языка и литературы прошли курсовую подготовку по направлению «обучение детей-билингвов»). </w:t>
      </w:r>
    </w:p>
    <w:p w:rsidR="009F6189" w:rsidRPr="00DA7AEE" w:rsidRDefault="009F6189" w:rsidP="00387B9D">
      <w:pPr>
        <w:pStyle w:val="ListParagraph"/>
        <w:numPr>
          <w:ilvl w:val="0"/>
          <w:numId w:val="2"/>
        </w:numPr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Осуществляется взаимодействие с представителями медицинских организаций и психологических центров, проводящих мониторинг соматического и психологического состояния сотрудников и обучающихся.</w:t>
      </w:r>
    </w:p>
    <w:p w:rsidR="009F6189" w:rsidRDefault="009F6189" w:rsidP="00D51B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6189" w:rsidRDefault="009F6189" w:rsidP="00D51B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6189" w:rsidRDefault="009F6189" w:rsidP="00387B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A7AEE">
        <w:rPr>
          <w:rFonts w:ascii="Times New Roman" w:hAnsi="Times New Roman" w:cs="Times New Roman"/>
          <w:sz w:val="28"/>
          <w:szCs w:val="28"/>
          <w:u w:val="single"/>
        </w:rPr>
        <w:t>Заместители директора по УВР</w:t>
      </w:r>
    </w:p>
    <w:p w:rsidR="009F6189" w:rsidRPr="00387B9D" w:rsidRDefault="009F6189" w:rsidP="00387B9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87B9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В рамках учебно-воспитательной работы проводится:</w:t>
      </w:r>
    </w:p>
    <w:p w:rsidR="009F6189" w:rsidRPr="00834018" w:rsidRDefault="009F6189" w:rsidP="00387B9D">
      <w:pPr>
        <w:pStyle w:val="ListParagraph"/>
        <w:numPr>
          <w:ilvl w:val="0"/>
          <w:numId w:val="3"/>
        </w:numPr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834018">
        <w:rPr>
          <w:rFonts w:ascii="Times New Roman" w:hAnsi="Times New Roman" w:cs="Times New Roman"/>
          <w:sz w:val="28"/>
          <w:szCs w:val="28"/>
        </w:rPr>
        <w:t>Мониторинг учебных нагрузок обучающихся, их соответствия САНПиН.</w:t>
      </w:r>
    </w:p>
    <w:p w:rsidR="009F6189" w:rsidRPr="00834018" w:rsidRDefault="009F6189" w:rsidP="00387B9D">
      <w:pPr>
        <w:pStyle w:val="ListParagraph"/>
        <w:numPr>
          <w:ilvl w:val="0"/>
          <w:numId w:val="3"/>
        </w:numPr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834018">
        <w:rPr>
          <w:rFonts w:ascii="Times New Roman" w:hAnsi="Times New Roman" w:cs="Times New Roman"/>
          <w:sz w:val="28"/>
          <w:szCs w:val="28"/>
        </w:rPr>
        <w:t>Корректировка рабочих программ с учетом уровня подготовки и владения русским языком обучающихся.</w:t>
      </w:r>
    </w:p>
    <w:p w:rsidR="009F6189" w:rsidRPr="00834018" w:rsidRDefault="009F6189" w:rsidP="00387B9D">
      <w:pPr>
        <w:pStyle w:val="ListParagraph"/>
        <w:numPr>
          <w:ilvl w:val="0"/>
          <w:numId w:val="3"/>
        </w:numPr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834018">
        <w:rPr>
          <w:rFonts w:ascii="Times New Roman" w:hAnsi="Times New Roman" w:cs="Times New Roman"/>
          <w:sz w:val="28"/>
          <w:szCs w:val="28"/>
        </w:rPr>
        <w:t>Составление и редактирование рабочих программ по предметам для детей-надомников (дети-инвалиды, 7 обучающихся); составление индивидуальных расписаний для каждого ребенка-инвалида.</w:t>
      </w:r>
    </w:p>
    <w:p w:rsidR="009F6189" w:rsidRPr="00834018" w:rsidRDefault="009F6189" w:rsidP="00387B9D">
      <w:pPr>
        <w:pStyle w:val="ListParagraph"/>
        <w:numPr>
          <w:ilvl w:val="0"/>
          <w:numId w:val="3"/>
        </w:numPr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834018">
        <w:rPr>
          <w:rFonts w:ascii="Times New Roman" w:hAnsi="Times New Roman" w:cs="Times New Roman"/>
          <w:sz w:val="28"/>
          <w:szCs w:val="28"/>
        </w:rPr>
        <w:t>Тренировочное тестирование в форме ОГЭ и ЕГЭ по предметам.</w:t>
      </w:r>
    </w:p>
    <w:p w:rsidR="009F6189" w:rsidRPr="00834018" w:rsidRDefault="009F6189" w:rsidP="00387B9D">
      <w:pPr>
        <w:pStyle w:val="ListParagraph"/>
        <w:numPr>
          <w:ilvl w:val="0"/>
          <w:numId w:val="3"/>
        </w:numPr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834018">
        <w:rPr>
          <w:rFonts w:ascii="Times New Roman" w:hAnsi="Times New Roman" w:cs="Times New Roman"/>
          <w:sz w:val="28"/>
          <w:szCs w:val="28"/>
        </w:rPr>
        <w:t>Подготовка документации по сдаче ГВЭ выпускницей гимназии;</w:t>
      </w:r>
    </w:p>
    <w:p w:rsidR="009F6189" w:rsidRPr="00573FDC" w:rsidRDefault="009F6189" w:rsidP="00387B9D">
      <w:pPr>
        <w:pStyle w:val="ListParagraph"/>
        <w:numPr>
          <w:ilvl w:val="0"/>
          <w:numId w:val="3"/>
        </w:numPr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834018">
        <w:rPr>
          <w:rFonts w:ascii="Times New Roman" w:hAnsi="Times New Roman" w:cs="Times New Roman"/>
          <w:sz w:val="28"/>
          <w:szCs w:val="28"/>
        </w:rPr>
        <w:t>Участие гимназистов в предметной олимпиаде школьников на различных уровнях.</w:t>
      </w:r>
    </w:p>
    <w:p w:rsidR="009F6189" w:rsidRDefault="009F6189" w:rsidP="00D51B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6189" w:rsidRDefault="009F6189" w:rsidP="00D51B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Заместитель директора по ВВР</w:t>
      </w:r>
    </w:p>
    <w:p w:rsidR="009F6189" w:rsidRDefault="009F6189" w:rsidP="00D51B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своей работе заместитель директора по воспитательной работе руководствуется документом «Концепция воспитательной работы»,  разработанным директором и научно-методическим советом гимназии. Приведем этот документ полностью:</w:t>
      </w:r>
    </w:p>
    <w:p w:rsidR="009F6189" w:rsidRDefault="009F6189" w:rsidP="00D51B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6EEC">
        <w:rPr>
          <w:rFonts w:ascii="Times New Roman" w:hAnsi="Times New Roman" w:cs="Times New Roman"/>
          <w:sz w:val="28"/>
          <w:szCs w:val="28"/>
        </w:rPr>
        <w:t>«В результате психологического исследования, изучения специальной литературы, опроса гимназистов, родительской общественности, педагогов была предложена следующая схема воспитательной работы:</w:t>
      </w:r>
    </w:p>
    <w:p w:rsidR="009F6189" w:rsidRDefault="009F6189" w:rsidP="00D51B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_x0000_s1026" style="position:absolute;left:0;text-align:left;margin-left:93.5pt;margin-top:-.15pt;width:221.9pt;height:215.15pt;z-index:251658240" fillcolor="#ffc000">
            <v:textbox style="mso-next-textbox:#_x0000_s1026">
              <w:txbxContent>
                <w:p w:rsidR="009F6189" w:rsidRDefault="009F6189" w:rsidP="00573FDC">
                  <w:r>
                    <w:t>Я И МИР</w:t>
                  </w:r>
                </w:p>
              </w:txbxContent>
            </v:textbox>
          </v:oval>
        </w:pict>
      </w:r>
    </w:p>
    <w:p w:rsidR="009F6189" w:rsidRDefault="009F6189" w:rsidP="00D51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_x0000_s1027" style="position:absolute;margin-left:121pt;margin-top:20.7pt;width:162.65pt;height:168.55pt;z-index:251659264" fillcolor="#8064a2" strokecolor="#f2f2f2" strokeweight="3pt">
            <v:shadow on="t" type="perspective" color="#3f3151" opacity=".5" offset="1pt" offset2="-1pt"/>
            <v:textbox style="mso-next-textbox:#_x0000_s1027">
              <w:txbxContent>
                <w:p w:rsidR="009F6189" w:rsidRDefault="009F6189">
                  <w:r>
                    <w:t>Я И моя страна</w:t>
                  </w:r>
                </w:p>
              </w:txbxContent>
            </v:textbox>
          </v:oval>
        </w:pict>
      </w:r>
    </w:p>
    <w:p w:rsidR="009F6189" w:rsidRDefault="009F6189" w:rsidP="00D51B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189" w:rsidRDefault="009F6189" w:rsidP="00D51B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189" w:rsidRDefault="009F6189" w:rsidP="00D51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_x0000_s1028" style="position:absolute;margin-left:143pt;margin-top:2.25pt;width:116.05pt;height:107.55pt;z-index:251660288" fillcolor="#c0504d" strokecolor="#f2f2f2" strokeweight="3pt">
            <v:shadow on="t" type="perspective" color="#622423" opacity=".5" offset="1pt" offset2="-1pt"/>
            <v:textbox>
              <w:txbxContent>
                <w:p w:rsidR="009F6189" w:rsidRDefault="009F6189">
                  <w:r>
                    <w:t>Я и мой город</w:t>
                  </w:r>
                </w:p>
              </w:txbxContent>
            </v:textbox>
          </v:oval>
        </w:pict>
      </w:r>
    </w:p>
    <w:p w:rsidR="009F6189" w:rsidRDefault="009F6189" w:rsidP="00D51B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_x0000_s1029" style="position:absolute;left:0;text-align:left;margin-left:165pt;margin-top:14.1pt;width:1in;height:1in;z-index:251661312" fillcolor="#4f81bd" strokecolor="#f2f2f2" strokeweight="3pt">
            <v:shadow on="t" type="perspective" color="#243f60" opacity=".5" offset="1pt" offset2="-1pt"/>
            <v:textbox>
              <w:txbxContent>
                <w:p w:rsidR="009F6189" w:rsidRDefault="009F6189">
                  <w:r>
                    <w:t>Я и мои близкие</w:t>
                  </w:r>
                </w:p>
              </w:txbxContent>
            </v:textbox>
          </v:oval>
        </w:pict>
      </w:r>
    </w:p>
    <w:p w:rsidR="009F6189" w:rsidRDefault="009F6189" w:rsidP="00D51B62">
      <w:pPr>
        <w:tabs>
          <w:tab w:val="left" w:pos="414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F6189" w:rsidRDefault="009F6189" w:rsidP="00D51B62">
      <w:pPr>
        <w:tabs>
          <w:tab w:val="left" w:pos="126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_x0000_s1030" style="position:absolute;margin-left:181.5pt;margin-top:10.85pt;width:34.75pt;height:26.25pt;z-index:251662336" fillcolor="#9bbb59" strokecolor="#f2f2f2" strokeweight="3pt">
            <v:shadow on="t" type="perspective" color="#4e6128" opacity=".5" offset="1pt" offset2="-1pt"/>
            <v:textbox style="mso-next-textbox:#_x0000_s1030">
              <w:txbxContent>
                <w:p w:rsidR="009F6189" w:rsidRDefault="009F6189">
                  <w:r>
                    <w:t>Я</w:t>
                  </w:r>
                </w:p>
              </w:txbxContent>
            </v:textbox>
          </v:oval>
        </w:pict>
      </w:r>
    </w:p>
    <w:p w:rsidR="009F6189" w:rsidRDefault="009F6189" w:rsidP="00D51B62">
      <w:pPr>
        <w:tabs>
          <w:tab w:val="left" w:pos="1262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F6189" w:rsidRDefault="009F6189" w:rsidP="00D51B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31" style="position:absolute;left:0;text-align:left;margin-left:22pt;margin-top:-42.15pt;width:152.45pt;height:38.95pt;z-index:251653120" fillcolor="#9bbb59" strokecolor="#f2f2f2" strokeweight="3pt">
            <v:shadow on="t" type="perspective" color="#4e6128" opacity=".5" offset="1pt" offset2="-1pt"/>
            <v:textbox>
              <w:txbxContent>
                <w:p w:rsidR="009F6189" w:rsidRPr="00EB7C22" w:rsidRDefault="009F6189" w:rsidP="00EB7C22">
                  <w:pPr>
                    <w:jc w:val="center"/>
                    <w:rPr>
                      <w:b/>
                      <w:bCs/>
                    </w:rPr>
                  </w:pPr>
                  <w:r w:rsidRPr="00EB7C22">
                    <w:rPr>
                      <w:b/>
                      <w:bCs/>
                    </w:rPr>
                    <w:t>БЛОК «Я»</w:t>
                  </w:r>
                </w:p>
              </w:txbxContent>
            </v:textbox>
          </v:rect>
        </w:pict>
      </w:r>
      <w:r w:rsidRPr="00D60E7D">
        <w:rPr>
          <w:rFonts w:ascii="Times New Roman" w:hAnsi="Times New Roman" w:cs="Times New Roman"/>
          <w:sz w:val="28"/>
          <w:szCs w:val="28"/>
        </w:rPr>
        <w:t>БЛОК «Я» подразумевает работу с личностью учащегося: изучение личностных, характерологических, мотивационных особенностей, психосоматического</w:t>
      </w:r>
      <w:r>
        <w:rPr>
          <w:rFonts w:ascii="Times New Roman" w:hAnsi="Times New Roman" w:cs="Times New Roman"/>
          <w:sz w:val="28"/>
          <w:szCs w:val="28"/>
        </w:rPr>
        <w:t xml:space="preserve"> и соматического статусов</w:t>
      </w:r>
      <w:r w:rsidRPr="00D60E7D">
        <w:rPr>
          <w:rFonts w:ascii="Times New Roman" w:hAnsi="Times New Roman" w:cs="Times New Roman"/>
          <w:sz w:val="28"/>
          <w:szCs w:val="28"/>
        </w:rPr>
        <w:t>, развитие специальных способностей и пр. Это – работа классного руководителя, педагога-психолога, учителей-предметников и,  при необходимости – социального педагога. На этом уровне происходит формирование Я-концепции, уверенности к себе, закр</w:t>
      </w:r>
      <w:r>
        <w:rPr>
          <w:rFonts w:ascii="Times New Roman" w:hAnsi="Times New Roman" w:cs="Times New Roman"/>
          <w:sz w:val="28"/>
          <w:szCs w:val="28"/>
        </w:rPr>
        <w:t>епление морально-этических норм, ориентация на ЗОЖ.</w:t>
      </w:r>
    </w:p>
    <w:p w:rsidR="009F6189" w:rsidRDefault="009F6189" w:rsidP="00D51B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32" style="position:absolute;left:0;text-align:left;margin-left:22pt;margin-top:4.8pt;width:150.8pt;height:38.1pt;z-index:251654144" fillcolor="#4f81bd" strokecolor="#f2f2f2" strokeweight="3pt">
            <v:shadow on="t" type="perspective" color="#243f60" opacity=".5" offset="1pt" offset2="-1pt"/>
            <v:textbox style="mso-next-textbox:#_x0000_s1032">
              <w:txbxContent>
                <w:p w:rsidR="009F6189" w:rsidRPr="00BA72FA" w:rsidRDefault="009F6189">
                  <w:pPr>
                    <w:rPr>
                      <w:b/>
                      <w:bCs/>
                    </w:rPr>
                  </w:pPr>
                  <w:r w:rsidRPr="00BA72FA">
                    <w:rPr>
                      <w:b/>
                      <w:bCs/>
                    </w:rPr>
                    <w:t>БЛОК «Я И МОИ БЛИЗКИЕ»</w:t>
                  </w:r>
                </w:p>
              </w:txbxContent>
            </v:textbox>
          </v:rect>
        </w:pict>
      </w:r>
    </w:p>
    <w:p w:rsidR="009F6189" w:rsidRPr="00D60E7D" w:rsidRDefault="009F6189" w:rsidP="00D51B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189" w:rsidRPr="004913F5" w:rsidRDefault="009F6189" w:rsidP="00D51B62">
      <w:pPr>
        <w:tabs>
          <w:tab w:val="left" w:pos="26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3F5">
        <w:rPr>
          <w:rFonts w:ascii="Times New Roman" w:hAnsi="Times New Roman" w:cs="Times New Roman"/>
          <w:sz w:val="28"/>
          <w:szCs w:val="28"/>
        </w:rPr>
        <w:t>БЛОК «Я и мои БЛИЗКИЕ» подразумевает продуктивное и бесконфликтное взаимодействие ребенка с товарищами, членами семьи, друзьями. Здесь эффективны тренинги общения, командообразования, тематические классные часы, совместные классные и  внеклассные мероприятия. Здесь же происходит тесное взаимодействие с семьей.</w:t>
      </w:r>
    </w:p>
    <w:p w:rsidR="009F6189" w:rsidRDefault="009F6189" w:rsidP="00D51B6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33" style="position:absolute;left:0;text-align:left;margin-left:22pt;margin-top:6.8pt;width:142.3pt;height:38.95pt;z-index:251655168" fillcolor="#c0504d" strokecolor="#f2f2f2" strokeweight="3pt">
            <v:shadow on="t" type="perspective" color="#622423" opacity=".5" offset="1pt" offset2="-1pt"/>
            <v:textbox>
              <w:txbxContent>
                <w:p w:rsidR="009F6189" w:rsidRPr="00120134" w:rsidRDefault="009F618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БЛОК «Я И МОЙ ГОРОД»</w:t>
                  </w:r>
                </w:p>
              </w:txbxContent>
            </v:textbox>
          </v:rect>
        </w:pict>
      </w:r>
    </w:p>
    <w:p w:rsidR="009F6189" w:rsidRDefault="009F6189" w:rsidP="00D51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6189" w:rsidRDefault="009F6189" w:rsidP="00D51B62">
      <w:pPr>
        <w:tabs>
          <w:tab w:val="left" w:pos="26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34" style="position:absolute;left:0;text-align:left;margin-left:16.5pt;margin-top:165.5pt;width:2in;height:38.15pt;z-index:251656192" fillcolor="#8064a2" strokecolor="#f2f2f2" strokeweight="3pt">
            <v:shadow on="t" type="perspective" color="#3f3151" opacity=".5" offset="1pt" offset2="-1pt"/>
            <v:textbox>
              <w:txbxContent>
                <w:p w:rsidR="009F6189" w:rsidRPr="0062278A" w:rsidRDefault="009F618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БЛОК «Я И МОЯ СТРАНА»</w:t>
                  </w:r>
                </w:p>
              </w:txbxContent>
            </v:textbox>
          </v:rect>
        </w:pict>
      </w:r>
      <w:r w:rsidRPr="0062278A">
        <w:rPr>
          <w:rFonts w:ascii="Times New Roman" w:hAnsi="Times New Roman" w:cs="Times New Roman"/>
          <w:sz w:val="28"/>
          <w:szCs w:val="28"/>
        </w:rPr>
        <w:t xml:space="preserve">БЛОК «Я и мой ГОРОД»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2278A">
        <w:rPr>
          <w:rFonts w:ascii="Times New Roman" w:hAnsi="Times New Roman" w:cs="Times New Roman"/>
          <w:sz w:val="28"/>
          <w:szCs w:val="28"/>
        </w:rPr>
        <w:t xml:space="preserve"> краеведческая работа в рамках учебной и внеклассной работы, направленная на формирование патриотизма и объективного взгляда на социальную и экологическую реальность. Речь идет о тематических классных часах, встречах с подольчанами – представителями разных профессий, экскурсиях и пр. Краеведческий компонент включается также и в программу таких предметов, как география, биология, литература, история, МХК, искусство, ОРГСЭ, ДКП.</w:t>
      </w:r>
    </w:p>
    <w:p w:rsidR="009F6189" w:rsidRPr="00D51B62" w:rsidRDefault="009F6189" w:rsidP="00D51B62">
      <w:pPr>
        <w:tabs>
          <w:tab w:val="left" w:pos="2668"/>
        </w:tabs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F6189" w:rsidRDefault="009F6189" w:rsidP="00D51B62">
      <w:pPr>
        <w:tabs>
          <w:tab w:val="left" w:pos="26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189" w:rsidRPr="0062278A" w:rsidRDefault="009F6189" w:rsidP="00D51B62">
      <w:pPr>
        <w:tabs>
          <w:tab w:val="left" w:pos="26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78A">
        <w:rPr>
          <w:rFonts w:ascii="Times New Roman" w:hAnsi="Times New Roman" w:cs="Times New Roman"/>
          <w:sz w:val="28"/>
          <w:szCs w:val="28"/>
        </w:rPr>
        <w:t xml:space="preserve">БЛОК «Я и моя СТРАНА»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2278A">
        <w:rPr>
          <w:rFonts w:ascii="Times New Roman" w:hAnsi="Times New Roman" w:cs="Times New Roman"/>
          <w:sz w:val="28"/>
          <w:szCs w:val="28"/>
        </w:rPr>
        <w:t xml:space="preserve"> работа в рамках учебной и воспитательной деятельности по формированию патриотического объективного мышления, поиска собственного места в родной стране, толерантности, интереса и уважения к поликультурному социуму. Помимо знаний, полученных на уроках географии, истории, литературы и др. предметов здесь актуальны поездки по стране, участие в национальных праздниках, дни культуры и т.д.</w:t>
      </w:r>
    </w:p>
    <w:p w:rsidR="009F6189" w:rsidRPr="006C5A68" w:rsidRDefault="009F6189" w:rsidP="00D51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35" style="position:absolute;margin-left:5.5pt;margin-top:-.45pt;width:157.55pt;height:38.15pt;z-index:251657216" fillcolor="#ffc000">
            <v:textbox>
              <w:txbxContent>
                <w:p w:rsidR="009F6189" w:rsidRPr="0062278A" w:rsidRDefault="009F6189" w:rsidP="0062278A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БЛОК «Я И МИР»</w:t>
                  </w:r>
                </w:p>
              </w:txbxContent>
            </v:textbox>
          </v:rect>
        </w:pict>
      </w:r>
    </w:p>
    <w:p w:rsidR="009F6189" w:rsidRDefault="009F6189" w:rsidP="00D51B62">
      <w:pPr>
        <w:tabs>
          <w:tab w:val="left" w:pos="2668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6189" w:rsidRPr="006C5A68" w:rsidRDefault="009F6189" w:rsidP="00D51B62">
      <w:pPr>
        <w:tabs>
          <w:tab w:val="left" w:pos="26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A68">
        <w:rPr>
          <w:rFonts w:ascii="Times New Roman" w:hAnsi="Times New Roman" w:cs="Times New Roman"/>
          <w:sz w:val="28"/>
          <w:szCs w:val="28"/>
        </w:rPr>
        <w:t>БЛОК «Я и МИР»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C5A68">
        <w:rPr>
          <w:rFonts w:ascii="Times New Roman" w:hAnsi="Times New Roman" w:cs="Times New Roman"/>
          <w:sz w:val="28"/>
          <w:szCs w:val="28"/>
        </w:rPr>
        <w:t xml:space="preserve"> как решение долгосрочной, фундаментальной задачи формирования саморазвивающийся, востребованной в современном мире личности, патриотичной и толерантной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C5A68">
        <w:rPr>
          <w:rFonts w:ascii="Times New Roman" w:hAnsi="Times New Roman" w:cs="Times New Roman"/>
          <w:sz w:val="28"/>
          <w:szCs w:val="28"/>
        </w:rPr>
        <w:t xml:space="preserve"> предполагает аккумуля</w:t>
      </w:r>
      <w:r>
        <w:rPr>
          <w:rFonts w:ascii="Times New Roman" w:hAnsi="Times New Roman" w:cs="Times New Roman"/>
          <w:sz w:val="28"/>
          <w:szCs w:val="28"/>
        </w:rPr>
        <w:t>цию всех предыдущих результатов.</w:t>
      </w:r>
    </w:p>
    <w:p w:rsidR="009F6189" w:rsidRDefault="009F6189" w:rsidP="00D51B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Данная концепция охватывает все направления, входящие в понятие «здоровье» – от физического до морально-этического. Из приведенного видно, что формирование здоровой личности – задача всех звеньев работы: учебной, воспитательной, психологической.</w:t>
      </w:r>
    </w:p>
    <w:p w:rsidR="009F6189" w:rsidRDefault="009F6189" w:rsidP="00D51B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Кроме данной глобальной схемы, заместитель по ВВР совместно с социально-психологической службой и НМС разрабатывают локальные документы – памятки,  инструкции, пояснительные записки для классных руководителей. </w:t>
      </w:r>
    </w:p>
    <w:p w:rsidR="009F6189" w:rsidRDefault="009F6189" w:rsidP="00D51B62">
      <w:pPr>
        <w:tabs>
          <w:tab w:val="left" w:pos="548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Важной частью работы заместителя директора по ВВР является организация и проведение Дней профилактики и Дней здоровья (совместно с заместителем по безопасности, сотрудниками социально-психологической службы и привлеченными специалистами). В рамках этих мероприятий все участники образовательного процесса – учащиеся, педагоги и представители родительской общественности – получают необходимую информацию и практические навыки.</w:t>
      </w:r>
    </w:p>
    <w:p w:rsidR="009F6189" w:rsidRDefault="009F6189" w:rsidP="00D51B62">
      <w:pPr>
        <w:tabs>
          <w:tab w:val="left" w:pos="548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6976"/>
        <w:gridCol w:w="2878"/>
      </w:tblGrid>
      <w:tr w:rsidR="009F6189" w:rsidRPr="00436C98">
        <w:tc>
          <w:tcPr>
            <w:tcW w:w="7219" w:type="dxa"/>
          </w:tcPr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C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" o:spid="_x0000_i1026" type="#_x0000_t75" style="width:321pt;height:213.75pt;visibility:visible">
                  <v:imagedata r:id="rId8" o:title="" croptop="-279f" cropbottom="-464f" cropright="-123f"/>
                  <o:lock v:ext="edit" aspectratio="f"/>
                </v:shape>
              </w:pict>
            </w:r>
          </w:p>
        </w:tc>
        <w:tc>
          <w:tcPr>
            <w:tcW w:w="7567" w:type="dxa"/>
          </w:tcPr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C98">
              <w:rPr>
                <w:rFonts w:ascii="Times New Roman" w:hAnsi="Times New Roman" w:cs="Times New Roman"/>
                <w:sz w:val="28"/>
                <w:szCs w:val="28"/>
              </w:rPr>
              <w:t>Встреча с представителем ГИБДД в рамках Дня профилактики.</w:t>
            </w:r>
          </w:p>
        </w:tc>
      </w:tr>
      <w:tr w:rsidR="009F6189" w:rsidRPr="00436C98">
        <w:tc>
          <w:tcPr>
            <w:tcW w:w="7219" w:type="dxa"/>
          </w:tcPr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C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" o:spid="_x0000_i1027" type="#_x0000_t75" style="width:336.75pt;height:213.75pt;visibility:visible">
                  <v:imagedata r:id="rId9" o:title="" croptop="-279f" cropbottom="-464f" cropright="-117f"/>
                  <o:lock v:ext="edit" aspectratio="f"/>
                </v:shape>
              </w:pict>
            </w:r>
          </w:p>
        </w:tc>
        <w:tc>
          <w:tcPr>
            <w:tcW w:w="7567" w:type="dxa"/>
          </w:tcPr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C98">
              <w:rPr>
                <w:rFonts w:ascii="Times New Roman" w:hAnsi="Times New Roman" w:cs="Times New Roman"/>
                <w:sz w:val="28"/>
                <w:szCs w:val="28"/>
              </w:rPr>
              <w:t>Лекция врача-педиатра в рамках Дня здоровья</w:t>
            </w:r>
          </w:p>
        </w:tc>
      </w:tr>
      <w:tr w:rsidR="009F6189" w:rsidRPr="00436C98">
        <w:tc>
          <w:tcPr>
            <w:tcW w:w="7219" w:type="dxa"/>
          </w:tcPr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C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3" o:spid="_x0000_i1028" type="#_x0000_t75" style="width:325.5pt;height:216.75pt;visibility:visible">
                  <v:imagedata r:id="rId10" o:title="" croptop="-275f" cropbottom="-443f" cropleft="-91f" cropright="-101f"/>
                  <o:lock v:ext="edit" aspectratio="f"/>
                </v:shape>
              </w:pict>
            </w:r>
          </w:p>
          <w:p w:rsidR="009F6189" w:rsidRPr="00436C98" w:rsidRDefault="009F6189" w:rsidP="00D51B6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189" w:rsidRPr="00436C98" w:rsidRDefault="009F6189" w:rsidP="00D51B62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7" w:type="dxa"/>
          </w:tcPr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C98">
              <w:rPr>
                <w:rFonts w:ascii="Times New Roman" w:hAnsi="Times New Roman" w:cs="Times New Roman"/>
                <w:sz w:val="28"/>
                <w:szCs w:val="28"/>
              </w:rPr>
              <w:t>Психологический тренинг (командо-</w:t>
            </w:r>
          </w:p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C98">
              <w:rPr>
                <w:rFonts w:ascii="Times New Roman" w:hAnsi="Times New Roman" w:cs="Times New Roman"/>
                <w:sz w:val="28"/>
                <w:szCs w:val="28"/>
              </w:rPr>
              <w:t>образование) силами сотрудников социально-психологической службы в рамках Дня здоровья.</w:t>
            </w:r>
          </w:p>
        </w:tc>
      </w:tr>
      <w:tr w:rsidR="009F6189" w:rsidRPr="00436C98">
        <w:tc>
          <w:tcPr>
            <w:tcW w:w="7219" w:type="dxa"/>
          </w:tcPr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36C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4" o:spid="_x0000_i1029" type="#_x0000_t75" style="width:323.25pt;height:215.25pt;visibility:visible">
                  <v:imagedata r:id="rId11" o:title="" croptop="-277f" cropbottom="-384f" cropleft="-92f" cropright="-92f"/>
                  <o:lock v:ext="edit" aspectratio="f"/>
                </v:shape>
              </w:pict>
            </w:r>
          </w:p>
        </w:tc>
        <w:tc>
          <w:tcPr>
            <w:tcW w:w="7567" w:type="dxa"/>
          </w:tcPr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C98">
              <w:rPr>
                <w:rFonts w:ascii="Times New Roman" w:hAnsi="Times New Roman" w:cs="Times New Roman"/>
                <w:sz w:val="28"/>
                <w:szCs w:val="28"/>
              </w:rPr>
              <w:t>Игра (представитель психологического центра «Юность») в рамках Дня профилактики.</w:t>
            </w:r>
          </w:p>
        </w:tc>
      </w:tr>
    </w:tbl>
    <w:p w:rsidR="009F6189" w:rsidRDefault="009F6189" w:rsidP="00D51B62">
      <w:pPr>
        <w:tabs>
          <w:tab w:val="left" w:pos="548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189" w:rsidRDefault="009F6189" w:rsidP="00D51B62">
      <w:pPr>
        <w:tabs>
          <w:tab w:val="left" w:pos="548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Заместитель директора по НМР</w:t>
      </w:r>
    </w:p>
    <w:p w:rsidR="009F6189" w:rsidRDefault="009F6189" w:rsidP="00D51B62">
      <w:pPr>
        <w:tabs>
          <w:tab w:val="left" w:pos="548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Одним из важнейших качеств здорового человека является его потребность к саморазвитию, самовыражению через реализацию своих специальных способностей. Работа заместителя директора по научно-методической работе направлена, в первую очередь,  на получение всеми участниками образовательного процесса навыков исследовательской, проектной и научной работы. Речь идет не только о гимназистах, но и педагогах, выступающих в качестве кураторов и научных руководителей. Практическим выражением этой деятельности стала работа НОУ «Эврика», цели которого:</w:t>
      </w:r>
    </w:p>
    <w:p w:rsidR="009F6189" w:rsidRPr="0008669D" w:rsidRDefault="009F6189" w:rsidP="00D51B62">
      <w:pPr>
        <w:pStyle w:val="ListParagraph"/>
        <w:numPr>
          <w:ilvl w:val="0"/>
          <w:numId w:val="7"/>
        </w:numPr>
        <w:tabs>
          <w:tab w:val="left" w:pos="6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9D">
        <w:rPr>
          <w:rFonts w:ascii="Times New Roman" w:hAnsi="Times New Roman" w:cs="Times New Roman"/>
          <w:sz w:val="28"/>
          <w:szCs w:val="28"/>
        </w:rPr>
        <w:t>Формирование интереса учащихся и педагогов к научно-исследовательской работе;</w:t>
      </w:r>
    </w:p>
    <w:p w:rsidR="009F6189" w:rsidRPr="0008669D" w:rsidRDefault="009F6189" w:rsidP="00D51B62">
      <w:pPr>
        <w:pStyle w:val="ListParagraph"/>
        <w:numPr>
          <w:ilvl w:val="0"/>
          <w:numId w:val="7"/>
        </w:numPr>
        <w:tabs>
          <w:tab w:val="left" w:pos="6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9D">
        <w:rPr>
          <w:rFonts w:ascii="Times New Roman" w:hAnsi="Times New Roman" w:cs="Times New Roman"/>
          <w:sz w:val="28"/>
          <w:szCs w:val="28"/>
        </w:rPr>
        <w:t>Формирование внутренней мотивации к научному поиску;</w:t>
      </w:r>
    </w:p>
    <w:p w:rsidR="009F6189" w:rsidRPr="0008669D" w:rsidRDefault="009F6189" w:rsidP="00D51B62">
      <w:pPr>
        <w:pStyle w:val="ListParagraph"/>
        <w:numPr>
          <w:ilvl w:val="0"/>
          <w:numId w:val="7"/>
        </w:numPr>
        <w:tabs>
          <w:tab w:val="left" w:pos="6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9D">
        <w:rPr>
          <w:rFonts w:ascii="Times New Roman" w:hAnsi="Times New Roman" w:cs="Times New Roman"/>
          <w:sz w:val="28"/>
          <w:szCs w:val="28"/>
        </w:rPr>
        <w:t>Формирование специальных навыков (работа с информацией, анализ, прогноз) и получение необходимых знаний;</w:t>
      </w:r>
    </w:p>
    <w:p w:rsidR="009F6189" w:rsidRPr="0008669D" w:rsidRDefault="009F6189" w:rsidP="00D51B62">
      <w:pPr>
        <w:pStyle w:val="ListParagraph"/>
        <w:numPr>
          <w:ilvl w:val="0"/>
          <w:numId w:val="7"/>
        </w:numPr>
        <w:tabs>
          <w:tab w:val="left" w:pos="6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9D">
        <w:rPr>
          <w:rFonts w:ascii="Times New Roman" w:hAnsi="Times New Roman" w:cs="Times New Roman"/>
          <w:sz w:val="28"/>
          <w:szCs w:val="28"/>
        </w:rPr>
        <w:t>Совместная работа гимназистов, педагогов и родителей над научной, исследовательской задачей;</w:t>
      </w:r>
    </w:p>
    <w:p w:rsidR="009F6189" w:rsidRDefault="009F6189" w:rsidP="00D51B62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69D">
        <w:rPr>
          <w:rFonts w:ascii="Times New Roman" w:hAnsi="Times New Roman" w:cs="Times New Roman"/>
          <w:sz w:val="28"/>
          <w:szCs w:val="28"/>
        </w:rPr>
        <w:t>Получение навыка самопрезентации через публичное выступление, участие в научных конкурсах и конференциях (снятие психологических барьеров).</w:t>
      </w:r>
    </w:p>
    <w:p w:rsidR="009F6189" w:rsidRDefault="009F6189" w:rsidP="00D51B62">
      <w:pPr>
        <w:tabs>
          <w:tab w:val="left" w:pos="548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Члены НОУ «Эврика» ежегодно представляют свои работы на традиционном Дне науки в гимназии, становятся участниками и лауреатами городской научно-практической конференции, федеральных и международных конкурсов, конференций. По результатам их работы педагоги гимназии публикуют научные статьи в специализированных изданиях. Однако принять участие в научно-исследовательской работе могут не только члены НОУ, но и каждый желающий (в том числе и в рамках предметных недель и конференций).</w:t>
      </w:r>
    </w:p>
    <w:p w:rsidR="009F6189" w:rsidRDefault="009F6189" w:rsidP="00D51B62">
      <w:pPr>
        <w:tabs>
          <w:tab w:val="left" w:pos="548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Особая работа в рамках НМР проводится с обучающимися, имеющими соматические заболевания. Для них создан интегрированный проект «Физическая культура – ОБЖ – естественные науки». Учащиеся подбирают необходимый материал, оформляют его в виде проекта или электронной презентации и представляют гимназистам на уроках физической культуры, биологии, химии, географии, ОБЖ. Данные проекты пропагандируют ЗОЖ, опираясь на специальные данные естественных наук («Что мы едим», «Лекарственные растения», «Витамины и не только», «Съедобные и ядовитые грибы» и пр.).</w:t>
      </w:r>
    </w:p>
    <w:tbl>
      <w:tblPr>
        <w:tblW w:w="0" w:type="auto"/>
        <w:tblInd w:w="-106" w:type="dxa"/>
        <w:tblLook w:val="00A0"/>
      </w:tblPr>
      <w:tblGrid>
        <w:gridCol w:w="6550"/>
        <w:gridCol w:w="3304"/>
      </w:tblGrid>
      <w:tr w:rsidR="009F6189" w:rsidRPr="00436C98">
        <w:tc>
          <w:tcPr>
            <w:tcW w:w="7393" w:type="dxa"/>
          </w:tcPr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C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5" o:spid="_x0000_i1030" type="#_x0000_t75" style="width:305.25pt;height:228.75pt;visibility:visible">
                  <v:imagedata r:id="rId12" o:title="" croptop="-260f" cropbottom="-390f" cropright="-75f"/>
                  <o:lock v:ext="edit" aspectratio="f"/>
                </v:shape>
              </w:pict>
            </w:r>
          </w:p>
        </w:tc>
        <w:tc>
          <w:tcPr>
            <w:tcW w:w="7393" w:type="dxa"/>
          </w:tcPr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C98">
              <w:rPr>
                <w:rFonts w:ascii="Times New Roman" w:hAnsi="Times New Roman" w:cs="Times New Roman"/>
                <w:sz w:val="28"/>
                <w:szCs w:val="28"/>
              </w:rPr>
              <w:t>Проект силами учащихся с соматическими заболеваниями «Лекарственные растения» с дегустацией фиточая «Здоровье Байкала»</w:t>
            </w:r>
          </w:p>
        </w:tc>
      </w:tr>
      <w:tr w:rsidR="009F6189" w:rsidRPr="00436C98">
        <w:tc>
          <w:tcPr>
            <w:tcW w:w="7393" w:type="dxa"/>
          </w:tcPr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C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i1031" type="#_x0000_t75" style="width:293.25pt;height:219.75pt;visibility:visible">
                  <v:imagedata r:id="rId13" o:title="" croptop="-271f" cropbottom="-482f" cropright="-135f"/>
                  <o:lock v:ext="edit" aspectratio="f"/>
                </v:shape>
              </w:pict>
            </w:r>
          </w:p>
        </w:tc>
        <w:tc>
          <w:tcPr>
            <w:tcW w:w="7393" w:type="dxa"/>
          </w:tcPr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C98">
              <w:rPr>
                <w:rFonts w:ascii="Times New Roman" w:hAnsi="Times New Roman" w:cs="Times New Roman"/>
                <w:sz w:val="28"/>
                <w:szCs w:val="28"/>
              </w:rPr>
              <w:t>Заслуженные награды</w:t>
            </w:r>
          </w:p>
        </w:tc>
      </w:tr>
    </w:tbl>
    <w:p w:rsidR="009F6189" w:rsidRDefault="009F6189" w:rsidP="00D51B62">
      <w:pPr>
        <w:tabs>
          <w:tab w:val="left" w:pos="5489"/>
        </w:tabs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F6189" w:rsidRDefault="009F6189" w:rsidP="00D51B62">
      <w:pPr>
        <w:tabs>
          <w:tab w:val="left" w:pos="5489"/>
        </w:tabs>
        <w:spacing w:after="0"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Заместитель директора по безопасности</w:t>
      </w:r>
    </w:p>
    <w:p w:rsidR="009F6189" w:rsidRDefault="009F6189" w:rsidP="00EB01B2">
      <w:pPr>
        <w:tabs>
          <w:tab w:val="left" w:pos="548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рамках работы заместителя директора по безопасности формируется информационная и предметная среда, позволяющая минимизировать травматизм и адаптировать участников образовательного процесса с соматическими  особенностями и ограничениями. Заместитель директора по безопасности:</w:t>
      </w:r>
    </w:p>
    <w:p w:rsidR="009F6189" w:rsidRPr="00F562F1" w:rsidRDefault="009F6189" w:rsidP="00EB01B2">
      <w:pPr>
        <w:pStyle w:val="ListParagraph"/>
        <w:numPr>
          <w:ilvl w:val="0"/>
          <w:numId w:val="8"/>
        </w:numPr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F562F1">
        <w:rPr>
          <w:rFonts w:ascii="Times New Roman" w:hAnsi="Times New Roman" w:cs="Times New Roman"/>
          <w:sz w:val="28"/>
          <w:szCs w:val="28"/>
        </w:rPr>
        <w:t>Оформляет тематические стенды по безопасности и ЗОЖ.</w:t>
      </w:r>
    </w:p>
    <w:p w:rsidR="009F6189" w:rsidRPr="00F562F1" w:rsidRDefault="009F6189" w:rsidP="00EB01B2">
      <w:pPr>
        <w:pStyle w:val="ListParagraph"/>
        <w:numPr>
          <w:ilvl w:val="0"/>
          <w:numId w:val="8"/>
        </w:numPr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F562F1">
        <w:rPr>
          <w:rFonts w:ascii="Times New Roman" w:hAnsi="Times New Roman" w:cs="Times New Roman"/>
          <w:sz w:val="28"/>
          <w:szCs w:val="28"/>
        </w:rPr>
        <w:t>Проводит тематические совещания, выступает на педсоветах и классных часах («Травматизм на дорогах», «Внимание, дети!»,  «Безопасный путь домой», «Осторожно, гололед» и пр.).</w:t>
      </w:r>
    </w:p>
    <w:p w:rsidR="009F6189" w:rsidRPr="00F562F1" w:rsidRDefault="009F6189" w:rsidP="00EB01B2">
      <w:pPr>
        <w:pStyle w:val="ListParagraph"/>
        <w:numPr>
          <w:ilvl w:val="0"/>
          <w:numId w:val="8"/>
        </w:numPr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F562F1">
        <w:rPr>
          <w:rFonts w:ascii="Times New Roman" w:hAnsi="Times New Roman" w:cs="Times New Roman"/>
          <w:sz w:val="28"/>
          <w:szCs w:val="28"/>
        </w:rPr>
        <w:t>Ведет документацию по безопасности.</w:t>
      </w:r>
    </w:p>
    <w:p w:rsidR="009F6189" w:rsidRPr="00F562F1" w:rsidRDefault="009F6189" w:rsidP="00EB01B2">
      <w:pPr>
        <w:pStyle w:val="ListParagraph"/>
        <w:numPr>
          <w:ilvl w:val="0"/>
          <w:numId w:val="8"/>
        </w:numPr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F562F1">
        <w:rPr>
          <w:rFonts w:ascii="Times New Roman" w:hAnsi="Times New Roman" w:cs="Times New Roman"/>
          <w:sz w:val="28"/>
          <w:szCs w:val="28"/>
        </w:rPr>
        <w:t>Организует и лично участвует в Днях здоровья, Днях и неделях профилактики.</w:t>
      </w:r>
    </w:p>
    <w:p w:rsidR="009F6189" w:rsidRPr="00F562F1" w:rsidRDefault="009F6189" w:rsidP="00EB01B2">
      <w:pPr>
        <w:pStyle w:val="ListParagraph"/>
        <w:numPr>
          <w:ilvl w:val="0"/>
          <w:numId w:val="8"/>
        </w:numPr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F562F1">
        <w:rPr>
          <w:rFonts w:ascii="Times New Roman" w:hAnsi="Times New Roman" w:cs="Times New Roman"/>
          <w:sz w:val="28"/>
          <w:szCs w:val="28"/>
        </w:rPr>
        <w:t>Организует и проводит учебные эвакуации.</w:t>
      </w:r>
    </w:p>
    <w:p w:rsidR="009F6189" w:rsidRPr="00F562F1" w:rsidRDefault="009F6189" w:rsidP="00EB01B2">
      <w:pPr>
        <w:pStyle w:val="ListParagraph"/>
        <w:numPr>
          <w:ilvl w:val="0"/>
          <w:numId w:val="8"/>
        </w:numPr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F562F1">
        <w:rPr>
          <w:rFonts w:ascii="Times New Roman" w:hAnsi="Times New Roman" w:cs="Times New Roman"/>
          <w:sz w:val="28"/>
          <w:szCs w:val="28"/>
        </w:rPr>
        <w:t>Следит за состоянием пандуса, лифта, специальной маркировки для слабовидящих, громкой связи.</w:t>
      </w:r>
    </w:p>
    <w:p w:rsidR="009F6189" w:rsidRPr="00F562F1" w:rsidRDefault="009F6189" w:rsidP="00EB01B2">
      <w:pPr>
        <w:pStyle w:val="ListParagraph"/>
        <w:numPr>
          <w:ilvl w:val="0"/>
          <w:numId w:val="8"/>
        </w:numPr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F562F1">
        <w:rPr>
          <w:rFonts w:ascii="Times New Roman" w:hAnsi="Times New Roman" w:cs="Times New Roman"/>
          <w:sz w:val="28"/>
          <w:szCs w:val="28"/>
        </w:rPr>
        <w:t>Взаимодействует с представителями ГИБДД, ЧОП, Комитета по образованию Администрации города и пр.</w:t>
      </w:r>
    </w:p>
    <w:p w:rsidR="009F6189" w:rsidRPr="00F562F1" w:rsidRDefault="009F6189" w:rsidP="00EB01B2">
      <w:pPr>
        <w:pStyle w:val="ListParagraph"/>
        <w:numPr>
          <w:ilvl w:val="0"/>
          <w:numId w:val="8"/>
        </w:numPr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F562F1">
        <w:rPr>
          <w:rFonts w:ascii="Times New Roman" w:hAnsi="Times New Roman" w:cs="Times New Roman"/>
          <w:sz w:val="28"/>
          <w:szCs w:val="28"/>
        </w:rPr>
        <w:t>Курирует работу охраны гимназии.</w:t>
      </w:r>
    </w:p>
    <w:p w:rsidR="009F6189" w:rsidRPr="00F562F1" w:rsidRDefault="009F6189" w:rsidP="00EB01B2">
      <w:pPr>
        <w:pStyle w:val="ListParagraph"/>
        <w:numPr>
          <w:ilvl w:val="0"/>
          <w:numId w:val="8"/>
        </w:numPr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F562F1">
        <w:rPr>
          <w:rFonts w:ascii="Times New Roman" w:hAnsi="Times New Roman" w:cs="Times New Roman"/>
          <w:sz w:val="28"/>
          <w:szCs w:val="28"/>
        </w:rPr>
        <w:t>Организует дежурство учителей и представителей администрации.</w:t>
      </w:r>
    </w:p>
    <w:tbl>
      <w:tblPr>
        <w:tblW w:w="0" w:type="auto"/>
        <w:tblInd w:w="-106" w:type="dxa"/>
        <w:tblLook w:val="00A0"/>
      </w:tblPr>
      <w:tblGrid>
        <w:gridCol w:w="7035"/>
        <w:gridCol w:w="2819"/>
      </w:tblGrid>
      <w:tr w:rsidR="009F6189" w:rsidRPr="00436C98">
        <w:tc>
          <w:tcPr>
            <w:tcW w:w="7393" w:type="dxa"/>
          </w:tcPr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C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i1032" type="#_x0000_t75" style="width:288.75pt;height:192.75pt;visibility:visible">
                  <v:imagedata r:id="rId14" o:title="" croptop="-310f" cropbottom="-500f" cropleft="-102f" cropright="-91f"/>
                  <o:lock v:ext="edit" aspectratio="f"/>
                </v:shape>
              </w:pict>
            </w:r>
          </w:p>
        </w:tc>
        <w:tc>
          <w:tcPr>
            <w:tcW w:w="7393" w:type="dxa"/>
          </w:tcPr>
          <w:p w:rsidR="009F6189" w:rsidRPr="00436C98" w:rsidRDefault="009F6189" w:rsidP="00EB01B2">
            <w:pPr>
              <w:tabs>
                <w:tab w:val="left" w:pos="54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189" w:rsidRPr="00436C98" w:rsidRDefault="009F6189" w:rsidP="00EB01B2">
            <w:pPr>
              <w:tabs>
                <w:tab w:val="left" w:pos="54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189" w:rsidRPr="00436C98" w:rsidRDefault="009F6189" w:rsidP="00EB01B2">
            <w:pPr>
              <w:tabs>
                <w:tab w:val="left" w:pos="54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189" w:rsidRPr="00436C98" w:rsidRDefault="009F6189" w:rsidP="00EB01B2">
            <w:pPr>
              <w:tabs>
                <w:tab w:val="left" w:pos="54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C98">
              <w:rPr>
                <w:rFonts w:ascii="Times New Roman" w:hAnsi="Times New Roman" w:cs="Times New Roman"/>
                <w:sz w:val="28"/>
                <w:szCs w:val="28"/>
              </w:rPr>
              <w:t>Оборудование поста охраны</w:t>
            </w:r>
          </w:p>
        </w:tc>
      </w:tr>
      <w:tr w:rsidR="009F6189" w:rsidRPr="00436C98">
        <w:tc>
          <w:tcPr>
            <w:tcW w:w="7393" w:type="dxa"/>
          </w:tcPr>
          <w:p w:rsidR="009F6189" w:rsidRPr="00436C98" w:rsidRDefault="009F6189" w:rsidP="00D51B62">
            <w:pPr>
              <w:tabs>
                <w:tab w:val="left" w:pos="548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C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i1033" type="#_x0000_t75" style="width:337.5pt;height:223.5pt;visibility:visible">
                  <v:imagedata r:id="rId15" o:title="" croptop="-266f" cropbottom="-355f" cropleft="-88f" cropright="-88f"/>
                  <o:lock v:ext="edit" aspectratio="f"/>
                </v:shape>
              </w:pict>
            </w:r>
          </w:p>
        </w:tc>
        <w:tc>
          <w:tcPr>
            <w:tcW w:w="7393" w:type="dxa"/>
          </w:tcPr>
          <w:p w:rsidR="009F6189" w:rsidRPr="00436C98" w:rsidRDefault="009F6189" w:rsidP="00EB01B2">
            <w:pPr>
              <w:tabs>
                <w:tab w:val="left" w:pos="54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189" w:rsidRPr="00436C98" w:rsidRDefault="009F6189" w:rsidP="00EB01B2">
            <w:pPr>
              <w:tabs>
                <w:tab w:val="left" w:pos="5489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C98">
              <w:rPr>
                <w:rFonts w:ascii="Times New Roman" w:hAnsi="Times New Roman" w:cs="Times New Roman"/>
                <w:sz w:val="28"/>
                <w:szCs w:val="28"/>
              </w:rPr>
              <w:t>Пришкольная территория (пандус для лиц с нарушениями опорно-двигательного аппарата)</w:t>
            </w:r>
          </w:p>
        </w:tc>
      </w:tr>
    </w:tbl>
    <w:p w:rsidR="009F6189" w:rsidRPr="006F6099" w:rsidRDefault="009F6189" w:rsidP="00D51B62">
      <w:pPr>
        <w:tabs>
          <w:tab w:val="left" w:pos="5489"/>
        </w:tabs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F6189" w:rsidRDefault="009F6189" w:rsidP="00D51B62">
      <w:pPr>
        <w:tabs>
          <w:tab w:val="left" w:pos="5489"/>
        </w:tabs>
        <w:spacing w:after="0"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Социально-психологическая служба</w:t>
      </w:r>
    </w:p>
    <w:p w:rsidR="009F6189" w:rsidRDefault="009F6189" w:rsidP="00EB01B2">
      <w:pPr>
        <w:tabs>
          <w:tab w:val="left" w:pos="548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Среди основных направлений работы социально-психологической службы гимназии (педагоги-психологи – 3 человека, социальный педагог – 1, логопед – 1; большинство имеют помимо специального образования и медицинское) можно выделить следующие:</w:t>
      </w:r>
    </w:p>
    <w:p w:rsidR="009F6189" w:rsidRPr="00C23D65" w:rsidRDefault="009F6189" w:rsidP="00EB01B2">
      <w:pPr>
        <w:pStyle w:val="ListParagraph"/>
        <w:numPr>
          <w:ilvl w:val="0"/>
          <w:numId w:val="9"/>
        </w:numPr>
        <w:tabs>
          <w:tab w:val="left" w:pos="660"/>
        </w:tabs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C23D65">
        <w:rPr>
          <w:rFonts w:ascii="Times New Roman" w:hAnsi="Times New Roman" w:cs="Times New Roman"/>
          <w:sz w:val="28"/>
          <w:szCs w:val="28"/>
        </w:rPr>
        <w:t>Мониторинг психосоматического состояния обучающихся и педагогов.</w:t>
      </w:r>
    </w:p>
    <w:p w:rsidR="009F6189" w:rsidRPr="00C23D65" w:rsidRDefault="009F6189" w:rsidP="00EB01B2">
      <w:pPr>
        <w:pStyle w:val="ListParagraph"/>
        <w:numPr>
          <w:ilvl w:val="0"/>
          <w:numId w:val="9"/>
        </w:numPr>
        <w:tabs>
          <w:tab w:val="left" w:pos="660"/>
        </w:tabs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C23D65">
        <w:rPr>
          <w:rFonts w:ascii="Times New Roman" w:hAnsi="Times New Roman" w:cs="Times New Roman"/>
          <w:sz w:val="28"/>
          <w:szCs w:val="28"/>
        </w:rPr>
        <w:t>Коррекция психосоматической сферы обучающихся и сотрудников гимназии.</w:t>
      </w:r>
    </w:p>
    <w:p w:rsidR="009F6189" w:rsidRDefault="009F6189" w:rsidP="00EB01B2">
      <w:pPr>
        <w:pStyle w:val="ListParagraph"/>
        <w:numPr>
          <w:ilvl w:val="0"/>
          <w:numId w:val="9"/>
        </w:numPr>
        <w:tabs>
          <w:tab w:val="left" w:pos="660"/>
        </w:tabs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C23D65">
        <w:rPr>
          <w:rFonts w:ascii="Times New Roman" w:hAnsi="Times New Roman" w:cs="Times New Roman"/>
          <w:sz w:val="28"/>
          <w:szCs w:val="28"/>
        </w:rPr>
        <w:t>Коррекция коммуникативной и социальной сферы обучающихся и сотрудников.</w:t>
      </w:r>
    </w:p>
    <w:p w:rsidR="009F6189" w:rsidRPr="00C23D65" w:rsidRDefault="009F6189" w:rsidP="00EB01B2">
      <w:pPr>
        <w:pStyle w:val="ListParagraph"/>
        <w:numPr>
          <w:ilvl w:val="0"/>
          <w:numId w:val="9"/>
        </w:numPr>
        <w:tabs>
          <w:tab w:val="left" w:pos="660"/>
        </w:tabs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Коррекция логопедических проблем детей.</w:t>
      </w:r>
    </w:p>
    <w:p w:rsidR="009F6189" w:rsidRPr="00C23D65" w:rsidRDefault="009F6189" w:rsidP="00EB01B2">
      <w:pPr>
        <w:pStyle w:val="ListParagraph"/>
        <w:numPr>
          <w:ilvl w:val="0"/>
          <w:numId w:val="9"/>
        </w:numPr>
        <w:tabs>
          <w:tab w:val="left" w:pos="660"/>
        </w:tabs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C23D65">
        <w:rPr>
          <w:rFonts w:ascii="Times New Roman" w:hAnsi="Times New Roman" w:cs="Times New Roman"/>
          <w:sz w:val="28"/>
          <w:szCs w:val="28"/>
        </w:rPr>
        <w:t>Работа с мотивацией, коррекция проблем в обучении обучающихся.</w:t>
      </w:r>
    </w:p>
    <w:p w:rsidR="009F6189" w:rsidRPr="00C23D65" w:rsidRDefault="009F6189" w:rsidP="00EB01B2">
      <w:pPr>
        <w:pStyle w:val="ListParagraph"/>
        <w:numPr>
          <w:ilvl w:val="0"/>
          <w:numId w:val="9"/>
        </w:numPr>
        <w:tabs>
          <w:tab w:val="left" w:pos="660"/>
        </w:tabs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C23D65">
        <w:rPr>
          <w:rFonts w:ascii="Times New Roman" w:hAnsi="Times New Roman" w:cs="Times New Roman"/>
          <w:sz w:val="28"/>
          <w:szCs w:val="28"/>
        </w:rPr>
        <w:t>Работа со слабоуспевающими, отстающими, а также одаренными гимназистами.</w:t>
      </w:r>
    </w:p>
    <w:p w:rsidR="009F6189" w:rsidRPr="00C23D65" w:rsidRDefault="009F6189" w:rsidP="00EB01B2">
      <w:pPr>
        <w:pStyle w:val="ListParagraph"/>
        <w:numPr>
          <w:ilvl w:val="0"/>
          <w:numId w:val="9"/>
        </w:numPr>
        <w:tabs>
          <w:tab w:val="left" w:pos="660"/>
        </w:tabs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C23D65">
        <w:rPr>
          <w:rFonts w:ascii="Times New Roman" w:hAnsi="Times New Roman" w:cs="Times New Roman"/>
          <w:sz w:val="28"/>
          <w:szCs w:val="28"/>
        </w:rPr>
        <w:t>Работа с родителями и законными представителями детей.</w:t>
      </w:r>
    </w:p>
    <w:p w:rsidR="009F6189" w:rsidRPr="00C23D65" w:rsidRDefault="009F6189" w:rsidP="00EB01B2">
      <w:pPr>
        <w:pStyle w:val="ListParagraph"/>
        <w:numPr>
          <w:ilvl w:val="0"/>
          <w:numId w:val="9"/>
        </w:numPr>
        <w:tabs>
          <w:tab w:val="left" w:pos="660"/>
        </w:tabs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C23D65">
        <w:rPr>
          <w:rFonts w:ascii="Times New Roman" w:hAnsi="Times New Roman" w:cs="Times New Roman"/>
          <w:sz w:val="28"/>
          <w:szCs w:val="28"/>
        </w:rPr>
        <w:t>Работа с детьми и сотрудниками, оказавшимися в сложной жизненной ситуации.</w:t>
      </w:r>
    </w:p>
    <w:p w:rsidR="009F6189" w:rsidRPr="00C23D65" w:rsidRDefault="009F6189" w:rsidP="00EB01B2">
      <w:pPr>
        <w:pStyle w:val="ListParagraph"/>
        <w:numPr>
          <w:ilvl w:val="0"/>
          <w:numId w:val="9"/>
        </w:numPr>
        <w:tabs>
          <w:tab w:val="left" w:pos="660"/>
        </w:tabs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C23D65">
        <w:rPr>
          <w:rFonts w:ascii="Times New Roman" w:hAnsi="Times New Roman" w:cs="Times New Roman"/>
          <w:sz w:val="28"/>
          <w:szCs w:val="28"/>
        </w:rPr>
        <w:t>Работа по предупреждению суицида.</w:t>
      </w:r>
    </w:p>
    <w:p w:rsidR="009F6189" w:rsidRPr="00C23D65" w:rsidRDefault="009F6189" w:rsidP="00EB01B2">
      <w:pPr>
        <w:pStyle w:val="ListParagraph"/>
        <w:numPr>
          <w:ilvl w:val="0"/>
          <w:numId w:val="9"/>
        </w:numPr>
        <w:tabs>
          <w:tab w:val="left" w:pos="660"/>
        </w:tabs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C23D65">
        <w:rPr>
          <w:rFonts w:ascii="Times New Roman" w:hAnsi="Times New Roman" w:cs="Times New Roman"/>
          <w:sz w:val="28"/>
          <w:szCs w:val="28"/>
        </w:rPr>
        <w:t>Работа по профилактике ПАВ и пропаганде здорового образа жизни.</w:t>
      </w:r>
    </w:p>
    <w:p w:rsidR="009F6189" w:rsidRPr="00C23D65" w:rsidRDefault="009F6189" w:rsidP="00EB01B2">
      <w:pPr>
        <w:pStyle w:val="ListParagraph"/>
        <w:numPr>
          <w:ilvl w:val="0"/>
          <w:numId w:val="9"/>
        </w:numPr>
        <w:tabs>
          <w:tab w:val="left" w:pos="660"/>
        </w:tabs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C23D65">
        <w:rPr>
          <w:rFonts w:ascii="Times New Roman" w:hAnsi="Times New Roman" w:cs="Times New Roman"/>
          <w:sz w:val="28"/>
          <w:szCs w:val="28"/>
        </w:rPr>
        <w:t>Работа по упреждению и урегулированию конфликтов всех участников образовательного процесса.</w:t>
      </w:r>
    </w:p>
    <w:p w:rsidR="009F6189" w:rsidRPr="00C23D65" w:rsidRDefault="009F6189" w:rsidP="00EB01B2">
      <w:pPr>
        <w:pStyle w:val="ListParagraph"/>
        <w:numPr>
          <w:ilvl w:val="0"/>
          <w:numId w:val="9"/>
        </w:numPr>
        <w:tabs>
          <w:tab w:val="left" w:pos="660"/>
        </w:tabs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C23D65">
        <w:rPr>
          <w:rFonts w:ascii="Times New Roman" w:hAnsi="Times New Roman" w:cs="Times New Roman"/>
          <w:sz w:val="28"/>
          <w:szCs w:val="28"/>
        </w:rPr>
        <w:t>Работа с детьми-инвалидами и детьми с ОВЗ (совместно с работниками медицинской службы гимназии).</w:t>
      </w:r>
    </w:p>
    <w:p w:rsidR="009F6189" w:rsidRPr="00C23D65" w:rsidRDefault="009F6189" w:rsidP="00EB01B2">
      <w:pPr>
        <w:pStyle w:val="ListParagraph"/>
        <w:numPr>
          <w:ilvl w:val="0"/>
          <w:numId w:val="9"/>
        </w:numPr>
        <w:tabs>
          <w:tab w:val="left" w:pos="660"/>
        </w:tabs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C23D65">
        <w:rPr>
          <w:rFonts w:ascii="Times New Roman" w:hAnsi="Times New Roman" w:cs="Times New Roman"/>
          <w:sz w:val="28"/>
          <w:szCs w:val="28"/>
        </w:rPr>
        <w:t>Профориентационная работа.</w:t>
      </w:r>
    </w:p>
    <w:p w:rsidR="009F6189" w:rsidRDefault="009F6189" w:rsidP="00EB01B2">
      <w:pPr>
        <w:pStyle w:val="ListParagraph"/>
        <w:numPr>
          <w:ilvl w:val="0"/>
          <w:numId w:val="9"/>
        </w:numPr>
        <w:tabs>
          <w:tab w:val="left" w:pos="660"/>
        </w:tabs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 w:rsidRPr="00C23D65">
        <w:rPr>
          <w:rFonts w:ascii="Times New Roman" w:hAnsi="Times New Roman" w:cs="Times New Roman"/>
          <w:sz w:val="28"/>
          <w:szCs w:val="28"/>
        </w:rPr>
        <w:t>Просветительская работа.</w:t>
      </w:r>
    </w:p>
    <w:p w:rsidR="009F6189" w:rsidRDefault="009F6189" w:rsidP="00EB01B2">
      <w:pPr>
        <w:pStyle w:val="ListParagraph"/>
        <w:numPr>
          <w:ilvl w:val="0"/>
          <w:numId w:val="9"/>
        </w:numPr>
        <w:tabs>
          <w:tab w:val="left" w:pos="660"/>
        </w:tabs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Научно-исследовательская работа.</w:t>
      </w:r>
    </w:p>
    <w:p w:rsidR="009F6189" w:rsidRDefault="009F6189" w:rsidP="00EB01B2">
      <w:pPr>
        <w:pStyle w:val="ListParagraph"/>
        <w:numPr>
          <w:ilvl w:val="0"/>
          <w:numId w:val="9"/>
        </w:numPr>
        <w:tabs>
          <w:tab w:val="left" w:pos="660"/>
        </w:tabs>
        <w:spacing w:after="0" w:line="360" w:lineRule="auto"/>
        <w:ind w:left="660" w:hanging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внешними партнерами (психологические клубы и центры, ВУЗы и ССУЗы, общественные организации).</w:t>
      </w:r>
    </w:p>
    <w:p w:rsidR="009F6189" w:rsidRDefault="009F6189" w:rsidP="00D51B62">
      <w:pPr>
        <w:tabs>
          <w:tab w:val="left" w:pos="548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 этом используются такие методы, как наблюдение, опрос, анкетирование, анализ продуктов деятельности, тестирование (объективные и проективные методики), беседа, лекция, тренинг, деловая игра. Так или иначе – социально-психологическая служба – одно из главных звеньев системы работы по здоровьесбережению и пропаганде ЗОЖ. В связи с началом реализации новой Программы развития «Инклюзивное образование» социально-психологической службой гимназии была разработана система адаптационной и коррекционной работы. </w:t>
      </w:r>
    </w:p>
    <w:p w:rsidR="009F6189" w:rsidRDefault="009F6189" w:rsidP="00D51B62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Осуществление всех направлений работы, включая коррекционную и адаптивную, начинается с психосоматического мониторинга, позволяющего выявить основные психологические проблемы ребенка (тревожность, страхи, агрессию и пр.), а также наследственные заболевания (по результатам мониторинга формируются направления взаимодействия с сотрудниками медицинской службы гимназии, классными руководителями и родителями обучающихся). Для проведения мониторинга используется проективная методика, зарекомендовавшая себя как высоконадежная и валидная – тест «Гомункулус» (автор А.В.Семенович).</w:t>
      </w:r>
    </w:p>
    <w:p w:rsidR="009F6189" w:rsidRDefault="009F6189" w:rsidP="00D51B62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Важной частью работы являются тренинги, разработанные сотрудниками службы: «Ведущая модальность», «Экзаменационный стресс», «Мы вместе» и пр. (для обучающихся), «Профессиональное выгорание педагога», «Командообразование» и пр. (для сотрудников).</w:t>
      </w:r>
    </w:p>
    <w:p w:rsidR="009F6189" w:rsidRDefault="009F6189" w:rsidP="00D51B62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Сбор необходимой информации становится частью научной работы и научных публикаций в периодике: «Приемы адаптации инокультурных учащихся», «Информация против конфликта», «Новые технологии – новые проблемы», «Влияние современных технических средств на грамотность обучающихся», «Трудности обучения иноязычных детей в общеобразовательном учреждении» и пр. (Сборники научных трудов по материалам Международной научно-практической конференции «Современные тенденции в науке и образовании». 2013-2015 г.г.).</w:t>
      </w:r>
    </w:p>
    <w:p w:rsidR="009F6189" w:rsidRDefault="009F6189" w:rsidP="00D51B62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189" w:rsidRDefault="009F6189" w:rsidP="00D51B62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Формирование здоровьесберегающей среды – многоуровневая системная работа, предполагающая  тесное и комплексное взаимодействие всех подразделений образовательной организации. В основе этой работы должен находиться программный документ, формирующий магистральную линию развития учебного заведения и закрепляющий определенные обязанности за каждым представителем администрации. В МОУ «Гимназия №7» таким документом стала Программа развития по теме «Инклюзивное образование» (2015-2019 г.г.). Однако создание безопасной, здоровой и комфортной среды для всех участников образовательного процесса началось гораздо раньше – в сроки выполнения предыдущей Программы развития – «Краеведческая работа как метод формирования патриотичной и толерантной личности», в которой упор делался на духовно-нравственное здоровье ребенка.</w:t>
      </w:r>
    </w:p>
    <w:p w:rsidR="009F6189" w:rsidRDefault="009F6189" w:rsidP="00D51B62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Реализуя инклюзивное образование гимназия сталкивается со множеством трудностей и совершенно новых задач, решить которые можно только в сплоченной команде профессионалов-единомышленников. Такая команда состоит не только из руководителя и его заместителей. Работа ведется на всех уровнях и органично включена во все сферы жизни гимназии. Это:</w:t>
      </w:r>
    </w:p>
    <w:tbl>
      <w:tblPr>
        <w:tblW w:w="0" w:type="auto"/>
        <w:jc w:val="center"/>
        <w:tblLook w:val="00A0"/>
      </w:tblPr>
      <w:tblGrid>
        <w:gridCol w:w="4718"/>
        <w:gridCol w:w="5136"/>
      </w:tblGrid>
      <w:tr w:rsidR="009F6189" w:rsidRPr="00436C98">
        <w:trPr>
          <w:jc w:val="center"/>
        </w:trPr>
        <w:tc>
          <w:tcPr>
            <w:tcW w:w="7393" w:type="dxa"/>
          </w:tcPr>
          <w:p w:rsidR="009F6189" w:rsidRPr="00436C98" w:rsidRDefault="009F6189" w:rsidP="00D51B62">
            <w:pPr>
              <w:tabs>
                <w:tab w:val="left" w:pos="5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C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6" o:spid="_x0000_i1034" type="#_x0000_t75" style="width:205.5pt;height:153pt;visibility:visible">
                  <v:imagedata r:id="rId16" o:title="" croptop="-391f" cropbottom="-500f" cropright="-192f"/>
                  <o:lock v:ext="edit" aspectratio="f"/>
                </v:shape>
              </w:pict>
            </w:r>
          </w:p>
          <w:p w:rsidR="009F6189" w:rsidRPr="00436C98" w:rsidRDefault="009F6189" w:rsidP="00D51B62">
            <w:pPr>
              <w:tabs>
                <w:tab w:val="left" w:pos="5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C98">
              <w:rPr>
                <w:rFonts w:ascii="Times New Roman" w:hAnsi="Times New Roman" w:cs="Times New Roman"/>
                <w:sz w:val="28"/>
                <w:szCs w:val="28"/>
              </w:rPr>
              <w:t>Занятия физкультурой и спортом</w:t>
            </w:r>
          </w:p>
        </w:tc>
        <w:tc>
          <w:tcPr>
            <w:tcW w:w="7393" w:type="dxa"/>
          </w:tcPr>
          <w:p w:rsidR="009F6189" w:rsidRDefault="009F6189" w:rsidP="00F05FD6">
            <w:pPr>
              <w:tabs>
                <w:tab w:val="left" w:pos="567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Комната психологической разгрузки</w:t>
            </w:r>
          </w:p>
          <w:p w:rsidR="009F6189" w:rsidRPr="00436C98" w:rsidRDefault="009F6189" w:rsidP="00F05FD6">
            <w:pPr>
              <w:tabs>
                <w:tab w:val="left" w:pos="567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6C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9" o:spid="_x0000_i1035" type="#_x0000_t75" style="width:236.25pt;height:143.25pt;visibility:visible">
                  <v:imagedata r:id="rId17" o:title="" croptop="-410f" cropbottom="-637f" cropleft="-124f" cropright="-179f"/>
                  <o:lock v:ext="edit" aspectratio="f"/>
                </v:shape>
              </w:pict>
            </w:r>
          </w:p>
        </w:tc>
      </w:tr>
      <w:tr w:rsidR="009F6189" w:rsidRPr="00436C98">
        <w:trPr>
          <w:jc w:val="center"/>
        </w:trPr>
        <w:tc>
          <w:tcPr>
            <w:tcW w:w="7393" w:type="dxa"/>
          </w:tcPr>
          <w:p w:rsidR="009F6189" w:rsidRPr="00436C98" w:rsidRDefault="009F6189" w:rsidP="00D51B62">
            <w:pPr>
              <w:tabs>
                <w:tab w:val="left" w:pos="5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C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7" o:spid="_x0000_i1036" type="#_x0000_t75" style="width:204pt;height:125.25pt;visibility:visible">
                  <v:imagedata r:id="rId18" o:title="" croptop="-480f" cropbottom="-800f" cropleft="-144f" cropright="-160f"/>
                  <o:lock v:ext="edit" aspectratio="f"/>
                </v:shape>
              </w:pict>
            </w:r>
          </w:p>
          <w:p w:rsidR="009F6189" w:rsidRPr="00436C98" w:rsidRDefault="009F6189" w:rsidP="00D51B62">
            <w:pPr>
              <w:tabs>
                <w:tab w:val="left" w:pos="5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C98">
              <w:rPr>
                <w:rFonts w:ascii="Times New Roman" w:hAnsi="Times New Roman" w:cs="Times New Roman"/>
                <w:sz w:val="28"/>
                <w:szCs w:val="28"/>
              </w:rPr>
              <w:t>Медицинское сопровождение</w:t>
            </w:r>
          </w:p>
        </w:tc>
        <w:tc>
          <w:tcPr>
            <w:tcW w:w="7393" w:type="dxa"/>
          </w:tcPr>
          <w:p w:rsidR="009F6189" w:rsidRPr="00436C98" w:rsidRDefault="009F6189" w:rsidP="00F05FD6">
            <w:pPr>
              <w:tabs>
                <w:tab w:val="left" w:pos="5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C98">
              <w:rPr>
                <w:rFonts w:ascii="Times New Roman" w:hAnsi="Times New Roman" w:cs="Times New Roman"/>
                <w:sz w:val="28"/>
                <w:szCs w:val="28"/>
              </w:rPr>
              <w:t>Оборудованные санитарные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зоны </w:t>
            </w:r>
            <w:r w:rsidRPr="00436C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0" o:spid="_x0000_i1037" type="#_x0000_t75" style="width:209.25pt;height:125.25pt;visibility:visible">
                  <v:imagedata r:id="rId19" o:title="" croptop="-480f" cropbottom="-800f" cropleft="-141f" cropright="-63f"/>
                  <o:lock v:ext="edit" aspectratio="f"/>
                </v:shape>
              </w:pict>
            </w:r>
          </w:p>
        </w:tc>
      </w:tr>
      <w:tr w:rsidR="009F6189" w:rsidRPr="00436C98">
        <w:trPr>
          <w:jc w:val="center"/>
        </w:trPr>
        <w:tc>
          <w:tcPr>
            <w:tcW w:w="7393" w:type="dxa"/>
          </w:tcPr>
          <w:p w:rsidR="009F6189" w:rsidRPr="00436C98" w:rsidRDefault="009F6189" w:rsidP="00D51B62">
            <w:pPr>
              <w:tabs>
                <w:tab w:val="left" w:pos="5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C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8" o:spid="_x0000_i1038" type="#_x0000_t75" style="width:213.75pt;height:137.25pt;visibility:visible">
                  <v:imagedata r:id="rId20" o:title="" croptop="-428f" cropbottom="-571f" cropleft="-139f" cropright="-154f"/>
                  <o:lock v:ext="edit" aspectratio="f"/>
                </v:shape>
              </w:pict>
            </w:r>
          </w:p>
          <w:p w:rsidR="009F6189" w:rsidRPr="00436C98" w:rsidRDefault="009F6189" w:rsidP="00D51B62">
            <w:pPr>
              <w:tabs>
                <w:tab w:val="left" w:pos="5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C98">
              <w:rPr>
                <w:rFonts w:ascii="Times New Roman" w:hAnsi="Times New Roman" w:cs="Times New Roman"/>
                <w:sz w:val="28"/>
                <w:szCs w:val="28"/>
              </w:rPr>
              <w:t>Организация здорового питания</w:t>
            </w:r>
          </w:p>
        </w:tc>
        <w:tc>
          <w:tcPr>
            <w:tcW w:w="7393" w:type="dxa"/>
          </w:tcPr>
          <w:p w:rsidR="009F6189" w:rsidRDefault="009F6189" w:rsidP="00F05FD6">
            <w:pPr>
              <w:tabs>
                <w:tab w:val="left" w:pos="5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Современные учебные помещения</w:t>
            </w:r>
          </w:p>
          <w:p w:rsidR="009F6189" w:rsidRPr="00436C98" w:rsidRDefault="009F6189" w:rsidP="00F05FD6">
            <w:pPr>
              <w:tabs>
                <w:tab w:val="left" w:pos="567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C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1" o:spid="_x0000_i1039" type="#_x0000_t75" style="width:201pt;height:147.75pt;visibility:visible">
                  <v:imagedata r:id="rId21" o:title="" croptop="-399f" cropbottom="-709f" cropright="-180f"/>
                  <o:lock v:ext="edit" aspectratio="f"/>
                </v:shape>
              </w:pict>
            </w:r>
          </w:p>
        </w:tc>
      </w:tr>
    </w:tbl>
    <w:p w:rsidR="009F6189" w:rsidRPr="006C5A68" w:rsidRDefault="009F6189" w:rsidP="00D51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9F6189" w:rsidRPr="006C5A68" w:rsidSect="00954ED8">
      <w:footerReference w:type="default" r:id="rId22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6189" w:rsidRDefault="009F6189" w:rsidP="005172E5">
      <w:pPr>
        <w:spacing w:after="0" w:line="240" w:lineRule="auto"/>
      </w:pPr>
      <w:r>
        <w:separator/>
      </w:r>
    </w:p>
  </w:endnote>
  <w:endnote w:type="continuationSeparator" w:id="0">
    <w:p w:rsidR="009F6189" w:rsidRDefault="009F6189" w:rsidP="005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189" w:rsidRDefault="009F6189" w:rsidP="00BA3C31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9F6189" w:rsidRDefault="009F6189" w:rsidP="00954ED8">
    <w:pPr>
      <w:pStyle w:val="Footer"/>
      <w:ind w:right="360"/>
      <w:jc w:val="center"/>
    </w:pPr>
  </w:p>
  <w:p w:rsidR="009F6189" w:rsidRDefault="009F618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6189" w:rsidRDefault="009F6189" w:rsidP="005172E5">
      <w:pPr>
        <w:spacing w:after="0" w:line="240" w:lineRule="auto"/>
      </w:pPr>
      <w:r>
        <w:separator/>
      </w:r>
    </w:p>
  </w:footnote>
  <w:footnote w:type="continuationSeparator" w:id="0">
    <w:p w:rsidR="009F6189" w:rsidRDefault="009F6189" w:rsidP="005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8D6"/>
    <w:multiLevelType w:val="hybridMultilevel"/>
    <w:tmpl w:val="77962E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>
    <w:nsid w:val="18D31C55"/>
    <w:multiLevelType w:val="hybridMultilevel"/>
    <w:tmpl w:val="439293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1F54172C"/>
    <w:multiLevelType w:val="hybridMultilevel"/>
    <w:tmpl w:val="32241D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>
    <w:nsid w:val="3FA73682"/>
    <w:multiLevelType w:val="hybridMultilevel"/>
    <w:tmpl w:val="A846F674"/>
    <w:lvl w:ilvl="0" w:tplc="5B787A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38A1A7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50277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9EE6468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FB7ECED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B978B20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E05AA06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5B6235B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A31E511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464E70AA"/>
    <w:multiLevelType w:val="hybridMultilevel"/>
    <w:tmpl w:val="13D67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4C96CC8"/>
    <w:multiLevelType w:val="hybridMultilevel"/>
    <w:tmpl w:val="E68AE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5E2E597B"/>
    <w:multiLevelType w:val="hybridMultilevel"/>
    <w:tmpl w:val="33B4D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E8832D5"/>
    <w:multiLevelType w:val="hybridMultilevel"/>
    <w:tmpl w:val="98D0E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6FAE3CDB"/>
    <w:multiLevelType w:val="hybridMultilevel"/>
    <w:tmpl w:val="CAC812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72E5"/>
    <w:rsid w:val="000161FB"/>
    <w:rsid w:val="00037BEA"/>
    <w:rsid w:val="00052006"/>
    <w:rsid w:val="000551DE"/>
    <w:rsid w:val="0008669D"/>
    <w:rsid w:val="00087176"/>
    <w:rsid w:val="000873F0"/>
    <w:rsid w:val="00120134"/>
    <w:rsid w:val="00126643"/>
    <w:rsid w:val="00145935"/>
    <w:rsid w:val="00170249"/>
    <w:rsid w:val="001A1C2D"/>
    <w:rsid w:val="001D2426"/>
    <w:rsid w:val="00221E86"/>
    <w:rsid w:val="00225815"/>
    <w:rsid w:val="002408A3"/>
    <w:rsid w:val="00273BFC"/>
    <w:rsid w:val="00296C76"/>
    <w:rsid w:val="002A6F49"/>
    <w:rsid w:val="002B5967"/>
    <w:rsid w:val="002D6EEC"/>
    <w:rsid w:val="002E65DC"/>
    <w:rsid w:val="00312655"/>
    <w:rsid w:val="00337DD8"/>
    <w:rsid w:val="00344BA2"/>
    <w:rsid w:val="0035011F"/>
    <w:rsid w:val="00384895"/>
    <w:rsid w:val="00387AA0"/>
    <w:rsid w:val="00387B9D"/>
    <w:rsid w:val="003C20FD"/>
    <w:rsid w:val="003C32D6"/>
    <w:rsid w:val="003C3BF0"/>
    <w:rsid w:val="003E7DD2"/>
    <w:rsid w:val="004218E3"/>
    <w:rsid w:val="00436C98"/>
    <w:rsid w:val="00472A06"/>
    <w:rsid w:val="004913F5"/>
    <w:rsid w:val="00495AE3"/>
    <w:rsid w:val="004A04EB"/>
    <w:rsid w:val="004E3C9C"/>
    <w:rsid w:val="004F14C3"/>
    <w:rsid w:val="00507C99"/>
    <w:rsid w:val="0051162F"/>
    <w:rsid w:val="005172E5"/>
    <w:rsid w:val="00531F4C"/>
    <w:rsid w:val="00544738"/>
    <w:rsid w:val="00555C23"/>
    <w:rsid w:val="00555D5B"/>
    <w:rsid w:val="00573FDC"/>
    <w:rsid w:val="005A5868"/>
    <w:rsid w:val="005B2B84"/>
    <w:rsid w:val="005B3A21"/>
    <w:rsid w:val="005F7B45"/>
    <w:rsid w:val="00604B22"/>
    <w:rsid w:val="00621131"/>
    <w:rsid w:val="0062278A"/>
    <w:rsid w:val="00636F38"/>
    <w:rsid w:val="00656597"/>
    <w:rsid w:val="006C5A68"/>
    <w:rsid w:val="006F2A55"/>
    <w:rsid w:val="006F6099"/>
    <w:rsid w:val="0070181B"/>
    <w:rsid w:val="00703A4E"/>
    <w:rsid w:val="00707305"/>
    <w:rsid w:val="007325AB"/>
    <w:rsid w:val="00734767"/>
    <w:rsid w:val="00745EDA"/>
    <w:rsid w:val="00755195"/>
    <w:rsid w:val="00770AA7"/>
    <w:rsid w:val="007714C6"/>
    <w:rsid w:val="00781088"/>
    <w:rsid w:val="007815FF"/>
    <w:rsid w:val="007A3973"/>
    <w:rsid w:val="007E10E4"/>
    <w:rsid w:val="007F3564"/>
    <w:rsid w:val="00812DD4"/>
    <w:rsid w:val="00834018"/>
    <w:rsid w:val="008358CA"/>
    <w:rsid w:val="00836C66"/>
    <w:rsid w:val="00891283"/>
    <w:rsid w:val="00916BF6"/>
    <w:rsid w:val="009329E6"/>
    <w:rsid w:val="00954ED8"/>
    <w:rsid w:val="00977535"/>
    <w:rsid w:val="00993032"/>
    <w:rsid w:val="009C5D49"/>
    <w:rsid w:val="009F0CE6"/>
    <w:rsid w:val="009F6189"/>
    <w:rsid w:val="00A33E4E"/>
    <w:rsid w:val="00A40B26"/>
    <w:rsid w:val="00A42992"/>
    <w:rsid w:val="00A608DB"/>
    <w:rsid w:val="00A90C54"/>
    <w:rsid w:val="00A918AA"/>
    <w:rsid w:val="00AA49C4"/>
    <w:rsid w:val="00AA5E95"/>
    <w:rsid w:val="00AB23E1"/>
    <w:rsid w:val="00AC3B02"/>
    <w:rsid w:val="00B20FE4"/>
    <w:rsid w:val="00B41645"/>
    <w:rsid w:val="00B5263C"/>
    <w:rsid w:val="00B91480"/>
    <w:rsid w:val="00B927E0"/>
    <w:rsid w:val="00B94F4B"/>
    <w:rsid w:val="00BA3C31"/>
    <w:rsid w:val="00BA72FA"/>
    <w:rsid w:val="00BC0CC8"/>
    <w:rsid w:val="00C202A6"/>
    <w:rsid w:val="00C23D65"/>
    <w:rsid w:val="00C77666"/>
    <w:rsid w:val="00CA2B12"/>
    <w:rsid w:val="00CA4893"/>
    <w:rsid w:val="00CE62F6"/>
    <w:rsid w:val="00D25C2A"/>
    <w:rsid w:val="00D26E7C"/>
    <w:rsid w:val="00D32CC9"/>
    <w:rsid w:val="00D33517"/>
    <w:rsid w:val="00D51B62"/>
    <w:rsid w:val="00D60E7D"/>
    <w:rsid w:val="00D63147"/>
    <w:rsid w:val="00D814E1"/>
    <w:rsid w:val="00DA7AEE"/>
    <w:rsid w:val="00DD1756"/>
    <w:rsid w:val="00DF7EDE"/>
    <w:rsid w:val="00E0310C"/>
    <w:rsid w:val="00E46FEE"/>
    <w:rsid w:val="00E566E6"/>
    <w:rsid w:val="00E77133"/>
    <w:rsid w:val="00E9358E"/>
    <w:rsid w:val="00EB01B2"/>
    <w:rsid w:val="00EB7C22"/>
    <w:rsid w:val="00ED2C3E"/>
    <w:rsid w:val="00ED4A88"/>
    <w:rsid w:val="00ED6F3D"/>
    <w:rsid w:val="00EE0BEE"/>
    <w:rsid w:val="00EE2C1D"/>
    <w:rsid w:val="00F01665"/>
    <w:rsid w:val="00F024E0"/>
    <w:rsid w:val="00F05FD6"/>
    <w:rsid w:val="00F30F06"/>
    <w:rsid w:val="00F53400"/>
    <w:rsid w:val="00F562F1"/>
    <w:rsid w:val="00F7248C"/>
    <w:rsid w:val="00F726BD"/>
    <w:rsid w:val="00F765F9"/>
    <w:rsid w:val="00FF39BF"/>
    <w:rsid w:val="00FF7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2E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17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172E5"/>
  </w:style>
  <w:style w:type="paragraph" w:styleId="Footer">
    <w:name w:val="footer"/>
    <w:basedOn w:val="Normal"/>
    <w:link w:val="FooterChar"/>
    <w:uiPriority w:val="99"/>
    <w:rsid w:val="00517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172E5"/>
  </w:style>
  <w:style w:type="paragraph" w:styleId="BodyText">
    <w:name w:val="Body Text"/>
    <w:basedOn w:val="Normal"/>
    <w:link w:val="BodyTextChar"/>
    <w:uiPriority w:val="99"/>
    <w:rsid w:val="005172E5"/>
    <w:pPr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172E5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CE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E62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55C23"/>
    <w:pPr>
      <w:ind w:left="720"/>
    </w:pPr>
  </w:style>
  <w:style w:type="paragraph" w:customStyle="1" w:styleId="Default">
    <w:name w:val="Default"/>
    <w:uiPriority w:val="99"/>
    <w:rsid w:val="00B5263C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NoSpacing">
    <w:name w:val="No Spacing"/>
    <w:uiPriority w:val="99"/>
    <w:qFormat/>
    <w:rsid w:val="00B5263C"/>
    <w:rPr>
      <w:rFonts w:cs="Calibri"/>
      <w:lang w:eastAsia="en-US"/>
    </w:rPr>
  </w:style>
  <w:style w:type="table" w:styleId="TableGrid">
    <w:name w:val="Table Grid"/>
    <w:basedOn w:val="TableNormal"/>
    <w:uiPriority w:val="99"/>
    <w:rsid w:val="003C3BF0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uiPriority w:val="99"/>
    <w:rsid w:val="00D63147"/>
  </w:style>
  <w:style w:type="character" w:customStyle="1" w:styleId="greyitalic">
    <w:name w:val="greyitalic"/>
    <w:basedOn w:val="DefaultParagraphFont"/>
    <w:uiPriority w:val="99"/>
    <w:rsid w:val="00D63147"/>
  </w:style>
  <w:style w:type="character" w:styleId="PageNumber">
    <w:name w:val="page number"/>
    <w:basedOn w:val="DefaultParagraphFont"/>
    <w:uiPriority w:val="99"/>
    <w:rsid w:val="00954E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7779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9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509</TotalTime>
  <Pages>16</Pages>
  <Words>2741</Words>
  <Characters>15630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Гармагор</dc:creator>
  <cp:keywords/>
  <dc:description/>
  <cp:lastModifiedBy>Директор</cp:lastModifiedBy>
  <cp:revision>103</cp:revision>
  <dcterms:created xsi:type="dcterms:W3CDTF">2016-03-31T06:22:00Z</dcterms:created>
  <dcterms:modified xsi:type="dcterms:W3CDTF">2016-04-19T14:28:00Z</dcterms:modified>
</cp:coreProperties>
</file>