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36D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«Школа России»</w:t>
      </w:r>
    </w:p>
    <w:p w:rsidR="0087136D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Урок русского языка в 1 классе.</w:t>
      </w:r>
    </w:p>
    <w:p w:rsidR="0087136D" w:rsidRPr="008E2F55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  <w:r w:rsidRPr="008E2F55">
        <w:rPr>
          <w:rFonts w:ascii="Times New Roman" w:hAnsi="Times New Roman"/>
          <w:sz w:val="28"/>
          <w:szCs w:val="28"/>
        </w:rPr>
        <w:t>Тема : йотированные буквы Е Ё Ю Я</w:t>
      </w:r>
    </w:p>
    <w:p w:rsidR="0087136D" w:rsidRPr="008E2F55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  <w:r w:rsidRPr="008E2F55">
        <w:rPr>
          <w:rFonts w:ascii="Times New Roman" w:hAnsi="Times New Roman"/>
          <w:sz w:val="28"/>
          <w:szCs w:val="28"/>
        </w:rPr>
        <w:t>Цели: формировать у учащихся умение распознавать на письме слова с йотированными гласными в трех позициях: в начале слова, после гласных и после согласных и обозначать их на письме буквами; обогащать словарный запас учащихся; развивать самоконтроль.</w:t>
      </w:r>
      <w:bookmarkStart w:id="0" w:name="_GoBack"/>
      <w:bookmarkEnd w:id="0"/>
    </w:p>
    <w:p w:rsidR="0087136D" w:rsidRPr="002F13B0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  <w:r w:rsidRPr="008E2F55">
        <w:rPr>
          <w:rFonts w:ascii="Times New Roman" w:hAnsi="Times New Roman"/>
          <w:sz w:val="28"/>
          <w:szCs w:val="28"/>
        </w:rPr>
        <w:t>Оборудование: презентация</w:t>
      </w:r>
      <w:r>
        <w:rPr>
          <w:rFonts w:ascii="Times New Roman" w:hAnsi="Times New Roman"/>
          <w:sz w:val="28"/>
          <w:szCs w:val="28"/>
        </w:rPr>
        <w:t>, раздаточный материал</w:t>
      </w:r>
      <w:r w:rsidRPr="008E2F55">
        <w:rPr>
          <w:rFonts w:ascii="Times New Roman" w:hAnsi="Times New Roman"/>
          <w:sz w:val="28"/>
          <w:szCs w:val="28"/>
        </w:rPr>
        <w:t>.</w:t>
      </w:r>
    </w:p>
    <w:tbl>
      <w:tblPr>
        <w:tblW w:w="15064" w:type="dxa"/>
        <w:jc w:val="center"/>
        <w:tblInd w:w="-1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5"/>
        <w:gridCol w:w="1701"/>
        <w:gridCol w:w="6804"/>
        <w:gridCol w:w="4114"/>
      </w:tblGrid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Название этапа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6804" w:type="dxa"/>
          </w:tcPr>
          <w:p w:rsidR="0087136D" w:rsidRPr="00AF26AD" w:rsidRDefault="0087136D" w:rsidP="00845B8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Деятельность учителя и учащихся</w:t>
            </w: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Формируемые УУД</w:t>
            </w: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Мотивация (самоопределение к учебной деятельности)</w:t>
            </w:r>
          </w:p>
          <w:p w:rsidR="0087136D" w:rsidRPr="00AF26AD" w:rsidRDefault="0087136D" w:rsidP="008E2F55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Цель: Осознанное вхождение учащегося в пространство учебной деятельности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Орг.момент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87136D" w:rsidRPr="00AF26AD" w:rsidRDefault="0087136D" w:rsidP="00533B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Девиз нашего урока: Повторенье — мать ученья. Что знаешь, что умеешь, тои за плечами носишь.</w:t>
            </w:r>
          </w:p>
          <w:p w:rsidR="0087136D" w:rsidRPr="00AF26AD" w:rsidRDefault="0087136D" w:rsidP="00533B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Какой урок у нас сегодня будет?</w:t>
            </w:r>
          </w:p>
          <w:p w:rsidR="0087136D" w:rsidRPr="00AF26AD" w:rsidRDefault="0087136D" w:rsidP="00533B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Давайте составим план наших действий:</w:t>
            </w:r>
          </w:p>
          <w:p w:rsidR="0087136D" w:rsidRPr="00AF26AD" w:rsidRDefault="0087136D" w:rsidP="00533B6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Работа со звуком, буквой, слогом.</w:t>
            </w:r>
          </w:p>
          <w:p w:rsidR="0087136D" w:rsidRPr="00AF26AD" w:rsidRDefault="0087136D" w:rsidP="00533B6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Работа со словом.</w:t>
            </w:r>
          </w:p>
          <w:p w:rsidR="0087136D" w:rsidRPr="00AF26AD" w:rsidRDefault="0087136D" w:rsidP="00533B6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Работа с предложением.</w:t>
            </w:r>
          </w:p>
          <w:p w:rsidR="0087136D" w:rsidRPr="00AF26AD" w:rsidRDefault="0087136D" w:rsidP="00533B6F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Работа с текстом.</w:t>
            </w:r>
          </w:p>
          <w:p w:rsidR="0087136D" w:rsidRPr="00AF26AD" w:rsidRDefault="0087136D" w:rsidP="00533B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Настрой: улыбнулись, пожелали успеха.</w:t>
            </w: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Регулятивные: волевая саморегуляция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Актуализация и фиксирование индивидуального затруднения в пробном действии. 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Актуализация изученных способов действий, мыслительных операций и познавательных процессов.</w:t>
            </w: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Постановка проблемы , темы и задач урока.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(найдите лишнее слово)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804" w:type="dxa"/>
          </w:tcPr>
          <w:p w:rsidR="0087136D" w:rsidRPr="00AF26AD" w:rsidRDefault="0087136D" w:rsidP="00533B6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 нам в гости пришли звуковички. Узнаёте их? Что вы можете о них рассказать?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Буква О , обозначает звук о – он гласный.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Буква ш, обозначает звук ш – согласный , твердый, глухой.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 какой группе отнесем первого звуковичка. ( к группе гласных звуков, которые обозначают твёрдость предшествующего согласного звука)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А второго? ( к группе согласных, глухих звуков 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А это, что за таинственные незнакомцы ? Мы можем их определить в группу? (нет, мы не знаем какие звуки они обозначают)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Какая наша задача: выяснить,  что это за  звуковички и определить их в группу.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Для этого мы возьмем листочки на которых они прилетели и выполним  тест. Работать будем в паре. Повторим правила работы. </w:t>
            </w:r>
          </w:p>
          <w:tbl>
            <w:tblPr>
              <w:tblW w:w="597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/>
            </w:tblPr>
            <w:tblGrid>
              <w:gridCol w:w="5262"/>
              <w:gridCol w:w="709"/>
            </w:tblGrid>
            <w:tr w:rsidR="0087136D" w:rsidRPr="00AF26AD" w:rsidTr="00AF26AD">
              <w:tc>
                <w:tcPr>
                  <w:tcW w:w="5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кошка  белка   ель  ( отвечает на вопрос что?)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ель</w:t>
                  </w:r>
                </w:p>
              </w:tc>
            </w:tr>
            <w:tr w:rsidR="0087136D" w:rsidRPr="00AF26AD" w:rsidTr="00AF26AD">
              <w:tc>
                <w:tcPr>
                  <w:tcW w:w="5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стол     льёт вода     ( отвечает на вопрос что делает?)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льёт</w:t>
                  </w:r>
                </w:p>
              </w:tc>
            </w:tr>
            <w:tr w:rsidR="0087136D" w:rsidRPr="00AF26AD" w:rsidTr="00AF26AD">
              <w:tc>
                <w:tcPr>
                  <w:tcW w:w="5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Юра игла книга       ( имя собственное)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 xml:space="preserve">Юра </w:t>
                  </w:r>
                </w:p>
              </w:tc>
            </w:tr>
            <w:tr w:rsidR="0087136D" w:rsidRPr="00AF26AD" w:rsidTr="00AF26AD">
              <w:tc>
                <w:tcPr>
                  <w:tcW w:w="52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Москва Лиза маяк     (нарицательное слово)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7136D" w:rsidRPr="00AF26AD" w:rsidRDefault="0087136D" w:rsidP="00AF26AD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AF26AD">
                    <w:rPr>
                      <w:rFonts w:ascii="Times New Roman" w:hAnsi="Times New Roman"/>
                      <w:sz w:val="28"/>
                      <w:szCs w:val="28"/>
                    </w:rPr>
                    <w:t>маяк</w:t>
                  </w:r>
                </w:p>
              </w:tc>
            </w:tr>
          </w:tbl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Что объединяет эти слова?  (в них букв меньше, чем звуков 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Почему ( потому что буквы Е Ю Ё Я – йотированные и могут обозначать два звука.)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В каких случаях?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Какая тема нашего повторения ?( йотированные буквы ЕЁЮЯ)</w:t>
            </w:r>
          </w:p>
          <w:p w:rsidR="0087136D" w:rsidRPr="00AF26AD" w:rsidRDefault="0087136D" w:rsidP="00845B8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Какую цель поставим перед собой ? ( закрепить написание ,повторить двойную роль йотированных букв)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Регулятивные</w:t>
            </w: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учатся отличать верно выполненное задание от неверного,</w:t>
            </w: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осознание того, что уже усвоено и что ещё нужно усвоить.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Познавательные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: формирование мыслительных операций: анализ, синтез, обобщение.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Коммуникативные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: умение выражать свои мысли с достаточной полнотой и точностью; умение слушать и понимать речь других.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Физ. минутка.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снятие усталости и напряжения, создание условий для психоэмоциональной разгрузки учащихся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804" w:type="dxa"/>
          </w:tcPr>
          <w:p w:rsidR="0087136D" w:rsidRPr="00AF26AD" w:rsidRDefault="0087136D" w:rsidP="00845B82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Физминутка  для рук ( волшебники)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Чтоб красиво написать</w:t>
            </w:r>
            <w:r w:rsidRPr="00AF26AD">
              <w:rPr>
                <w:rFonts w:ascii="Times New Roman" w:hAnsi="Times New Roman"/>
                <w:sz w:val="28"/>
                <w:szCs w:val="28"/>
              </w:rPr>
              <w:br/>
              <w:t>Надо пальчики размять</w:t>
            </w:r>
            <w:r w:rsidRPr="00AF26AD">
              <w:rPr>
                <w:rFonts w:ascii="Times New Roman" w:hAnsi="Times New Roman"/>
                <w:sz w:val="28"/>
                <w:szCs w:val="28"/>
              </w:rPr>
              <w:br/>
              <w:t>Раз, два, три, четыре, пять</w:t>
            </w:r>
            <w:r w:rsidRPr="00AF26AD">
              <w:rPr>
                <w:rFonts w:ascii="Times New Roman" w:hAnsi="Times New Roman"/>
                <w:sz w:val="28"/>
                <w:szCs w:val="28"/>
              </w:rPr>
              <w:br/>
              <w:t>За письмо получим пять!</w:t>
            </w: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Продолжение работы по теме урока.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совершенствование у детей </w:t>
            </w:r>
            <w:r w:rsidRPr="00AF26AD">
              <w:rPr>
                <w:rFonts w:ascii="Times New Roman" w:hAnsi="Times New Roman"/>
                <w:bCs/>
                <w:sz w:val="28"/>
                <w:szCs w:val="28"/>
              </w:rPr>
              <w:t>основных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видов </w:t>
            </w:r>
            <w:r w:rsidRPr="00AF26AD">
              <w:rPr>
                <w:rFonts w:ascii="Times New Roman" w:hAnsi="Times New Roman"/>
                <w:bCs/>
                <w:sz w:val="28"/>
                <w:szCs w:val="28"/>
              </w:rPr>
              <w:t>речевой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деятельности.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Работа в прописях </w:t>
            </w:r>
          </w:p>
        </w:tc>
        <w:tc>
          <w:tcPr>
            <w:tcW w:w="6804" w:type="dxa"/>
          </w:tcPr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Запишем число и классная работа. Закрепим написание .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( в тетради на первой строчке </w:t>
            </w:r>
            <w:r w:rsidRPr="00AF26AD">
              <w:rPr>
                <w:rFonts w:ascii="Times New Roman" w:hAnsi="Times New Roman"/>
                <w:sz w:val="28"/>
                <w:szCs w:val="28"/>
                <w:u w:val="single"/>
              </w:rPr>
              <w:t>Юн,Ям,Ер,Ег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, на второй </w:t>
            </w:r>
            <w:r w:rsidRPr="00AF26AD">
              <w:rPr>
                <w:rFonts w:ascii="Times New Roman" w:hAnsi="Times New Roman"/>
                <w:sz w:val="28"/>
                <w:szCs w:val="28"/>
                <w:u w:val="single"/>
              </w:rPr>
              <w:t>ню,мя,ре,гё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Что вы заметили? Что вы можете сказать про 1 и 2 строки?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Какие соединения повторим?  (пишем с комментарием)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Какой пункт нашего плана мы уже выполнили? Отмечаем листочками. (звуки, буквы, слоги)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Ну а теперь поработаем над следующим пунктом плана. Для этого надо отгадать ребус звуковичков.    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дагоя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45231-  Правильно ягода. А какие вы ягоды знаете? 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Запишите слово три раза. Поработайте с ним .( ставим ударение , делим на слоги, ищем опасные места) 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Придумайте задание с этим словом! ( придумать предложение)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Юля собирала спелые ягоды. 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Запишем? Какие правила необходимо вспомнить?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Придумайте задание к предложению!</w:t>
            </w:r>
          </w:p>
          <w:p w:rsidR="0087136D" w:rsidRPr="00AF26AD" w:rsidRDefault="0087136D" w:rsidP="00FE1CA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Мы выполнили второй пункт нашего плана. ( отмечаем на доске листочком)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Физ. минутка.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снятие усталости и напряжения, создание условий для психоэмоциональной разгрузки учащихся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804" w:type="dxa"/>
          </w:tcPr>
          <w:p w:rsidR="0087136D" w:rsidRPr="00AF26AD" w:rsidRDefault="0087136D" w:rsidP="00FE1CA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2F13B0" w:rsidRDefault="0087136D" w:rsidP="00A730D1">
            <w:pPr>
              <w:shd w:val="clear" w:color="auto" w:fill="FFFFFF"/>
              <w:spacing w:line="219" w:lineRule="atLeast"/>
              <w:ind w:firstLine="360"/>
              <w:jc w:val="both"/>
              <w:rPr>
                <w:rFonts w:ascii="Helvetica" w:hAnsi="Helvetica" w:cs="Helvetica"/>
                <w:color w:val="333333"/>
                <w:sz w:val="28"/>
                <w:szCs w:val="28"/>
                <w:lang w:eastAsia="ru-RU"/>
              </w:rPr>
            </w:pPr>
            <w:r w:rsidRPr="002F13B0">
              <w:rPr>
                <w:rFonts w:ascii="Times New Roman" w:hAnsi="Times New Roman"/>
                <w:color w:val="333333"/>
                <w:sz w:val="28"/>
                <w:szCs w:val="28"/>
                <w:lang w:eastAsia="ru-RU"/>
              </w:rPr>
              <w:t>Хлопните в ладоши, когда услышите слово, в котором звуков больше, чем букв.</w:t>
            </w:r>
          </w:p>
          <w:p w:rsidR="0087136D" w:rsidRPr="002F13B0" w:rsidRDefault="0087136D" w:rsidP="00A730D1">
            <w:pPr>
              <w:shd w:val="clear" w:color="auto" w:fill="FFFFFF"/>
              <w:spacing w:after="0" w:line="219" w:lineRule="atLeast"/>
              <w:ind w:firstLine="360"/>
              <w:jc w:val="both"/>
              <w:rPr>
                <w:rFonts w:ascii="Helvetica" w:hAnsi="Helvetica" w:cs="Helvetica"/>
                <w:color w:val="333333"/>
                <w:sz w:val="28"/>
                <w:szCs w:val="28"/>
                <w:lang w:eastAsia="ru-RU"/>
              </w:rPr>
            </w:pPr>
            <w:r w:rsidRPr="002F13B0">
              <w:rPr>
                <w:rFonts w:ascii="Times New Roman" w:hAnsi="Times New Roman"/>
                <w:i/>
                <w:iCs/>
                <w:color w:val="333333"/>
                <w:sz w:val="28"/>
                <w:szCs w:val="28"/>
                <w:lang w:eastAsia="ru-RU"/>
              </w:rPr>
              <w:t>Юбка, кукла, енот, мел, кот, веретено, яблоко, ёлка, моряк.</w:t>
            </w:r>
          </w:p>
          <w:p w:rsidR="0087136D" w:rsidRPr="00AF26AD" w:rsidRDefault="0087136D" w:rsidP="00FE1CAC">
            <w:pPr>
              <w:spacing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Самостоятельная работа с самопроверкой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самостоя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тельно выполнить задание, провести самопроверку, корректировка возможных ошибок.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Текст </w:t>
            </w:r>
          </w:p>
        </w:tc>
        <w:tc>
          <w:tcPr>
            <w:tcW w:w="6804" w:type="dxa"/>
          </w:tcPr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Ну теперь поработаем с текстом.</w:t>
            </w:r>
          </w:p>
          <w:p w:rsidR="0087136D" w:rsidRPr="00AF26AD" w:rsidRDefault="0087136D" w:rsidP="00A730D1">
            <w:pPr>
              <w:spacing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Юра и Яна пошли в лес за ягодами. Друзья прошли овраг и попали в лесную чащу. В лесу есть много малины и ежевики. Ребята собирают ягоды в корзину.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Докажите , что это текст. (озаглавить)Сколько в нем предложений.  Как звали ребят. Найдите предложение, где рассказывается, какие ягоды, растут в лесу. Найдите предложение  как ребята попали в чащу лесную.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Упражнение для самоконтроля. Выпишите слова с йотированными гласными, через запятую.</w:t>
            </w:r>
          </w:p>
          <w:p w:rsidR="0087136D" w:rsidRPr="00AF26AD" w:rsidRDefault="0087136D" w:rsidP="00A730D1">
            <w:pPr>
              <w:spacing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Юра , ягодами, друзья, лесную, ежевики, ягоды.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Мы выполнили последний пункт нашего плана.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умение контролировать и оценивать результаты действий.</w:t>
            </w:r>
          </w:p>
        </w:tc>
      </w:tr>
      <w:tr w:rsidR="0087136D" w:rsidRPr="00AF26AD" w:rsidTr="008E2F55">
        <w:trPr>
          <w:trHeight w:val="20"/>
          <w:jc w:val="center"/>
        </w:trPr>
        <w:tc>
          <w:tcPr>
            <w:tcW w:w="2445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Рефлексия учебной деятельности.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Цель: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самооценка</w:t>
            </w: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учениками собственной учебной деятельности</w:t>
            </w: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и деятельности одноклассников во время урока</w:t>
            </w: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Подведём итог. Мы узнали таинственных звуковичков? К какой группе их отнесем? ( к йотированным гласным) 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      Что мы сегодня повторяли?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       Добились мы своей цели?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Все сегодня молодцы !  Возьмите своих звуковичков .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Закрасьте их красном цветом те у кого сегодня всё получилось!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sz w:val="28"/>
                <w:szCs w:val="28"/>
              </w:rPr>
              <w:t>Закрасьте их  желтым цветом кому сегодня было тяжело!</w:t>
            </w:r>
          </w:p>
          <w:p w:rsidR="0087136D" w:rsidRPr="00AF26AD" w:rsidRDefault="0087136D" w:rsidP="00A730D1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114" w:type="dxa"/>
          </w:tcPr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Познавательные: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контроль и оценка процесса и результатов деятельности. </w:t>
            </w:r>
          </w:p>
          <w:p w:rsidR="0087136D" w:rsidRPr="00AF26AD" w:rsidRDefault="0087136D" w:rsidP="00E468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F26AD">
              <w:rPr>
                <w:rFonts w:ascii="Times New Roman" w:hAnsi="Times New Roman"/>
                <w:i/>
                <w:sz w:val="28"/>
                <w:szCs w:val="28"/>
              </w:rPr>
              <w:t>Коммуникативные: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 xml:space="preserve"> умение планировать учебное сотрудничество с </w:t>
            </w:r>
            <w:r w:rsidRPr="00AF26AD">
              <w:rPr>
                <w:rFonts w:ascii="Times New Roman" w:hAnsi="Times New Roman"/>
                <w:b/>
                <w:sz w:val="28"/>
                <w:szCs w:val="28"/>
              </w:rPr>
              <w:t>товарищем</w:t>
            </w:r>
            <w:r w:rsidRPr="00AF26A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87136D" w:rsidRPr="002F13B0" w:rsidRDefault="0087136D" w:rsidP="00AA501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87136D" w:rsidRPr="002F13B0" w:rsidSect="00C7752E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E70A7"/>
    <w:multiLevelType w:val="hybridMultilevel"/>
    <w:tmpl w:val="0968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6C1CF0"/>
    <w:multiLevelType w:val="hybridMultilevel"/>
    <w:tmpl w:val="0968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FFB3D0E"/>
    <w:multiLevelType w:val="hybridMultilevel"/>
    <w:tmpl w:val="0968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312A7"/>
    <w:multiLevelType w:val="hybridMultilevel"/>
    <w:tmpl w:val="0968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ED03B9D"/>
    <w:multiLevelType w:val="hybridMultilevel"/>
    <w:tmpl w:val="7CDA3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7601DD"/>
    <w:multiLevelType w:val="hybridMultilevel"/>
    <w:tmpl w:val="09682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FC3"/>
    <w:rsid w:val="000D3B8A"/>
    <w:rsid w:val="001F63F1"/>
    <w:rsid w:val="00211FC3"/>
    <w:rsid w:val="00274D1F"/>
    <w:rsid w:val="002F13B0"/>
    <w:rsid w:val="00303DD2"/>
    <w:rsid w:val="00333DAA"/>
    <w:rsid w:val="003864A2"/>
    <w:rsid w:val="003B2B67"/>
    <w:rsid w:val="00512EE6"/>
    <w:rsid w:val="00533B6F"/>
    <w:rsid w:val="005C27B8"/>
    <w:rsid w:val="00642210"/>
    <w:rsid w:val="007E39E1"/>
    <w:rsid w:val="00845B82"/>
    <w:rsid w:val="0087136D"/>
    <w:rsid w:val="008E2F55"/>
    <w:rsid w:val="00A730D1"/>
    <w:rsid w:val="00AA501D"/>
    <w:rsid w:val="00AF26AD"/>
    <w:rsid w:val="00C7752E"/>
    <w:rsid w:val="00D42513"/>
    <w:rsid w:val="00D72FB5"/>
    <w:rsid w:val="00E126A1"/>
    <w:rsid w:val="00E312BB"/>
    <w:rsid w:val="00E33976"/>
    <w:rsid w:val="00E46833"/>
    <w:rsid w:val="00ED43B1"/>
    <w:rsid w:val="00FE1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D1F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211F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11FC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211FC3"/>
    <w:pPr>
      <w:ind w:left="720"/>
      <w:contextualSpacing/>
    </w:pPr>
  </w:style>
  <w:style w:type="table" w:styleId="TableGrid">
    <w:name w:val="Table Grid"/>
    <w:basedOn w:val="TableNormal"/>
    <w:uiPriority w:val="99"/>
    <w:rsid w:val="003B2B67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A730D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01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833</Words>
  <Characters>4753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«Школа России»</dc:title>
  <dc:subject/>
  <dc:creator>User</dc:creator>
  <cp:keywords/>
  <dc:description/>
  <cp:lastModifiedBy>User</cp:lastModifiedBy>
  <cp:revision>2</cp:revision>
  <dcterms:created xsi:type="dcterms:W3CDTF">2016-04-01T16:26:00Z</dcterms:created>
  <dcterms:modified xsi:type="dcterms:W3CDTF">2016-04-01T16:26:00Z</dcterms:modified>
</cp:coreProperties>
</file>