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174" w:rsidRDefault="00283F55" w:rsidP="00742A9F">
      <w:pPr>
        <w:jc w:val="center"/>
        <w:rPr>
          <w:b/>
          <w:color w:val="000000"/>
          <w:sz w:val="52"/>
          <w:szCs w:val="28"/>
          <w:lang w:eastAsia="ar-SA"/>
        </w:rPr>
      </w:pPr>
      <w:r w:rsidRPr="00A14A6E">
        <w:rPr>
          <w:b/>
          <w:color w:val="000000"/>
          <w:sz w:val="52"/>
          <w:szCs w:val="28"/>
          <w:lang w:eastAsia="ar-SA"/>
        </w:rPr>
        <w:t>«Музейная педагогика»</w:t>
      </w:r>
    </w:p>
    <w:p w:rsidR="00742A9F" w:rsidRPr="00742A9F" w:rsidRDefault="00742A9F" w:rsidP="00742A9F">
      <w:pPr>
        <w:jc w:val="center"/>
        <w:rPr>
          <w:color w:val="000000"/>
          <w:sz w:val="40"/>
          <w:szCs w:val="28"/>
          <w:lang w:eastAsia="ar-SA"/>
        </w:rPr>
      </w:pPr>
      <w:r>
        <w:rPr>
          <w:color w:val="000000"/>
          <w:sz w:val="40"/>
          <w:szCs w:val="28"/>
          <w:lang w:eastAsia="ar-SA"/>
        </w:rPr>
        <w:t>(к</w:t>
      </w:r>
      <w:r w:rsidRPr="00742A9F">
        <w:rPr>
          <w:color w:val="000000"/>
          <w:sz w:val="40"/>
          <w:szCs w:val="28"/>
          <w:lang w:eastAsia="ar-SA"/>
        </w:rPr>
        <w:t>урс по внеурочной деятельности</w:t>
      </w:r>
      <w:r>
        <w:rPr>
          <w:color w:val="000000"/>
          <w:sz w:val="40"/>
          <w:szCs w:val="28"/>
          <w:lang w:eastAsia="ar-SA"/>
        </w:rPr>
        <w:t>)</w:t>
      </w:r>
    </w:p>
    <w:p w:rsidR="004C6DB9" w:rsidRPr="00742A9F" w:rsidRDefault="004C6DB9" w:rsidP="00D93120">
      <w:pPr>
        <w:jc w:val="both"/>
        <w:rPr>
          <w:rStyle w:val="a7"/>
          <w:b w:val="0"/>
          <w:sz w:val="32"/>
          <w:szCs w:val="28"/>
        </w:rPr>
      </w:pPr>
    </w:p>
    <w:p w:rsidR="00241174" w:rsidRPr="00A14A6E" w:rsidRDefault="00241174" w:rsidP="00D93120">
      <w:pPr>
        <w:ind w:left="567" w:firstLine="567"/>
        <w:jc w:val="both"/>
        <w:rPr>
          <w:rStyle w:val="a7"/>
          <w:b w:val="0"/>
          <w:bCs w:val="0"/>
          <w:sz w:val="44"/>
          <w:szCs w:val="28"/>
          <w:lang w:eastAsia="en-US"/>
        </w:rPr>
      </w:pPr>
      <w:r w:rsidRPr="00A14A6E">
        <w:rPr>
          <w:sz w:val="44"/>
          <w:szCs w:val="28"/>
          <w:lang w:eastAsia="en-US"/>
        </w:rPr>
        <w:t xml:space="preserve"> </w:t>
      </w:r>
    </w:p>
    <w:p w:rsidR="00B671D1" w:rsidRDefault="00E10804" w:rsidP="00D93120">
      <w:pPr>
        <w:ind w:firstLine="708"/>
        <w:jc w:val="both"/>
        <w:rPr>
          <w:rStyle w:val="ad"/>
          <w:i w:val="0"/>
          <w:sz w:val="32"/>
          <w:szCs w:val="32"/>
        </w:rPr>
      </w:pPr>
      <w:r w:rsidRPr="00D93120">
        <w:rPr>
          <w:bCs/>
          <w:sz w:val="32"/>
          <w:szCs w:val="32"/>
        </w:rPr>
        <w:t>В гимназии «Лаборатория Салахова» город</w:t>
      </w:r>
      <w:r w:rsidR="00D93120" w:rsidRPr="00D93120">
        <w:rPr>
          <w:bCs/>
          <w:sz w:val="32"/>
          <w:szCs w:val="32"/>
        </w:rPr>
        <w:t>а</w:t>
      </w:r>
      <w:r w:rsidRPr="00D93120">
        <w:rPr>
          <w:bCs/>
          <w:sz w:val="32"/>
          <w:szCs w:val="32"/>
        </w:rPr>
        <w:t xml:space="preserve"> Сургут</w:t>
      </w:r>
      <w:r w:rsidR="00D93120" w:rsidRPr="00D93120">
        <w:rPr>
          <w:bCs/>
          <w:sz w:val="32"/>
          <w:szCs w:val="32"/>
        </w:rPr>
        <w:t>а</w:t>
      </w:r>
      <w:r w:rsidRPr="00D93120">
        <w:rPr>
          <w:bCs/>
          <w:sz w:val="32"/>
          <w:szCs w:val="32"/>
        </w:rPr>
        <w:t xml:space="preserve"> ведётся</w:t>
      </w:r>
      <w:r w:rsidR="0069077B" w:rsidRPr="00D93120">
        <w:rPr>
          <w:bCs/>
          <w:sz w:val="32"/>
          <w:szCs w:val="32"/>
        </w:rPr>
        <w:t xml:space="preserve"> 7</w:t>
      </w:r>
      <w:r w:rsidRPr="00D93120">
        <w:rPr>
          <w:bCs/>
          <w:sz w:val="32"/>
          <w:szCs w:val="32"/>
        </w:rPr>
        <w:t xml:space="preserve"> лет  интересный к</w:t>
      </w:r>
      <w:r w:rsidR="004C6DB9" w:rsidRPr="00D93120">
        <w:rPr>
          <w:sz w:val="32"/>
          <w:szCs w:val="32"/>
        </w:rPr>
        <w:t>урс</w:t>
      </w:r>
      <w:r w:rsidR="009A07BF" w:rsidRPr="00D93120">
        <w:rPr>
          <w:sz w:val="32"/>
          <w:szCs w:val="32"/>
        </w:rPr>
        <w:t xml:space="preserve"> </w:t>
      </w:r>
      <w:r w:rsidR="00AB5EE0" w:rsidRPr="00D93120">
        <w:rPr>
          <w:color w:val="000000"/>
          <w:sz w:val="32"/>
          <w:szCs w:val="32"/>
          <w:lang w:eastAsia="ar-SA"/>
        </w:rPr>
        <w:t>«Музейная педагогика»</w:t>
      </w:r>
      <w:r w:rsidRPr="00D93120">
        <w:rPr>
          <w:color w:val="000000"/>
          <w:sz w:val="32"/>
          <w:szCs w:val="32"/>
          <w:lang w:eastAsia="ar-SA"/>
        </w:rPr>
        <w:t xml:space="preserve"> (внеурочная деятельность). Организовала это</w:t>
      </w:r>
      <w:r w:rsidR="0069077B" w:rsidRPr="00D93120">
        <w:rPr>
          <w:color w:val="000000"/>
          <w:sz w:val="32"/>
          <w:szCs w:val="32"/>
          <w:lang w:eastAsia="ar-SA"/>
        </w:rPr>
        <w:t xml:space="preserve">т курс </w:t>
      </w:r>
      <w:r w:rsidRPr="00D93120">
        <w:rPr>
          <w:color w:val="000000"/>
          <w:sz w:val="32"/>
          <w:szCs w:val="32"/>
          <w:lang w:eastAsia="ar-SA"/>
        </w:rPr>
        <w:t>заместитель директора по научной части, кандидат педагогических наук</w:t>
      </w:r>
      <w:r w:rsidR="0069077B" w:rsidRPr="00D93120">
        <w:rPr>
          <w:color w:val="000000"/>
          <w:sz w:val="32"/>
          <w:szCs w:val="32"/>
          <w:lang w:eastAsia="ar-SA"/>
        </w:rPr>
        <w:t>,</w:t>
      </w:r>
      <w:r w:rsidRPr="00D93120">
        <w:rPr>
          <w:color w:val="000000"/>
          <w:sz w:val="32"/>
          <w:szCs w:val="32"/>
          <w:lang w:eastAsia="ar-SA"/>
        </w:rPr>
        <w:t xml:space="preserve"> </w:t>
      </w:r>
      <w:r w:rsidR="004C6DB9" w:rsidRPr="00D93120">
        <w:rPr>
          <w:color w:val="000000"/>
          <w:sz w:val="32"/>
          <w:szCs w:val="32"/>
          <w:lang w:eastAsia="ar-SA"/>
        </w:rPr>
        <w:t xml:space="preserve"> Сидорова Н.Н. </w:t>
      </w:r>
      <w:r w:rsidRPr="00D93120">
        <w:rPr>
          <w:color w:val="000000"/>
          <w:sz w:val="32"/>
          <w:szCs w:val="32"/>
          <w:lang w:eastAsia="ar-SA"/>
        </w:rPr>
        <w:t>Для меня это было совсем новое, но интересное предложение. Я изучила теорию, познакомила</w:t>
      </w:r>
      <w:r w:rsidR="004C6DB9" w:rsidRPr="00D93120">
        <w:rPr>
          <w:color w:val="000000"/>
          <w:sz w:val="32"/>
          <w:szCs w:val="32"/>
          <w:lang w:eastAsia="ar-SA"/>
        </w:rPr>
        <w:t>сь с разными формами</w:t>
      </w:r>
      <w:r w:rsidRPr="00D93120">
        <w:rPr>
          <w:color w:val="000000"/>
          <w:sz w:val="32"/>
          <w:szCs w:val="32"/>
          <w:lang w:eastAsia="ar-SA"/>
        </w:rPr>
        <w:t xml:space="preserve"> ведения</w:t>
      </w:r>
      <w:r w:rsidR="004C6DB9" w:rsidRPr="00D93120">
        <w:rPr>
          <w:color w:val="000000"/>
          <w:sz w:val="32"/>
          <w:szCs w:val="32"/>
          <w:lang w:eastAsia="ar-SA"/>
        </w:rPr>
        <w:t xml:space="preserve"> «Музейной педагогики», </w:t>
      </w:r>
      <w:r w:rsidRPr="00D93120">
        <w:rPr>
          <w:sz w:val="32"/>
          <w:szCs w:val="32"/>
        </w:rPr>
        <w:t>изучила</w:t>
      </w:r>
      <w:r w:rsidR="00EE58AA" w:rsidRPr="00D93120">
        <w:rPr>
          <w:sz w:val="32"/>
          <w:szCs w:val="32"/>
        </w:rPr>
        <w:t xml:space="preserve">  исторически</w:t>
      </w:r>
      <w:r w:rsidR="00E53270" w:rsidRPr="00D93120">
        <w:rPr>
          <w:sz w:val="32"/>
          <w:szCs w:val="32"/>
        </w:rPr>
        <w:t>й  опыт ведения такого предмета.</w:t>
      </w:r>
      <w:r w:rsidR="00EE58AA" w:rsidRPr="00D93120">
        <w:rPr>
          <w:sz w:val="32"/>
          <w:szCs w:val="32"/>
        </w:rPr>
        <w:t xml:space="preserve"> </w:t>
      </w:r>
      <w:r w:rsidRPr="00D93120">
        <w:rPr>
          <w:sz w:val="32"/>
          <w:szCs w:val="32"/>
        </w:rPr>
        <w:t>Нашла большое п</w:t>
      </w:r>
      <w:r w:rsidR="00EE58AA" w:rsidRPr="00D93120">
        <w:rPr>
          <w:sz w:val="32"/>
          <w:szCs w:val="32"/>
        </w:rPr>
        <w:t>реимущество</w:t>
      </w:r>
      <w:r w:rsidRPr="00D93120">
        <w:rPr>
          <w:sz w:val="32"/>
          <w:szCs w:val="32"/>
        </w:rPr>
        <w:t xml:space="preserve"> по введени</w:t>
      </w:r>
      <w:r w:rsidR="0069077B" w:rsidRPr="00D93120">
        <w:rPr>
          <w:sz w:val="32"/>
          <w:szCs w:val="32"/>
        </w:rPr>
        <w:t>ю этого курса в наше время, потому что это</w:t>
      </w:r>
      <w:r w:rsidRPr="00D93120">
        <w:rPr>
          <w:sz w:val="32"/>
          <w:szCs w:val="32"/>
        </w:rPr>
        <w:t xml:space="preserve"> соответствовало новым требованиям по ФГОС</w:t>
      </w:r>
      <w:r w:rsidR="0069077B" w:rsidRPr="00D93120">
        <w:rPr>
          <w:sz w:val="32"/>
          <w:szCs w:val="32"/>
        </w:rPr>
        <w:t>, это</w:t>
      </w:r>
      <w:r w:rsidR="00303E69" w:rsidRPr="00D93120">
        <w:rPr>
          <w:sz w:val="32"/>
          <w:szCs w:val="32"/>
        </w:rPr>
        <w:t xml:space="preserve"> </w:t>
      </w:r>
      <w:r w:rsidR="0069077B" w:rsidRPr="00D93120">
        <w:rPr>
          <w:sz w:val="32"/>
          <w:szCs w:val="32"/>
        </w:rPr>
        <w:t>формирование УУД в комплексе:</w:t>
      </w:r>
      <w:r w:rsidR="004C6DB9" w:rsidRPr="00D93120">
        <w:rPr>
          <w:sz w:val="32"/>
          <w:szCs w:val="32"/>
        </w:rPr>
        <w:t xml:space="preserve"> </w:t>
      </w:r>
      <w:r w:rsidR="00283F55" w:rsidRPr="00D93120">
        <w:rPr>
          <w:sz w:val="32"/>
          <w:szCs w:val="32"/>
        </w:rPr>
        <w:t xml:space="preserve"> </w:t>
      </w:r>
      <w:r w:rsidR="004C6DB9" w:rsidRPr="00D93120">
        <w:rPr>
          <w:sz w:val="32"/>
          <w:szCs w:val="32"/>
        </w:rPr>
        <w:t xml:space="preserve"> личный опыт</w:t>
      </w:r>
      <w:r w:rsidR="009A07BF" w:rsidRPr="00D93120">
        <w:rPr>
          <w:sz w:val="32"/>
          <w:szCs w:val="32"/>
        </w:rPr>
        <w:t xml:space="preserve"> общения с </w:t>
      </w:r>
      <w:r w:rsidR="00303E69" w:rsidRPr="00D93120">
        <w:rPr>
          <w:sz w:val="32"/>
          <w:szCs w:val="32"/>
        </w:rPr>
        <w:t>кул</w:t>
      </w:r>
      <w:r w:rsidR="004C6DB9" w:rsidRPr="00D93120">
        <w:rPr>
          <w:sz w:val="32"/>
          <w:szCs w:val="32"/>
        </w:rPr>
        <w:t xml:space="preserve">ьтурными ценностями, </w:t>
      </w:r>
      <w:r w:rsidR="00303E69" w:rsidRPr="00D93120">
        <w:rPr>
          <w:sz w:val="32"/>
          <w:szCs w:val="32"/>
        </w:rPr>
        <w:t xml:space="preserve"> </w:t>
      </w:r>
      <w:r w:rsidR="00AB5EE0" w:rsidRPr="00D93120">
        <w:rPr>
          <w:sz w:val="32"/>
          <w:szCs w:val="32"/>
        </w:rPr>
        <w:t xml:space="preserve"> выработка </w:t>
      </w:r>
      <w:r w:rsidR="009A07BF" w:rsidRPr="00D93120">
        <w:rPr>
          <w:sz w:val="32"/>
          <w:szCs w:val="32"/>
        </w:rPr>
        <w:t>гражданской, н</w:t>
      </w:r>
      <w:r w:rsidR="00EE58AA" w:rsidRPr="00D93120">
        <w:rPr>
          <w:sz w:val="32"/>
          <w:szCs w:val="32"/>
        </w:rPr>
        <w:t xml:space="preserve">равственной позиции гимназиста; </w:t>
      </w:r>
      <w:r w:rsidR="00303E69" w:rsidRPr="00D93120">
        <w:rPr>
          <w:sz w:val="32"/>
          <w:szCs w:val="32"/>
        </w:rPr>
        <w:t>развитие и воспитание личности</w:t>
      </w:r>
      <w:r w:rsidR="0069077B" w:rsidRPr="00D93120">
        <w:rPr>
          <w:sz w:val="32"/>
          <w:szCs w:val="32"/>
        </w:rPr>
        <w:t>,</w:t>
      </w:r>
      <w:r w:rsidR="00303E69" w:rsidRPr="00D93120">
        <w:rPr>
          <w:sz w:val="32"/>
          <w:szCs w:val="32"/>
        </w:rPr>
        <w:t xml:space="preserve"> </w:t>
      </w:r>
      <w:r w:rsidR="009F34E7" w:rsidRPr="00D93120">
        <w:rPr>
          <w:sz w:val="32"/>
          <w:szCs w:val="32"/>
        </w:rPr>
        <w:t xml:space="preserve"> </w:t>
      </w:r>
      <w:r w:rsidR="0069077B" w:rsidRPr="00D93120">
        <w:rPr>
          <w:sz w:val="32"/>
          <w:szCs w:val="32"/>
        </w:rPr>
        <w:t>раскрытие интеллектуальных и творческих способностей</w:t>
      </w:r>
      <w:r w:rsidR="009F34E7" w:rsidRPr="00D93120">
        <w:rPr>
          <w:sz w:val="32"/>
          <w:szCs w:val="32"/>
        </w:rPr>
        <w:t>.</w:t>
      </w:r>
      <w:r w:rsidR="00E53270" w:rsidRPr="00D93120">
        <w:rPr>
          <w:sz w:val="32"/>
          <w:szCs w:val="32"/>
        </w:rPr>
        <w:t xml:space="preserve">  </w:t>
      </w:r>
      <w:r w:rsidR="009F34E7" w:rsidRPr="00D93120">
        <w:rPr>
          <w:sz w:val="32"/>
          <w:szCs w:val="32"/>
        </w:rPr>
        <w:t xml:space="preserve">На данный момент </w:t>
      </w:r>
      <w:r w:rsidR="00D93120" w:rsidRPr="00D93120">
        <w:rPr>
          <w:sz w:val="32"/>
          <w:szCs w:val="32"/>
        </w:rPr>
        <w:t xml:space="preserve">мною </w:t>
      </w:r>
      <w:r w:rsidR="009F34E7" w:rsidRPr="00D93120">
        <w:rPr>
          <w:sz w:val="32"/>
          <w:szCs w:val="32"/>
        </w:rPr>
        <w:t>составлено планирование для 4-</w:t>
      </w:r>
      <w:r w:rsidR="00742A9F">
        <w:rPr>
          <w:sz w:val="32"/>
          <w:szCs w:val="32"/>
        </w:rPr>
        <w:t>5-х</w:t>
      </w:r>
      <w:r w:rsidR="00D93120" w:rsidRPr="00D93120">
        <w:rPr>
          <w:sz w:val="32"/>
          <w:szCs w:val="32"/>
        </w:rPr>
        <w:t xml:space="preserve"> классов</w:t>
      </w:r>
      <w:r w:rsidR="009F34E7" w:rsidRPr="00D93120">
        <w:rPr>
          <w:sz w:val="32"/>
          <w:szCs w:val="32"/>
        </w:rPr>
        <w:t xml:space="preserve"> по направлениям: культурные традиции восточных хант</w:t>
      </w:r>
      <w:r w:rsidR="00D93120" w:rsidRPr="00D93120">
        <w:rPr>
          <w:sz w:val="32"/>
          <w:szCs w:val="32"/>
        </w:rPr>
        <w:t>ов</w:t>
      </w:r>
      <w:r w:rsidR="009F34E7" w:rsidRPr="00D93120">
        <w:rPr>
          <w:sz w:val="32"/>
          <w:szCs w:val="32"/>
        </w:rPr>
        <w:t xml:space="preserve">, краеведение, экологическое воспитание, патриотическое воспитание, предметный мир истории русской старожильческой культуры, </w:t>
      </w:r>
      <w:r w:rsidR="009F34E7" w:rsidRPr="00D93120">
        <w:rPr>
          <w:rStyle w:val="ad"/>
          <w:i w:val="0"/>
          <w:sz w:val="32"/>
          <w:szCs w:val="32"/>
        </w:rPr>
        <w:t>«Нефтегазовая история Югры: прошлое и настоящее».</w:t>
      </w:r>
      <w:r w:rsidR="00ED3672" w:rsidRPr="00D93120">
        <w:rPr>
          <w:rStyle w:val="ad"/>
          <w:i w:val="0"/>
          <w:sz w:val="32"/>
          <w:szCs w:val="32"/>
        </w:rPr>
        <w:t xml:space="preserve"> </w:t>
      </w:r>
      <w:r w:rsidR="00D93120" w:rsidRPr="00D93120">
        <w:rPr>
          <w:rStyle w:val="ad"/>
          <w:i w:val="0"/>
          <w:sz w:val="32"/>
          <w:szCs w:val="32"/>
        </w:rPr>
        <w:t>Я с программой</w:t>
      </w:r>
      <w:r w:rsidR="00ED3672" w:rsidRPr="00D93120">
        <w:rPr>
          <w:rStyle w:val="ad"/>
          <w:i w:val="0"/>
          <w:sz w:val="32"/>
          <w:szCs w:val="32"/>
        </w:rPr>
        <w:t xml:space="preserve"> участвова</w:t>
      </w:r>
      <w:r w:rsidR="00D93120" w:rsidRPr="00D93120">
        <w:rPr>
          <w:rStyle w:val="ad"/>
          <w:i w:val="0"/>
          <w:sz w:val="32"/>
          <w:szCs w:val="32"/>
        </w:rPr>
        <w:t xml:space="preserve">ла в конкурсе </w:t>
      </w:r>
      <w:r w:rsidR="00ED3672" w:rsidRPr="00D93120">
        <w:rPr>
          <w:rStyle w:val="ad"/>
          <w:i w:val="0"/>
          <w:sz w:val="32"/>
          <w:szCs w:val="32"/>
        </w:rPr>
        <w:t xml:space="preserve"> проектов внеурочной деятельности среди муниципальных образовательных учреждений в рамках реализации приоритетного национального проекта «Образование» в городе Сургуте  в 20013 году и получила сертификат.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5408"/>
      </w:tblGrid>
      <w:tr w:rsidR="00B671D1" w:rsidTr="00B671D1">
        <w:tc>
          <w:tcPr>
            <w:tcW w:w="4983" w:type="dxa"/>
          </w:tcPr>
          <w:p w:rsidR="00B671D1" w:rsidRDefault="00B671D1" w:rsidP="00D93120">
            <w:pPr>
              <w:jc w:val="both"/>
              <w:rPr>
                <w:rStyle w:val="ad"/>
                <w:i w:val="0"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AD874EC" wp14:editId="4D0A4F82">
                  <wp:extent cx="2844800" cy="220955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482" cy="220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:rsidR="00B671D1" w:rsidRDefault="00B671D1" w:rsidP="00D93120">
            <w:pPr>
              <w:jc w:val="both"/>
              <w:rPr>
                <w:rStyle w:val="ad"/>
                <w:i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F991CE6" wp14:editId="4FF661E5">
                  <wp:extent cx="3400531" cy="2209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854" cy="2215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1D1" w:rsidRDefault="00B671D1" w:rsidP="00D93120">
      <w:pPr>
        <w:ind w:firstLine="708"/>
        <w:jc w:val="both"/>
        <w:rPr>
          <w:rStyle w:val="ad"/>
          <w:i w:val="0"/>
          <w:sz w:val="32"/>
          <w:szCs w:val="32"/>
        </w:rPr>
      </w:pPr>
    </w:p>
    <w:p w:rsidR="00036A8F" w:rsidRPr="00D93120" w:rsidRDefault="00B671D1" w:rsidP="00D93120">
      <w:pPr>
        <w:ind w:firstLine="708"/>
        <w:jc w:val="both"/>
        <w:rPr>
          <w:sz w:val="32"/>
          <w:szCs w:val="32"/>
        </w:rPr>
      </w:pPr>
      <w:r w:rsidRPr="00B671D1">
        <w:rPr>
          <w:b/>
          <w:noProof/>
          <w:sz w:val="32"/>
          <w:szCs w:val="32"/>
        </w:rPr>
        <w:t xml:space="preserve"> </w:t>
      </w:r>
    </w:p>
    <w:p w:rsidR="009F34E7" w:rsidRPr="00D93120" w:rsidRDefault="009F34E7" w:rsidP="00D93120">
      <w:pPr>
        <w:jc w:val="both"/>
        <w:rPr>
          <w:sz w:val="32"/>
          <w:szCs w:val="32"/>
        </w:rPr>
      </w:pPr>
      <w:r w:rsidRPr="00D93120">
        <w:rPr>
          <w:sz w:val="32"/>
          <w:szCs w:val="32"/>
        </w:rPr>
        <w:lastRenderedPageBreak/>
        <w:t xml:space="preserve">          </w:t>
      </w:r>
      <w:r w:rsidR="00D93120" w:rsidRPr="00D93120">
        <w:rPr>
          <w:sz w:val="32"/>
          <w:szCs w:val="32"/>
        </w:rPr>
        <w:t>Важное значение в реализации проекта имеет</w:t>
      </w:r>
      <w:r w:rsidR="00036A8F" w:rsidRPr="00D93120">
        <w:rPr>
          <w:sz w:val="32"/>
          <w:szCs w:val="32"/>
        </w:rPr>
        <w:t xml:space="preserve">  контакт с музеями города: ИКЦ «Старый Сургут»,  краеведческим,</w:t>
      </w:r>
      <w:r w:rsidR="001418BF" w:rsidRPr="00D93120">
        <w:rPr>
          <w:sz w:val="32"/>
          <w:szCs w:val="32"/>
        </w:rPr>
        <w:t xml:space="preserve"> </w:t>
      </w:r>
      <w:r w:rsidR="00C9594B" w:rsidRPr="00D93120">
        <w:rPr>
          <w:sz w:val="32"/>
          <w:szCs w:val="32"/>
        </w:rPr>
        <w:t xml:space="preserve"> художественным, этническим, промышленные, мемориальные </w:t>
      </w:r>
      <w:r w:rsidR="00036A8F" w:rsidRPr="00D93120">
        <w:rPr>
          <w:sz w:val="32"/>
          <w:szCs w:val="32"/>
        </w:rPr>
        <w:t>и других. Изучение тематики, подачи материала, какой экскурсовод соответствов</w:t>
      </w:r>
      <w:r w:rsidR="00EE58AA" w:rsidRPr="00D93120">
        <w:rPr>
          <w:sz w:val="32"/>
          <w:szCs w:val="32"/>
        </w:rPr>
        <w:t xml:space="preserve">ал нашим требованиям. </w:t>
      </w:r>
    </w:p>
    <w:p w:rsidR="009F34E7" w:rsidRPr="00D93120" w:rsidRDefault="00EE58AA" w:rsidP="00D93120">
      <w:pPr>
        <w:jc w:val="both"/>
        <w:rPr>
          <w:sz w:val="32"/>
          <w:szCs w:val="32"/>
        </w:rPr>
      </w:pPr>
      <w:r w:rsidRPr="00D93120">
        <w:rPr>
          <w:sz w:val="32"/>
          <w:szCs w:val="32"/>
        </w:rPr>
        <w:t xml:space="preserve">   </w:t>
      </w:r>
      <w:r w:rsidR="009F34E7" w:rsidRPr="00D93120">
        <w:rPr>
          <w:sz w:val="32"/>
          <w:szCs w:val="32"/>
        </w:rPr>
        <w:t xml:space="preserve">                </w:t>
      </w:r>
    </w:p>
    <w:p w:rsidR="00053A76" w:rsidRPr="00D93120" w:rsidRDefault="009F34E7" w:rsidP="00D93120">
      <w:pPr>
        <w:jc w:val="both"/>
        <w:rPr>
          <w:sz w:val="32"/>
          <w:szCs w:val="32"/>
        </w:rPr>
      </w:pPr>
      <w:r w:rsidRPr="00D93120">
        <w:rPr>
          <w:sz w:val="32"/>
          <w:szCs w:val="32"/>
        </w:rPr>
        <w:t xml:space="preserve">        </w:t>
      </w:r>
      <w:r w:rsidR="00D93120" w:rsidRPr="00D93120">
        <w:rPr>
          <w:sz w:val="32"/>
          <w:szCs w:val="32"/>
        </w:rPr>
        <w:t>Большое значение я отводила  п</w:t>
      </w:r>
      <w:r w:rsidR="00036A8F" w:rsidRPr="00D93120">
        <w:rPr>
          <w:sz w:val="32"/>
          <w:szCs w:val="32"/>
        </w:rPr>
        <w:t>редвар</w:t>
      </w:r>
      <w:r w:rsidR="00D93120" w:rsidRPr="00D93120">
        <w:rPr>
          <w:sz w:val="32"/>
          <w:szCs w:val="32"/>
        </w:rPr>
        <w:t>ительной подготовке</w:t>
      </w:r>
      <w:r w:rsidR="00EE58AA" w:rsidRPr="00D93120">
        <w:rPr>
          <w:sz w:val="32"/>
          <w:szCs w:val="32"/>
        </w:rPr>
        <w:t xml:space="preserve"> к экскурсии. </w:t>
      </w:r>
      <w:r w:rsidR="000C7773" w:rsidRPr="00D93120">
        <w:rPr>
          <w:sz w:val="32"/>
          <w:szCs w:val="32"/>
        </w:rPr>
        <w:t>Правила поведения, Музейные экспонаты</w:t>
      </w:r>
      <w:r w:rsidR="00CC1F4F" w:rsidRPr="00D93120">
        <w:rPr>
          <w:sz w:val="32"/>
          <w:szCs w:val="32"/>
        </w:rPr>
        <w:t xml:space="preserve">, которые </w:t>
      </w:r>
      <w:r w:rsidR="000C7773" w:rsidRPr="00D93120">
        <w:rPr>
          <w:sz w:val="32"/>
          <w:szCs w:val="32"/>
        </w:rPr>
        <w:t xml:space="preserve"> обладают огромной силой убеждения, </w:t>
      </w:r>
      <w:r w:rsidR="00CC1F4F" w:rsidRPr="00D93120">
        <w:rPr>
          <w:sz w:val="32"/>
          <w:szCs w:val="32"/>
        </w:rPr>
        <w:t xml:space="preserve"> помогут</w:t>
      </w:r>
      <w:r w:rsidR="008D43AD" w:rsidRPr="00D93120">
        <w:rPr>
          <w:sz w:val="32"/>
          <w:szCs w:val="32"/>
        </w:rPr>
        <w:t xml:space="preserve"> ученику в общении с искусством, видеть и наслаждаться художественными произведениями</w:t>
      </w:r>
      <w:r w:rsidR="00AB3716" w:rsidRPr="00D93120">
        <w:rPr>
          <w:sz w:val="32"/>
          <w:szCs w:val="32"/>
        </w:rPr>
        <w:t>.</w:t>
      </w:r>
      <w:r w:rsidR="00ED3672" w:rsidRPr="00D93120">
        <w:rPr>
          <w:sz w:val="32"/>
          <w:szCs w:val="32"/>
        </w:rPr>
        <w:t xml:space="preserve"> Разработала</w:t>
      </w:r>
      <w:r w:rsidR="00053A76" w:rsidRPr="00D93120">
        <w:rPr>
          <w:sz w:val="32"/>
          <w:szCs w:val="32"/>
        </w:rPr>
        <w:t xml:space="preserve"> путеводитель на каждого ученика: название экскурсий, понравившиеся экспонаты, о чё</w:t>
      </w:r>
      <w:r w:rsidR="0069077B" w:rsidRPr="00D93120">
        <w:rPr>
          <w:sz w:val="32"/>
          <w:szCs w:val="32"/>
        </w:rPr>
        <w:t xml:space="preserve">м хотелось ещё узнать, </w:t>
      </w:r>
      <w:r w:rsidR="00053A76" w:rsidRPr="00D93120">
        <w:rPr>
          <w:sz w:val="32"/>
          <w:szCs w:val="32"/>
        </w:rPr>
        <w:t>таблицы из технологии критического мышления: «Знаю – Хочу знать – Узнал» (ЗХУ) , колонка - мнение экскурсовода.</w:t>
      </w:r>
    </w:p>
    <w:p w:rsidR="00E53270" w:rsidRPr="00D93120" w:rsidRDefault="00E53270" w:rsidP="00D93120">
      <w:pPr>
        <w:jc w:val="both"/>
        <w:rPr>
          <w:sz w:val="32"/>
          <w:szCs w:val="32"/>
        </w:rPr>
      </w:pPr>
    </w:p>
    <w:p w:rsidR="00EE58AA" w:rsidRPr="00D93120" w:rsidRDefault="00E53270" w:rsidP="00D93120">
      <w:pPr>
        <w:jc w:val="both"/>
        <w:rPr>
          <w:sz w:val="32"/>
          <w:szCs w:val="32"/>
        </w:rPr>
      </w:pPr>
      <w:r w:rsidRPr="00D93120">
        <w:rPr>
          <w:sz w:val="32"/>
          <w:szCs w:val="32"/>
        </w:rPr>
        <w:t xml:space="preserve"> </w:t>
      </w:r>
      <w:r w:rsidR="00B80275" w:rsidRPr="00D93120">
        <w:rPr>
          <w:sz w:val="32"/>
          <w:szCs w:val="32"/>
        </w:rPr>
        <w:t xml:space="preserve">         </w:t>
      </w:r>
      <w:r w:rsidR="0069077B" w:rsidRPr="00D93120">
        <w:rPr>
          <w:sz w:val="32"/>
          <w:szCs w:val="32"/>
        </w:rPr>
        <w:t>С</w:t>
      </w:r>
      <w:r w:rsidR="00ED3672" w:rsidRPr="00D93120">
        <w:rPr>
          <w:sz w:val="32"/>
          <w:szCs w:val="32"/>
        </w:rPr>
        <w:t>планировали</w:t>
      </w:r>
      <w:r w:rsidR="0069077B" w:rsidRPr="00D93120">
        <w:rPr>
          <w:sz w:val="32"/>
          <w:szCs w:val="32"/>
        </w:rPr>
        <w:t xml:space="preserve"> </w:t>
      </w:r>
      <w:r w:rsidR="005244B8" w:rsidRPr="00D93120">
        <w:rPr>
          <w:sz w:val="32"/>
          <w:szCs w:val="32"/>
        </w:rPr>
        <w:t xml:space="preserve"> один день, когда все классы </w:t>
      </w:r>
      <w:r w:rsidR="0069077B" w:rsidRPr="00D93120">
        <w:rPr>
          <w:sz w:val="32"/>
          <w:szCs w:val="32"/>
        </w:rPr>
        <w:t xml:space="preserve">одной параллели </w:t>
      </w:r>
      <w:r w:rsidR="00D93120" w:rsidRPr="00D93120">
        <w:rPr>
          <w:sz w:val="32"/>
          <w:szCs w:val="32"/>
        </w:rPr>
        <w:t>приходили</w:t>
      </w:r>
      <w:r w:rsidR="005244B8" w:rsidRPr="00D93120">
        <w:rPr>
          <w:sz w:val="32"/>
          <w:szCs w:val="32"/>
        </w:rPr>
        <w:t xml:space="preserve"> в Сур</w:t>
      </w:r>
      <w:r w:rsidR="0069077B" w:rsidRPr="00D93120">
        <w:rPr>
          <w:sz w:val="32"/>
          <w:szCs w:val="32"/>
        </w:rPr>
        <w:t>гутский</w:t>
      </w:r>
      <w:r w:rsidR="00D93120" w:rsidRPr="00D93120">
        <w:rPr>
          <w:sz w:val="32"/>
          <w:szCs w:val="32"/>
        </w:rPr>
        <w:t xml:space="preserve"> Краеведческий музей. Посещали</w:t>
      </w:r>
      <w:r w:rsidR="005244B8" w:rsidRPr="00D93120">
        <w:rPr>
          <w:sz w:val="32"/>
          <w:szCs w:val="32"/>
        </w:rPr>
        <w:t xml:space="preserve"> три обязательные экскурсии, одну по</w:t>
      </w:r>
      <w:r w:rsidR="00742A9F">
        <w:rPr>
          <w:sz w:val="32"/>
          <w:szCs w:val="32"/>
        </w:rPr>
        <w:t xml:space="preserve"> </w:t>
      </w:r>
      <w:r w:rsidR="005244B8" w:rsidRPr="00D93120">
        <w:rPr>
          <w:sz w:val="32"/>
          <w:szCs w:val="32"/>
        </w:rPr>
        <w:t>желанию и мастер–класс.</w:t>
      </w:r>
    </w:p>
    <w:p w:rsidR="00E53270" w:rsidRPr="00D93120" w:rsidRDefault="00E53270" w:rsidP="00D93120">
      <w:pPr>
        <w:jc w:val="both"/>
        <w:rPr>
          <w:sz w:val="32"/>
          <w:szCs w:val="32"/>
        </w:rPr>
      </w:pPr>
      <w:r w:rsidRPr="00D93120">
        <w:rPr>
          <w:sz w:val="32"/>
          <w:szCs w:val="32"/>
        </w:rPr>
        <w:t xml:space="preserve">  </w:t>
      </w:r>
      <w:r w:rsidR="00AB3716" w:rsidRPr="00D93120">
        <w:rPr>
          <w:sz w:val="32"/>
          <w:szCs w:val="32"/>
        </w:rPr>
        <w:t xml:space="preserve"> Составлялся путеводитель для класса</w:t>
      </w:r>
      <w:r w:rsidR="001E040B" w:rsidRPr="00D93120">
        <w:rPr>
          <w:sz w:val="32"/>
          <w:szCs w:val="32"/>
        </w:rPr>
        <w:t xml:space="preserve"> с учётом интересов (мальчикам - археология, сокровища, девочкам – кукляндия)</w:t>
      </w:r>
      <w:r w:rsidR="00ED3672" w:rsidRPr="00D93120">
        <w:rPr>
          <w:sz w:val="32"/>
          <w:szCs w:val="32"/>
        </w:rPr>
        <w:t>. Такое посещ</w:t>
      </w:r>
      <w:r w:rsidR="00D93120" w:rsidRPr="00D93120">
        <w:rPr>
          <w:sz w:val="32"/>
          <w:szCs w:val="32"/>
        </w:rPr>
        <w:t>ение музея оставило</w:t>
      </w:r>
      <w:r w:rsidR="00ED3672" w:rsidRPr="00D93120">
        <w:rPr>
          <w:sz w:val="32"/>
          <w:szCs w:val="32"/>
        </w:rPr>
        <w:t xml:space="preserve"> положительные впечатления</w:t>
      </w:r>
      <w:r w:rsidR="00D93120" w:rsidRPr="00D93120">
        <w:rPr>
          <w:sz w:val="32"/>
          <w:szCs w:val="32"/>
        </w:rPr>
        <w:t>,</w:t>
      </w:r>
      <w:r w:rsidR="0069077B" w:rsidRPr="00D93120">
        <w:rPr>
          <w:sz w:val="32"/>
          <w:szCs w:val="32"/>
        </w:rPr>
        <w:t xml:space="preserve"> как у детей, родителей, так и работников музея. Это было началом </w:t>
      </w:r>
      <w:r w:rsidRPr="00D93120">
        <w:rPr>
          <w:sz w:val="32"/>
          <w:szCs w:val="32"/>
        </w:rPr>
        <w:t xml:space="preserve"> для дальнейшего сотрудничества. Через два года мы (учителя) получили официальную благодарность от администрации музея.</w:t>
      </w:r>
      <w:r w:rsidR="007801D3" w:rsidRPr="00D93120">
        <w:rPr>
          <w:sz w:val="32"/>
          <w:szCs w:val="32"/>
        </w:rPr>
        <w:t xml:space="preserve"> </w:t>
      </w:r>
      <w:r w:rsidRPr="00D93120">
        <w:rPr>
          <w:sz w:val="32"/>
          <w:szCs w:val="32"/>
        </w:rPr>
        <w:t xml:space="preserve"> </w:t>
      </w:r>
    </w:p>
    <w:p w:rsidR="009A07BF" w:rsidRPr="00D93120" w:rsidRDefault="00EE58AA" w:rsidP="00D93120">
      <w:pPr>
        <w:jc w:val="both"/>
        <w:rPr>
          <w:sz w:val="32"/>
          <w:szCs w:val="32"/>
        </w:rPr>
      </w:pPr>
      <w:r w:rsidRPr="00D93120">
        <w:rPr>
          <w:sz w:val="32"/>
          <w:szCs w:val="32"/>
        </w:rPr>
        <w:t xml:space="preserve">       </w:t>
      </w:r>
      <w:r w:rsidR="00036A8F" w:rsidRPr="00D93120">
        <w:rPr>
          <w:sz w:val="32"/>
          <w:szCs w:val="32"/>
        </w:rPr>
        <w:t xml:space="preserve"> </w:t>
      </w:r>
    </w:p>
    <w:p w:rsidR="00537725" w:rsidRPr="00D93120" w:rsidRDefault="009A07BF" w:rsidP="00D93120">
      <w:pPr>
        <w:jc w:val="both"/>
        <w:rPr>
          <w:sz w:val="32"/>
          <w:szCs w:val="32"/>
        </w:rPr>
      </w:pPr>
      <w:r w:rsidRPr="00D93120">
        <w:rPr>
          <w:sz w:val="32"/>
          <w:szCs w:val="32"/>
        </w:rPr>
        <w:t xml:space="preserve"> </w:t>
      </w:r>
      <w:r w:rsidR="00B37C07" w:rsidRPr="00D93120">
        <w:rPr>
          <w:sz w:val="32"/>
          <w:szCs w:val="32"/>
        </w:rPr>
        <w:t xml:space="preserve">       </w:t>
      </w:r>
      <w:r w:rsidR="00D93120" w:rsidRPr="00D93120">
        <w:rPr>
          <w:sz w:val="32"/>
          <w:szCs w:val="32"/>
        </w:rPr>
        <w:t>После посещения экспозиций продолжалась</w:t>
      </w:r>
      <w:r w:rsidR="001E040B" w:rsidRPr="00D93120">
        <w:rPr>
          <w:sz w:val="32"/>
          <w:szCs w:val="32"/>
        </w:rPr>
        <w:t xml:space="preserve">  работа</w:t>
      </w:r>
      <w:r w:rsidR="00AB3716" w:rsidRPr="00D93120">
        <w:rPr>
          <w:sz w:val="32"/>
          <w:szCs w:val="32"/>
        </w:rPr>
        <w:t xml:space="preserve"> над </w:t>
      </w:r>
      <w:r w:rsidR="00D93120" w:rsidRPr="00D93120">
        <w:rPr>
          <w:sz w:val="32"/>
          <w:szCs w:val="32"/>
        </w:rPr>
        <w:t>внедрением полученных  знаний в жизнь</w:t>
      </w:r>
      <w:r w:rsidR="00AB3716" w:rsidRPr="00D93120">
        <w:rPr>
          <w:sz w:val="32"/>
          <w:szCs w:val="32"/>
        </w:rPr>
        <w:t>.</w:t>
      </w:r>
    </w:p>
    <w:p w:rsidR="001418BF" w:rsidRPr="00D93120" w:rsidRDefault="00537725" w:rsidP="00D93120">
      <w:pPr>
        <w:jc w:val="both"/>
        <w:rPr>
          <w:rStyle w:val="a7"/>
          <w:sz w:val="32"/>
          <w:szCs w:val="32"/>
        </w:rPr>
      </w:pPr>
      <w:r w:rsidRPr="00D93120">
        <w:rPr>
          <w:sz w:val="32"/>
          <w:szCs w:val="32"/>
        </w:rPr>
        <w:t xml:space="preserve">        </w:t>
      </w:r>
      <w:r w:rsidR="0061559C" w:rsidRPr="00D93120">
        <w:rPr>
          <w:bCs/>
          <w:sz w:val="32"/>
          <w:szCs w:val="32"/>
        </w:rPr>
        <w:t xml:space="preserve"> </w:t>
      </w:r>
      <w:r w:rsidR="00ED3672" w:rsidRPr="00D93120">
        <w:rPr>
          <w:bCs/>
          <w:sz w:val="32"/>
          <w:szCs w:val="32"/>
        </w:rPr>
        <w:t>Для рефлексии п</w:t>
      </w:r>
      <w:r w:rsidR="00D93120" w:rsidRPr="00D93120">
        <w:rPr>
          <w:sz w:val="32"/>
          <w:szCs w:val="32"/>
        </w:rPr>
        <w:t xml:space="preserve">редлагалось </w:t>
      </w:r>
      <w:r w:rsidR="00804DFA" w:rsidRPr="00D93120">
        <w:rPr>
          <w:sz w:val="32"/>
          <w:szCs w:val="32"/>
        </w:rPr>
        <w:t xml:space="preserve"> несколько вариантов из технологии критического мышления</w:t>
      </w:r>
      <w:r w:rsidR="00C9594B" w:rsidRPr="00D93120">
        <w:rPr>
          <w:sz w:val="32"/>
          <w:szCs w:val="32"/>
        </w:rPr>
        <w:t>:</w:t>
      </w:r>
      <w:r w:rsidR="00804DFA" w:rsidRPr="00D93120">
        <w:rPr>
          <w:sz w:val="32"/>
          <w:szCs w:val="32"/>
        </w:rPr>
        <w:t xml:space="preserve"> «Б</w:t>
      </w:r>
      <w:r w:rsidR="001E040B" w:rsidRPr="00D93120">
        <w:rPr>
          <w:sz w:val="32"/>
          <w:szCs w:val="32"/>
        </w:rPr>
        <w:t>локнот журналиста</w:t>
      </w:r>
      <w:r w:rsidR="00852426" w:rsidRPr="00D93120">
        <w:rPr>
          <w:sz w:val="32"/>
          <w:szCs w:val="32"/>
        </w:rPr>
        <w:t>», «Д</w:t>
      </w:r>
      <w:r w:rsidR="00804DFA" w:rsidRPr="00D93120">
        <w:rPr>
          <w:sz w:val="32"/>
          <w:szCs w:val="32"/>
        </w:rPr>
        <w:t>невник</w:t>
      </w:r>
      <w:r w:rsidR="00852426" w:rsidRPr="00D93120">
        <w:rPr>
          <w:sz w:val="32"/>
          <w:szCs w:val="32"/>
        </w:rPr>
        <w:t xml:space="preserve"> интересных впечатлений</w:t>
      </w:r>
      <w:r w:rsidR="00804DFA" w:rsidRPr="00D93120">
        <w:rPr>
          <w:sz w:val="32"/>
          <w:szCs w:val="32"/>
        </w:rPr>
        <w:t xml:space="preserve">»,  «Сюжетные таблицы» (Кто? Что? Когда? Где? Почему?), </w:t>
      </w:r>
      <w:r w:rsidR="00852426" w:rsidRPr="00D93120">
        <w:rPr>
          <w:sz w:val="32"/>
          <w:szCs w:val="32"/>
        </w:rPr>
        <w:t>«Р</w:t>
      </w:r>
      <w:r w:rsidR="00852426" w:rsidRPr="00D93120">
        <w:rPr>
          <w:rStyle w:val="a7"/>
          <w:b w:val="0"/>
          <w:sz w:val="32"/>
          <w:szCs w:val="32"/>
        </w:rPr>
        <w:t>епортаж с выставки»,</w:t>
      </w:r>
      <w:r w:rsidR="00852426" w:rsidRPr="00D93120">
        <w:rPr>
          <w:sz w:val="32"/>
          <w:szCs w:val="32"/>
        </w:rPr>
        <w:t xml:space="preserve"> </w:t>
      </w:r>
      <w:r w:rsidR="00804DFA" w:rsidRPr="00D93120">
        <w:rPr>
          <w:sz w:val="32"/>
          <w:szCs w:val="32"/>
        </w:rPr>
        <w:t>составление «Синквейна». Возможно, просто записать свои впечатления, нарисовать или добавить каким-то экспонатом понравившуюся экспозицию. Это может быть в форме мультимедийной презентации, эссе.</w:t>
      </w:r>
      <w:r w:rsidR="00804DFA" w:rsidRPr="00D93120">
        <w:rPr>
          <w:rStyle w:val="a7"/>
          <w:sz w:val="32"/>
          <w:szCs w:val="32"/>
        </w:rPr>
        <w:t xml:space="preserve">  </w:t>
      </w:r>
    </w:p>
    <w:p w:rsidR="00804DFA" w:rsidRPr="00D93120" w:rsidRDefault="001418BF" w:rsidP="00D93120">
      <w:pPr>
        <w:jc w:val="both"/>
        <w:rPr>
          <w:rStyle w:val="a7"/>
          <w:b w:val="0"/>
          <w:sz w:val="32"/>
          <w:szCs w:val="32"/>
        </w:rPr>
      </w:pPr>
      <w:r w:rsidRPr="00D93120">
        <w:rPr>
          <w:rStyle w:val="a7"/>
          <w:b w:val="0"/>
          <w:sz w:val="32"/>
          <w:szCs w:val="32"/>
        </w:rPr>
        <w:t>Хочется поделиться интересными результата</w:t>
      </w:r>
      <w:r w:rsidR="00D93120" w:rsidRPr="00D93120">
        <w:rPr>
          <w:rStyle w:val="a7"/>
          <w:b w:val="0"/>
          <w:sz w:val="32"/>
          <w:szCs w:val="32"/>
        </w:rPr>
        <w:t xml:space="preserve">ми. </w:t>
      </w:r>
      <w:r w:rsidR="00852426" w:rsidRPr="00D93120">
        <w:rPr>
          <w:rStyle w:val="a7"/>
          <w:b w:val="0"/>
          <w:sz w:val="32"/>
          <w:szCs w:val="32"/>
        </w:rPr>
        <w:t>После экспозиции «Жизнь замечательных вещей»</w:t>
      </w:r>
      <w:r w:rsidR="006F4040" w:rsidRPr="00D93120">
        <w:rPr>
          <w:rStyle w:val="a7"/>
          <w:b w:val="0"/>
          <w:sz w:val="32"/>
          <w:szCs w:val="32"/>
        </w:rPr>
        <w:t xml:space="preserve"> </w:t>
      </w:r>
      <w:r w:rsidR="00852426" w:rsidRPr="00D93120">
        <w:rPr>
          <w:rStyle w:val="a7"/>
          <w:b w:val="0"/>
          <w:sz w:val="32"/>
          <w:szCs w:val="32"/>
        </w:rPr>
        <w:t>б</w:t>
      </w:r>
      <w:r w:rsidR="00B80275" w:rsidRPr="00D93120">
        <w:rPr>
          <w:rStyle w:val="a7"/>
          <w:b w:val="0"/>
          <w:sz w:val="32"/>
          <w:szCs w:val="32"/>
        </w:rPr>
        <w:t xml:space="preserve">ыло предложено принести </w:t>
      </w:r>
      <w:r w:rsidR="00852426" w:rsidRPr="00D93120">
        <w:rPr>
          <w:rStyle w:val="a7"/>
          <w:b w:val="0"/>
          <w:sz w:val="32"/>
          <w:szCs w:val="32"/>
        </w:rPr>
        <w:t xml:space="preserve"> предмет, который мог бы стать экспонатом в музее</w:t>
      </w:r>
      <w:r w:rsidR="00ED3672" w:rsidRPr="00D93120">
        <w:rPr>
          <w:rStyle w:val="a7"/>
          <w:b w:val="0"/>
          <w:sz w:val="32"/>
          <w:szCs w:val="32"/>
        </w:rPr>
        <w:t>, дополнить выставку</w:t>
      </w:r>
      <w:r w:rsidR="00852426" w:rsidRPr="00D93120">
        <w:rPr>
          <w:rStyle w:val="a7"/>
          <w:b w:val="0"/>
          <w:sz w:val="32"/>
          <w:szCs w:val="32"/>
        </w:rPr>
        <w:t>. Дети приносили старые фотоаппараты, портсигар</w:t>
      </w:r>
      <w:r w:rsidR="00D93120" w:rsidRPr="00D93120">
        <w:rPr>
          <w:rStyle w:val="a7"/>
          <w:b w:val="0"/>
          <w:sz w:val="32"/>
          <w:szCs w:val="32"/>
        </w:rPr>
        <w:t>ы</w:t>
      </w:r>
      <w:r w:rsidR="00852426" w:rsidRPr="00D93120">
        <w:rPr>
          <w:rStyle w:val="a7"/>
          <w:b w:val="0"/>
          <w:sz w:val="32"/>
          <w:szCs w:val="32"/>
        </w:rPr>
        <w:t>, туески,</w:t>
      </w:r>
      <w:r w:rsidR="00B80275" w:rsidRPr="00D93120">
        <w:rPr>
          <w:rStyle w:val="a7"/>
          <w:b w:val="0"/>
          <w:sz w:val="32"/>
          <w:szCs w:val="32"/>
        </w:rPr>
        <w:t xml:space="preserve"> счёты, </w:t>
      </w:r>
      <w:r w:rsidR="00852426" w:rsidRPr="00D93120">
        <w:rPr>
          <w:rStyle w:val="a7"/>
          <w:b w:val="0"/>
          <w:sz w:val="32"/>
          <w:szCs w:val="32"/>
        </w:rPr>
        <w:t xml:space="preserve"> старые </w:t>
      </w:r>
      <w:r w:rsidR="00852426" w:rsidRPr="00D93120">
        <w:rPr>
          <w:rStyle w:val="a7"/>
          <w:b w:val="0"/>
          <w:sz w:val="32"/>
          <w:szCs w:val="32"/>
        </w:rPr>
        <w:lastRenderedPageBreak/>
        <w:t>книги и многое другое. Они рассказывали историю этих вещей: как она появилась  в семье</w:t>
      </w:r>
      <w:r w:rsidR="00885B67" w:rsidRPr="00D93120">
        <w:rPr>
          <w:rStyle w:val="a7"/>
          <w:b w:val="0"/>
          <w:sz w:val="32"/>
          <w:szCs w:val="32"/>
        </w:rPr>
        <w:t xml:space="preserve">, предназначение и ценность. </w:t>
      </w:r>
    </w:p>
    <w:p w:rsidR="00885B67" w:rsidRPr="00D93120" w:rsidRDefault="00ED3672" w:rsidP="00D93120">
      <w:pPr>
        <w:jc w:val="both"/>
        <w:rPr>
          <w:rStyle w:val="a7"/>
          <w:b w:val="0"/>
          <w:sz w:val="32"/>
          <w:szCs w:val="32"/>
        </w:rPr>
      </w:pPr>
      <w:r w:rsidRPr="00D93120">
        <w:rPr>
          <w:rStyle w:val="a7"/>
          <w:b w:val="0"/>
          <w:sz w:val="32"/>
          <w:szCs w:val="32"/>
        </w:rPr>
        <w:t xml:space="preserve">Другое задание: попробовать </w:t>
      </w:r>
      <w:r w:rsidR="00B80275" w:rsidRPr="00D93120">
        <w:rPr>
          <w:rStyle w:val="a7"/>
          <w:b w:val="0"/>
          <w:sz w:val="32"/>
          <w:szCs w:val="32"/>
        </w:rPr>
        <w:t xml:space="preserve"> из своих коллекций</w:t>
      </w:r>
      <w:r w:rsidR="00885B67" w:rsidRPr="00D93120">
        <w:rPr>
          <w:rStyle w:val="a7"/>
          <w:b w:val="0"/>
          <w:sz w:val="32"/>
          <w:szCs w:val="32"/>
        </w:rPr>
        <w:t xml:space="preserve"> составить собственную экспозицию</w:t>
      </w:r>
      <w:r w:rsidR="008B433C" w:rsidRPr="00D93120">
        <w:rPr>
          <w:rStyle w:val="a7"/>
          <w:b w:val="0"/>
          <w:sz w:val="32"/>
          <w:szCs w:val="32"/>
        </w:rPr>
        <w:t xml:space="preserve"> и провести по ней экскурсия уже в классе, затем в гимназии</w:t>
      </w:r>
      <w:r w:rsidR="00885B67" w:rsidRPr="00D93120">
        <w:rPr>
          <w:rStyle w:val="a7"/>
          <w:b w:val="0"/>
          <w:sz w:val="32"/>
          <w:szCs w:val="32"/>
        </w:rPr>
        <w:t>. Яна Ямалтдинова принесла скелеты разных видов динозавров и провела экскурсию по своей экспозиции, рассказав много интересного о динозаврах.</w:t>
      </w:r>
      <w:r w:rsidR="00B80275" w:rsidRPr="00D93120">
        <w:rPr>
          <w:rStyle w:val="a7"/>
          <w:b w:val="0"/>
          <w:sz w:val="32"/>
          <w:szCs w:val="32"/>
        </w:rPr>
        <w:t xml:space="preserve"> Саша Антоно</w:t>
      </w:r>
      <w:r w:rsidR="008B433C" w:rsidRPr="00D93120">
        <w:rPr>
          <w:rStyle w:val="a7"/>
          <w:b w:val="0"/>
          <w:sz w:val="32"/>
          <w:szCs w:val="32"/>
        </w:rPr>
        <w:t xml:space="preserve">в </w:t>
      </w:r>
      <w:r w:rsidR="00D93120" w:rsidRPr="00D93120">
        <w:rPr>
          <w:rStyle w:val="a7"/>
          <w:b w:val="0"/>
          <w:sz w:val="32"/>
          <w:szCs w:val="32"/>
        </w:rPr>
        <w:t xml:space="preserve">принес </w:t>
      </w:r>
      <w:r w:rsidR="008B433C" w:rsidRPr="00D93120">
        <w:rPr>
          <w:rStyle w:val="a7"/>
          <w:b w:val="0"/>
          <w:sz w:val="32"/>
          <w:szCs w:val="32"/>
        </w:rPr>
        <w:t>удивительную коллекцию монет</w:t>
      </w:r>
      <w:r w:rsidR="00D93120" w:rsidRPr="00D93120">
        <w:rPr>
          <w:rStyle w:val="a7"/>
          <w:b w:val="0"/>
          <w:sz w:val="32"/>
          <w:szCs w:val="32"/>
        </w:rPr>
        <w:t xml:space="preserve">, </w:t>
      </w:r>
      <w:r w:rsidR="008B433C" w:rsidRPr="00D93120">
        <w:rPr>
          <w:rStyle w:val="a7"/>
          <w:b w:val="0"/>
          <w:sz w:val="32"/>
          <w:szCs w:val="32"/>
        </w:rPr>
        <w:t xml:space="preserve"> с которой выступал </w:t>
      </w:r>
      <w:r w:rsidR="00B80275" w:rsidRPr="00D93120">
        <w:rPr>
          <w:rStyle w:val="a7"/>
          <w:b w:val="0"/>
          <w:sz w:val="32"/>
          <w:szCs w:val="32"/>
        </w:rPr>
        <w:t>перед другими классами.</w:t>
      </w:r>
    </w:p>
    <w:p w:rsidR="00082287" w:rsidRPr="00D93120" w:rsidRDefault="00B80275" w:rsidP="00D93120">
      <w:pPr>
        <w:jc w:val="both"/>
        <w:rPr>
          <w:rStyle w:val="a7"/>
          <w:b w:val="0"/>
          <w:sz w:val="32"/>
          <w:szCs w:val="32"/>
        </w:rPr>
      </w:pPr>
      <w:r w:rsidRPr="00D93120">
        <w:rPr>
          <w:rStyle w:val="a7"/>
          <w:b w:val="0"/>
          <w:sz w:val="32"/>
          <w:szCs w:val="32"/>
        </w:rPr>
        <w:t xml:space="preserve">  После экспозиции «</w:t>
      </w:r>
      <w:r w:rsidR="002E1025" w:rsidRPr="00D93120">
        <w:rPr>
          <w:rStyle w:val="a7"/>
          <w:b w:val="0"/>
          <w:sz w:val="32"/>
          <w:szCs w:val="32"/>
        </w:rPr>
        <w:t xml:space="preserve">Сокровища: </w:t>
      </w:r>
      <w:r w:rsidRPr="00D93120">
        <w:rPr>
          <w:rStyle w:val="a7"/>
          <w:b w:val="0"/>
          <w:sz w:val="32"/>
          <w:szCs w:val="32"/>
        </w:rPr>
        <w:t xml:space="preserve">Камни и минералы» дети приносили свои коллекции камней. Коллекции девочек были понятны, но когда </w:t>
      </w:r>
      <w:r w:rsidR="00082287" w:rsidRPr="00D93120">
        <w:rPr>
          <w:rStyle w:val="a7"/>
          <w:b w:val="0"/>
          <w:sz w:val="32"/>
          <w:szCs w:val="32"/>
        </w:rPr>
        <w:t>Савенков Никита принёс</w:t>
      </w:r>
      <w:r w:rsidR="006D05B6" w:rsidRPr="00D93120">
        <w:rPr>
          <w:rStyle w:val="a7"/>
          <w:b w:val="0"/>
          <w:sz w:val="32"/>
          <w:szCs w:val="32"/>
        </w:rPr>
        <w:t xml:space="preserve"> </w:t>
      </w:r>
      <w:r w:rsidR="00082287" w:rsidRPr="00D93120">
        <w:rPr>
          <w:rStyle w:val="a7"/>
          <w:b w:val="0"/>
          <w:sz w:val="32"/>
          <w:szCs w:val="32"/>
        </w:rPr>
        <w:t>коллекцию минералов, которую продолжают собирать вместе с мамой, он</w:t>
      </w:r>
      <w:r w:rsidR="00D93120" w:rsidRPr="00D93120">
        <w:rPr>
          <w:rStyle w:val="a7"/>
          <w:b w:val="0"/>
          <w:sz w:val="32"/>
          <w:szCs w:val="32"/>
        </w:rPr>
        <w:t>а</w:t>
      </w:r>
      <w:r w:rsidR="00082287" w:rsidRPr="00D93120">
        <w:rPr>
          <w:rStyle w:val="a7"/>
          <w:b w:val="0"/>
          <w:sz w:val="32"/>
          <w:szCs w:val="32"/>
        </w:rPr>
        <w:t xml:space="preserve"> </w:t>
      </w:r>
      <w:r w:rsidR="00D93120" w:rsidRPr="00D93120">
        <w:rPr>
          <w:rStyle w:val="a7"/>
          <w:b w:val="0"/>
          <w:sz w:val="32"/>
          <w:szCs w:val="32"/>
        </w:rPr>
        <w:t>заинтересовала  большую аудиторию</w:t>
      </w:r>
      <w:r w:rsidR="00082287" w:rsidRPr="00D93120">
        <w:rPr>
          <w:rStyle w:val="a7"/>
          <w:b w:val="0"/>
          <w:sz w:val="32"/>
          <w:szCs w:val="32"/>
        </w:rPr>
        <w:t xml:space="preserve">.  </w:t>
      </w:r>
    </w:p>
    <w:p w:rsidR="00B671D1" w:rsidRDefault="00D93120" w:rsidP="00D93120">
      <w:pPr>
        <w:jc w:val="both"/>
        <w:rPr>
          <w:rStyle w:val="a7"/>
          <w:b w:val="0"/>
          <w:sz w:val="32"/>
          <w:szCs w:val="32"/>
        </w:rPr>
      </w:pPr>
      <w:r w:rsidRPr="00D93120">
        <w:rPr>
          <w:rStyle w:val="a7"/>
          <w:b w:val="0"/>
          <w:sz w:val="32"/>
          <w:szCs w:val="32"/>
        </w:rPr>
        <w:t xml:space="preserve">  В целом </w:t>
      </w:r>
      <w:r w:rsidR="00082287" w:rsidRPr="00D93120">
        <w:rPr>
          <w:rStyle w:val="a7"/>
          <w:b w:val="0"/>
          <w:sz w:val="32"/>
          <w:szCs w:val="32"/>
        </w:rPr>
        <w:t xml:space="preserve"> экспозиция «Камни и минералы» нашла интерес у многих гимназистов. Было предложено найти дополнительно интересные факты об этом. </w:t>
      </w:r>
    </w:p>
    <w:p w:rsidR="00B671D1" w:rsidRDefault="00B671D1" w:rsidP="00D93120">
      <w:pPr>
        <w:jc w:val="both"/>
        <w:rPr>
          <w:rStyle w:val="a7"/>
          <w:b w:val="0"/>
          <w:sz w:val="32"/>
          <w:szCs w:val="32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5316"/>
      </w:tblGrid>
      <w:tr w:rsidR="00B671D1" w:rsidTr="00927160">
        <w:trPr>
          <w:trHeight w:val="3476"/>
        </w:trPr>
        <w:tc>
          <w:tcPr>
            <w:tcW w:w="4983" w:type="dxa"/>
          </w:tcPr>
          <w:p w:rsidR="00B671D1" w:rsidRDefault="00B671D1" w:rsidP="00D93120">
            <w:pPr>
              <w:jc w:val="both"/>
              <w:rPr>
                <w:rStyle w:val="a7"/>
                <w:b w:val="0"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A081451" wp14:editId="130022C6">
                  <wp:extent cx="2641600" cy="2022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879" cy="20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:rsidR="00B671D1" w:rsidRDefault="00B671D1" w:rsidP="00D93120">
            <w:pPr>
              <w:jc w:val="both"/>
              <w:rPr>
                <w:rStyle w:val="a7"/>
                <w:b w:val="0"/>
                <w:sz w:val="32"/>
                <w:szCs w:val="32"/>
              </w:rPr>
            </w:pPr>
            <w:r>
              <w:rPr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42B404" wp14:editId="2500A5C4">
                  <wp:extent cx="2752725" cy="2019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84" cy="2024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671D1" w:rsidTr="00927160">
        <w:tc>
          <w:tcPr>
            <w:tcW w:w="4983" w:type="dxa"/>
          </w:tcPr>
          <w:p w:rsidR="00B671D1" w:rsidRDefault="00B671D1" w:rsidP="00D93120">
            <w:pPr>
              <w:jc w:val="both"/>
              <w:rPr>
                <w:rStyle w:val="a7"/>
                <w:b w:val="0"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6372906" wp14:editId="2D2D9848">
                  <wp:extent cx="2709334" cy="195317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112" cy="195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:rsidR="00B671D1" w:rsidRDefault="00B671D1" w:rsidP="00D93120">
            <w:pPr>
              <w:jc w:val="both"/>
              <w:rPr>
                <w:rStyle w:val="a7"/>
                <w:b w:val="0"/>
                <w:sz w:val="32"/>
                <w:szCs w:val="32"/>
              </w:rPr>
            </w:pPr>
            <w:r>
              <w:rPr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37D879" wp14:editId="7E787D62">
                  <wp:extent cx="3238500" cy="1952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990" cy="1961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1D1" w:rsidRDefault="00B671D1" w:rsidP="00D93120">
      <w:pPr>
        <w:jc w:val="both"/>
        <w:rPr>
          <w:rStyle w:val="a7"/>
          <w:b w:val="0"/>
          <w:sz w:val="32"/>
          <w:szCs w:val="32"/>
        </w:rPr>
      </w:pPr>
    </w:p>
    <w:p w:rsidR="00082287" w:rsidRPr="00D93120" w:rsidRDefault="00082287" w:rsidP="00D93120">
      <w:pPr>
        <w:jc w:val="both"/>
        <w:rPr>
          <w:rStyle w:val="a7"/>
          <w:b w:val="0"/>
          <w:sz w:val="32"/>
          <w:szCs w:val="32"/>
        </w:rPr>
      </w:pPr>
      <w:r w:rsidRPr="00D93120">
        <w:rPr>
          <w:rStyle w:val="a7"/>
          <w:b w:val="0"/>
          <w:sz w:val="32"/>
          <w:szCs w:val="32"/>
        </w:rPr>
        <w:t xml:space="preserve">  </w:t>
      </w:r>
    </w:p>
    <w:p w:rsidR="00885B67" w:rsidRPr="00D93120" w:rsidRDefault="00D93120" w:rsidP="00D93120">
      <w:pPr>
        <w:jc w:val="both"/>
        <w:rPr>
          <w:rStyle w:val="a7"/>
          <w:b w:val="0"/>
          <w:sz w:val="32"/>
          <w:szCs w:val="32"/>
        </w:rPr>
      </w:pPr>
      <w:r w:rsidRPr="00D93120">
        <w:rPr>
          <w:rStyle w:val="a7"/>
          <w:b w:val="0"/>
          <w:sz w:val="32"/>
          <w:szCs w:val="32"/>
        </w:rPr>
        <w:t xml:space="preserve">К теме </w:t>
      </w:r>
      <w:r w:rsidR="008B433C" w:rsidRPr="00D93120">
        <w:rPr>
          <w:rStyle w:val="a7"/>
          <w:b w:val="0"/>
          <w:sz w:val="32"/>
          <w:szCs w:val="32"/>
        </w:rPr>
        <w:t xml:space="preserve"> блока </w:t>
      </w:r>
      <w:r w:rsidRPr="00D93120">
        <w:rPr>
          <w:rStyle w:val="a7"/>
          <w:b w:val="0"/>
          <w:sz w:val="32"/>
          <w:szCs w:val="32"/>
        </w:rPr>
        <w:t xml:space="preserve"> «</w:t>
      </w:r>
      <w:r w:rsidR="00C9594B" w:rsidRPr="00D93120">
        <w:rPr>
          <w:rStyle w:val="a7"/>
          <w:b w:val="0"/>
          <w:sz w:val="32"/>
          <w:szCs w:val="32"/>
        </w:rPr>
        <w:t xml:space="preserve"> МУЗЕИ МИРА</w:t>
      </w:r>
      <w:r w:rsidRPr="00D93120">
        <w:rPr>
          <w:rStyle w:val="a7"/>
          <w:b w:val="0"/>
          <w:sz w:val="32"/>
          <w:szCs w:val="32"/>
        </w:rPr>
        <w:t>»</w:t>
      </w:r>
      <w:r w:rsidR="00C9594B" w:rsidRPr="00D93120">
        <w:rPr>
          <w:rStyle w:val="a7"/>
          <w:b w:val="0"/>
          <w:sz w:val="32"/>
          <w:szCs w:val="32"/>
        </w:rPr>
        <w:t xml:space="preserve"> </w:t>
      </w:r>
      <w:r w:rsidR="00885B67" w:rsidRPr="00D93120">
        <w:rPr>
          <w:rStyle w:val="a7"/>
          <w:b w:val="0"/>
          <w:sz w:val="32"/>
          <w:szCs w:val="32"/>
        </w:rPr>
        <w:t xml:space="preserve"> было </w:t>
      </w:r>
      <w:r w:rsidRPr="00D93120">
        <w:rPr>
          <w:rStyle w:val="a7"/>
          <w:b w:val="0"/>
          <w:sz w:val="32"/>
          <w:szCs w:val="32"/>
        </w:rPr>
        <w:t xml:space="preserve">дано </w:t>
      </w:r>
      <w:r w:rsidR="00885B67" w:rsidRPr="00D93120">
        <w:rPr>
          <w:rStyle w:val="a7"/>
          <w:b w:val="0"/>
          <w:sz w:val="32"/>
          <w:szCs w:val="32"/>
        </w:rPr>
        <w:t>задание</w:t>
      </w:r>
      <w:r w:rsidRPr="00D93120">
        <w:rPr>
          <w:rStyle w:val="a7"/>
          <w:b w:val="0"/>
          <w:sz w:val="32"/>
          <w:szCs w:val="32"/>
        </w:rPr>
        <w:t>:</w:t>
      </w:r>
      <w:r w:rsidR="00885B67" w:rsidRPr="00D93120">
        <w:rPr>
          <w:rStyle w:val="a7"/>
          <w:b w:val="0"/>
          <w:sz w:val="32"/>
          <w:szCs w:val="32"/>
        </w:rPr>
        <w:t xml:space="preserve"> </w:t>
      </w:r>
      <w:r w:rsidRPr="00D93120">
        <w:rPr>
          <w:rStyle w:val="a7"/>
          <w:b w:val="0"/>
          <w:sz w:val="32"/>
          <w:szCs w:val="32"/>
        </w:rPr>
        <w:t xml:space="preserve">рассказать о музеях, которые </w:t>
      </w:r>
      <w:r w:rsidR="00885B67" w:rsidRPr="00D93120">
        <w:rPr>
          <w:rStyle w:val="a7"/>
          <w:b w:val="0"/>
          <w:sz w:val="32"/>
          <w:szCs w:val="32"/>
        </w:rPr>
        <w:t>посетили</w:t>
      </w:r>
      <w:r w:rsidR="00C9594B" w:rsidRPr="00D93120">
        <w:rPr>
          <w:rStyle w:val="a7"/>
          <w:b w:val="0"/>
          <w:sz w:val="32"/>
          <w:szCs w:val="32"/>
        </w:rPr>
        <w:t xml:space="preserve">. Мальчики рассказывали о музеях военной техники «Боевая слава Урала» - Габдрафиков Ильяс. Пикулин Саша  - </w:t>
      </w:r>
      <w:r w:rsidR="00C9594B" w:rsidRPr="00D93120">
        <w:rPr>
          <w:rStyle w:val="a7"/>
          <w:b w:val="0"/>
          <w:sz w:val="32"/>
          <w:szCs w:val="32"/>
        </w:rPr>
        <w:lastRenderedPageBreak/>
        <w:t>Эрмитаж, Попов Илья – Московс</w:t>
      </w:r>
      <w:r w:rsidR="002E1025" w:rsidRPr="00D93120">
        <w:rPr>
          <w:rStyle w:val="a7"/>
          <w:b w:val="0"/>
          <w:sz w:val="32"/>
          <w:szCs w:val="32"/>
        </w:rPr>
        <w:t>кий У</w:t>
      </w:r>
      <w:r w:rsidR="00C9594B" w:rsidRPr="00D93120">
        <w:rPr>
          <w:rStyle w:val="a7"/>
          <w:b w:val="0"/>
          <w:sz w:val="32"/>
          <w:szCs w:val="32"/>
        </w:rPr>
        <w:t>спенский собор, Алиса Сосновских –Музей шоколада в Барселоне</w:t>
      </w:r>
      <w:r w:rsidR="002E1025" w:rsidRPr="00D93120">
        <w:rPr>
          <w:rStyle w:val="a7"/>
          <w:b w:val="0"/>
          <w:sz w:val="32"/>
          <w:szCs w:val="32"/>
        </w:rPr>
        <w:t>.</w:t>
      </w:r>
    </w:p>
    <w:p w:rsidR="002E1025" w:rsidRPr="00D93120" w:rsidRDefault="00D93120" w:rsidP="00D93120">
      <w:pPr>
        <w:jc w:val="both"/>
        <w:rPr>
          <w:rStyle w:val="a7"/>
          <w:b w:val="0"/>
          <w:sz w:val="32"/>
          <w:szCs w:val="32"/>
        </w:rPr>
      </w:pPr>
      <w:r w:rsidRPr="00D93120">
        <w:rPr>
          <w:rStyle w:val="a7"/>
          <w:b w:val="0"/>
          <w:sz w:val="32"/>
          <w:szCs w:val="32"/>
        </w:rPr>
        <w:t>В юбилейный год нашего города много времени уделялось истории родного города.</w:t>
      </w:r>
      <w:r w:rsidR="002E1025" w:rsidRPr="00D93120">
        <w:rPr>
          <w:rStyle w:val="a7"/>
          <w:b w:val="0"/>
          <w:sz w:val="32"/>
          <w:szCs w:val="32"/>
        </w:rPr>
        <w:t xml:space="preserve"> Изучалась этническая сторона города, историческая,  культурн</w:t>
      </w:r>
      <w:r w:rsidR="006D05B6" w:rsidRPr="00D93120">
        <w:rPr>
          <w:rStyle w:val="a7"/>
          <w:b w:val="0"/>
          <w:sz w:val="32"/>
          <w:szCs w:val="32"/>
        </w:rPr>
        <w:t>ая</w:t>
      </w:r>
      <w:r w:rsidR="002E1025" w:rsidRPr="00D93120">
        <w:rPr>
          <w:rStyle w:val="a7"/>
          <w:b w:val="0"/>
          <w:sz w:val="32"/>
          <w:szCs w:val="32"/>
        </w:rPr>
        <w:t xml:space="preserve">, </w:t>
      </w:r>
      <w:r w:rsidR="006D05B6" w:rsidRPr="00D93120">
        <w:rPr>
          <w:rStyle w:val="a7"/>
          <w:b w:val="0"/>
          <w:sz w:val="32"/>
          <w:szCs w:val="32"/>
        </w:rPr>
        <w:t xml:space="preserve"> образовательная - </w:t>
      </w:r>
      <w:r w:rsidR="002E1025" w:rsidRPr="00D93120">
        <w:rPr>
          <w:rStyle w:val="a7"/>
          <w:b w:val="0"/>
          <w:sz w:val="32"/>
          <w:szCs w:val="32"/>
        </w:rPr>
        <w:t>учебные заведения, знаменитые люди города и другое.</w:t>
      </w:r>
    </w:p>
    <w:p w:rsidR="00A14A6E" w:rsidRDefault="002E1025" w:rsidP="00D93120">
      <w:pPr>
        <w:jc w:val="both"/>
        <w:rPr>
          <w:sz w:val="32"/>
          <w:szCs w:val="32"/>
        </w:rPr>
      </w:pPr>
      <w:r w:rsidRPr="00D93120">
        <w:rPr>
          <w:rStyle w:val="a7"/>
          <w:b w:val="0"/>
          <w:sz w:val="32"/>
          <w:szCs w:val="32"/>
        </w:rPr>
        <w:t xml:space="preserve">  Такие занятия запускают колесо познания. </w:t>
      </w:r>
      <w:r w:rsidRPr="00D93120">
        <w:rPr>
          <w:sz w:val="32"/>
          <w:szCs w:val="32"/>
        </w:rPr>
        <w:t xml:space="preserve"> Гимназист становится не только  зрителем, </w:t>
      </w:r>
      <w:r w:rsidR="006D05B6" w:rsidRPr="00D93120">
        <w:rPr>
          <w:sz w:val="32"/>
          <w:szCs w:val="32"/>
        </w:rPr>
        <w:t xml:space="preserve"> испытывая  эмоции,  </w:t>
      </w:r>
      <w:r w:rsidRPr="00D93120">
        <w:rPr>
          <w:sz w:val="32"/>
          <w:szCs w:val="32"/>
        </w:rPr>
        <w:t xml:space="preserve"> получает знания</w:t>
      </w:r>
      <w:r w:rsidR="006D05B6" w:rsidRPr="00D93120">
        <w:rPr>
          <w:sz w:val="32"/>
          <w:szCs w:val="32"/>
        </w:rPr>
        <w:t xml:space="preserve">, </w:t>
      </w:r>
      <w:r w:rsidRPr="00D93120">
        <w:rPr>
          <w:sz w:val="32"/>
          <w:szCs w:val="32"/>
        </w:rPr>
        <w:t>извлекает  информацию, делает  открытия. Выполняя поставленные   задачи</w:t>
      </w:r>
      <w:r w:rsidR="008B433C" w:rsidRPr="00D93120">
        <w:rPr>
          <w:sz w:val="32"/>
          <w:szCs w:val="32"/>
        </w:rPr>
        <w:t>, задания</w:t>
      </w:r>
      <w:r w:rsidRPr="00D93120">
        <w:rPr>
          <w:sz w:val="32"/>
          <w:szCs w:val="32"/>
        </w:rPr>
        <w:t xml:space="preserve">, он  из созерцателя   становится мыслителем,  участником  «музейных диалогов». </w:t>
      </w:r>
    </w:p>
    <w:p w:rsidR="00B05F6F" w:rsidRPr="00D93120" w:rsidRDefault="00B05F6F" w:rsidP="00D93120">
      <w:pPr>
        <w:jc w:val="both"/>
        <w:rPr>
          <w:b/>
          <w:sz w:val="32"/>
          <w:szCs w:val="32"/>
        </w:rPr>
      </w:pPr>
    </w:p>
    <w:p w:rsidR="00942E80" w:rsidRDefault="00A14A6E" w:rsidP="00D93120">
      <w:pPr>
        <w:jc w:val="both"/>
        <w:rPr>
          <w:sz w:val="32"/>
          <w:szCs w:val="32"/>
        </w:rPr>
      </w:pPr>
      <w:r w:rsidRPr="00D93120">
        <w:rPr>
          <w:sz w:val="32"/>
          <w:szCs w:val="32"/>
        </w:rPr>
        <w:t xml:space="preserve">     </w:t>
      </w:r>
    </w:p>
    <w:p w:rsidR="00B671D1" w:rsidRDefault="00B671D1" w:rsidP="00D93120">
      <w:pPr>
        <w:jc w:val="both"/>
        <w:rPr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Default="00B671D1" w:rsidP="00D93120">
      <w:pPr>
        <w:jc w:val="both"/>
        <w:rPr>
          <w:b/>
          <w:sz w:val="32"/>
          <w:szCs w:val="32"/>
        </w:rPr>
      </w:pPr>
    </w:p>
    <w:p w:rsidR="00B671D1" w:rsidRPr="00D93120" w:rsidRDefault="00B671D1" w:rsidP="00D93120">
      <w:pPr>
        <w:jc w:val="both"/>
        <w:rPr>
          <w:b/>
          <w:sz w:val="32"/>
          <w:szCs w:val="32"/>
        </w:rPr>
      </w:pPr>
    </w:p>
    <w:sectPr w:rsidR="00B671D1" w:rsidRPr="00D93120" w:rsidSect="00D93120">
      <w:headerReference w:type="default" r:id="rId15"/>
      <w:pgSz w:w="11906" w:h="16838"/>
      <w:pgMar w:top="1134" w:right="851" w:bottom="1134" w:left="1304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1D1" w:rsidRDefault="00B671D1">
      <w:r>
        <w:separator/>
      </w:r>
    </w:p>
    <w:p w:rsidR="00B671D1" w:rsidRDefault="00B671D1"/>
  </w:endnote>
  <w:endnote w:type="continuationSeparator" w:id="0">
    <w:p w:rsidR="00B671D1" w:rsidRDefault="00B671D1">
      <w:r>
        <w:continuationSeparator/>
      </w:r>
    </w:p>
    <w:p w:rsidR="00B671D1" w:rsidRDefault="00B671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1D1" w:rsidRDefault="00B671D1">
      <w:r>
        <w:separator/>
      </w:r>
    </w:p>
    <w:p w:rsidR="00B671D1" w:rsidRDefault="00B671D1"/>
  </w:footnote>
  <w:footnote w:type="continuationSeparator" w:id="0">
    <w:p w:rsidR="00B671D1" w:rsidRDefault="00B671D1">
      <w:r>
        <w:continuationSeparator/>
      </w:r>
    </w:p>
    <w:p w:rsidR="00B671D1" w:rsidRDefault="00B671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8110"/>
      <w:docPartObj>
        <w:docPartGallery w:val="Page Numbers (Top of Page)"/>
        <w:docPartUnique/>
      </w:docPartObj>
    </w:sdtPr>
    <w:sdtContent>
      <w:p w:rsidR="00B671D1" w:rsidRDefault="00B671D1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03B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671D1" w:rsidRDefault="00B671D1">
    <w:pPr>
      <w:pStyle w:val="a3"/>
    </w:pPr>
  </w:p>
  <w:p w:rsidR="00B671D1" w:rsidRDefault="00B671D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5FB0"/>
    <w:multiLevelType w:val="hybridMultilevel"/>
    <w:tmpl w:val="5978CE3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16154B23"/>
    <w:multiLevelType w:val="multilevel"/>
    <w:tmpl w:val="2216302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165C0A37"/>
    <w:multiLevelType w:val="multilevel"/>
    <w:tmpl w:val="2216302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1C327402"/>
    <w:multiLevelType w:val="hybridMultilevel"/>
    <w:tmpl w:val="8ABCB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611EA"/>
    <w:multiLevelType w:val="hybridMultilevel"/>
    <w:tmpl w:val="EBACAA7E"/>
    <w:lvl w:ilvl="0" w:tplc="FC40E58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0D07489"/>
    <w:multiLevelType w:val="hybridMultilevel"/>
    <w:tmpl w:val="D3FE2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294788"/>
    <w:multiLevelType w:val="multilevel"/>
    <w:tmpl w:val="D2D4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AF7996"/>
    <w:multiLevelType w:val="hybridMultilevel"/>
    <w:tmpl w:val="424847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A096D"/>
    <w:multiLevelType w:val="multilevel"/>
    <w:tmpl w:val="87B6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D51FE9"/>
    <w:multiLevelType w:val="multilevel"/>
    <w:tmpl w:val="CF848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41A1E05"/>
    <w:multiLevelType w:val="hybridMultilevel"/>
    <w:tmpl w:val="424847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10409"/>
    <w:multiLevelType w:val="hybridMultilevel"/>
    <w:tmpl w:val="424847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CF7065"/>
    <w:multiLevelType w:val="hybridMultilevel"/>
    <w:tmpl w:val="3C084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115E4A"/>
    <w:multiLevelType w:val="multilevel"/>
    <w:tmpl w:val="7D98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5E4104"/>
    <w:multiLevelType w:val="hybridMultilevel"/>
    <w:tmpl w:val="3CC825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6"/>
  </w:num>
  <w:num w:numId="5">
    <w:abstractNumId w:val="13"/>
  </w:num>
  <w:num w:numId="6">
    <w:abstractNumId w:val="8"/>
  </w:num>
  <w:num w:numId="7">
    <w:abstractNumId w:val="12"/>
  </w:num>
  <w:num w:numId="8">
    <w:abstractNumId w:val="0"/>
  </w:num>
  <w:num w:numId="9">
    <w:abstractNumId w:val="4"/>
  </w:num>
  <w:num w:numId="10">
    <w:abstractNumId w:val="1"/>
  </w:num>
  <w:num w:numId="11">
    <w:abstractNumId w:val="11"/>
  </w:num>
  <w:num w:numId="12">
    <w:abstractNumId w:val="10"/>
  </w:num>
  <w:num w:numId="13">
    <w:abstractNumId w:val="3"/>
  </w:num>
  <w:num w:numId="14">
    <w:abstractNumId w:val="14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BF"/>
    <w:rsid w:val="000225E1"/>
    <w:rsid w:val="0002302B"/>
    <w:rsid w:val="00036319"/>
    <w:rsid w:val="00036A8F"/>
    <w:rsid w:val="00053A76"/>
    <w:rsid w:val="00053BFD"/>
    <w:rsid w:val="00074190"/>
    <w:rsid w:val="00074AF8"/>
    <w:rsid w:val="00077F75"/>
    <w:rsid w:val="00082287"/>
    <w:rsid w:val="000A262F"/>
    <w:rsid w:val="000C4C75"/>
    <w:rsid w:val="000C7773"/>
    <w:rsid w:val="000D0056"/>
    <w:rsid w:val="000E486A"/>
    <w:rsid w:val="001246EC"/>
    <w:rsid w:val="001418BF"/>
    <w:rsid w:val="0015521D"/>
    <w:rsid w:val="00186C7B"/>
    <w:rsid w:val="001C1687"/>
    <w:rsid w:val="001E040B"/>
    <w:rsid w:val="001F2C1F"/>
    <w:rsid w:val="00222CFC"/>
    <w:rsid w:val="00222E21"/>
    <w:rsid w:val="00224120"/>
    <w:rsid w:val="00236DCC"/>
    <w:rsid w:val="00241174"/>
    <w:rsid w:val="00247C57"/>
    <w:rsid w:val="00283E4E"/>
    <w:rsid w:val="00283F55"/>
    <w:rsid w:val="002D54E1"/>
    <w:rsid w:val="002E1025"/>
    <w:rsid w:val="00303E69"/>
    <w:rsid w:val="00374882"/>
    <w:rsid w:val="00377C47"/>
    <w:rsid w:val="00380BBF"/>
    <w:rsid w:val="0038287F"/>
    <w:rsid w:val="00396FEA"/>
    <w:rsid w:val="00451728"/>
    <w:rsid w:val="004567DE"/>
    <w:rsid w:val="00470A8D"/>
    <w:rsid w:val="004A48FC"/>
    <w:rsid w:val="004C6DB9"/>
    <w:rsid w:val="005003BD"/>
    <w:rsid w:val="00521E08"/>
    <w:rsid w:val="005244B8"/>
    <w:rsid w:val="00537725"/>
    <w:rsid w:val="005A17A3"/>
    <w:rsid w:val="005D550F"/>
    <w:rsid w:val="005F3678"/>
    <w:rsid w:val="005F696E"/>
    <w:rsid w:val="0061559C"/>
    <w:rsid w:val="00676CEC"/>
    <w:rsid w:val="006814A1"/>
    <w:rsid w:val="0069077B"/>
    <w:rsid w:val="00691212"/>
    <w:rsid w:val="006A0D80"/>
    <w:rsid w:val="006D05B6"/>
    <w:rsid w:val="006D46B4"/>
    <w:rsid w:val="006F4040"/>
    <w:rsid w:val="00742A9F"/>
    <w:rsid w:val="00756B7C"/>
    <w:rsid w:val="00766038"/>
    <w:rsid w:val="00775E67"/>
    <w:rsid w:val="007801D3"/>
    <w:rsid w:val="007A4BD6"/>
    <w:rsid w:val="007A59DC"/>
    <w:rsid w:val="007B566A"/>
    <w:rsid w:val="00804DFA"/>
    <w:rsid w:val="00852426"/>
    <w:rsid w:val="00885B67"/>
    <w:rsid w:val="008A2890"/>
    <w:rsid w:val="008B13E2"/>
    <w:rsid w:val="008B3BDC"/>
    <w:rsid w:val="008B433C"/>
    <w:rsid w:val="008B550F"/>
    <w:rsid w:val="008C10F1"/>
    <w:rsid w:val="008D43AD"/>
    <w:rsid w:val="00902282"/>
    <w:rsid w:val="00927160"/>
    <w:rsid w:val="00942E80"/>
    <w:rsid w:val="00951D5A"/>
    <w:rsid w:val="00984DC1"/>
    <w:rsid w:val="009A07BF"/>
    <w:rsid w:val="009F34E7"/>
    <w:rsid w:val="00A14A6E"/>
    <w:rsid w:val="00A57D9E"/>
    <w:rsid w:val="00A722C3"/>
    <w:rsid w:val="00A96C7E"/>
    <w:rsid w:val="00AB3716"/>
    <w:rsid w:val="00AB5EE0"/>
    <w:rsid w:val="00AC1200"/>
    <w:rsid w:val="00AD39E2"/>
    <w:rsid w:val="00B05F6F"/>
    <w:rsid w:val="00B06136"/>
    <w:rsid w:val="00B176D2"/>
    <w:rsid w:val="00B222F7"/>
    <w:rsid w:val="00B37C07"/>
    <w:rsid w:val="00B671D1"/>
    <w:rsid w:val="00B80275"/>
    <w:rsid w:val="00B85304"/>
    <w:rsid w:val="00BF2987"/>
    <w:rsid w:val="00C067D1"/>
    <w:rsid w:val="00C81D3C"/>
    <w:rsid w:val="00C9594B"/>
    <w:rsid w:val="00CA1C77"/>
    <w:rsid w:val="00CC1CC7"/>
    <w:rsid w:val="00CC1F4F"/>
    <w:rsid w:val="00CD0C3E"/>
    <w:rsid w:val="00D42729"/>
    <w:rsid w:val="00D93120"/>
    <w:rsid w:val="00DA7468"/>
    <w:rsid w:val="00DB787F"/>
    <w:rsid w:val="00DD0FC2"/>
    <w:rsid w:val="00DF3100"/>
    <w:rsid w:val="00DF745F"/>
    <w:rsid w:val="00E00385"/>
    <w:rsid w:val="00E10804"/>
    <w:rsid w:val="00E53270"/>
    <w:rsid w:val="00E83F45"/>
    <w:rsid w:val="00E85747"/>
    <w:rsid w:val="00EA62F8"/>
    <w:rsid w:val="00EC19DD"/>
    <w:rsid w:val="00EC1D8B"/>
    <w:rsid w:val="00EC2780"/>
    <w:rsid w:val="00EC3282"/>
    <w:rsid w:val="00ED3672"/>
    <w:rsid w:val="00EE58AA"/>
    <w:rsid w:val="00EF22B7"/>
    <w:rsid w:val="00EF5FE1"/>
    <w:rsid w:val="00F17D85"/>
    <w:rsid w:val="00F26F47"/>
    <w:rsid w:val="00F44322"/>
    <w:rsid w:val="00FB6899"/>
    <w:rsid w:val="00FC16DB"/>
    <w:rsid w:val="00FE24BB"/>
    <w:rsid w:val="00FE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99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19DD"/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984D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character" w:styleId="a7">
    <w:name w:val="Strong"/>
    <w:uiPriority w:val="99"/>
    <w:qFormat/>
    <w:rsid w:val="00241174"/>
    <w:rPr>
      <w:b/>
      <w:bCs/>
    </w:rPr>
  </w:style>
  <w:style w:type="paragraph" w:styleId="a8">
    <w:name w:val="Title"/>
    <w:basedOn w:val="a"/>
    <w:link w:val="a9"/>
    <w:qFormat/>
    <w:rsid w:val="00241174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rsid w:val="00241174"/>
    <w:rPr>
      <w:b/>
      <w:bCs/>
      <w:sz w:val="28"/>
      <w:szCs w:val="24"/>
    </w:rPr>
  </w:style>
  <w:style w:type="paragraph" w:styleId="aa">
    <w:name w:val="List Paragraph"/>
    <w:basedOn w:val="a"/>
    <w:uiPriority w:val="34"/>
    <w:qFormat/>
    <w:rsid w:val="005F3678"/>
    <w:pPr>
      <w:spacing w:after="200" w:line="276" w:lineRule="auto"/>
      <w:ind w:left="720"/>
      <w:contextualSpacing/>
    </w:pPr>
    <w:rPr>
      <w:rFonts w:eastAsia="Arial Unicode MS"/>
      <w:color w:val="000000"/>
      <w:szCs w:val="28"/>
      <w:lang w:eastAsia="en-US"/>
    </w:rPr>
  </w:style>
  <w:style w:type="paragraph" w:styleId="ab">
    <w:name w:val="Normal (Web)"/>
    <w:basedOn w:val="a"/>
    <w:uiPriority w:val="99"/>
    <w:unhideWhenUsed/>
    <w:rsid w:val="00E83F45"/>
    <w:pPr>
      <w:spacing w:before="100" w:beforeAutospacing="1" w:after="100" w:afterAutospacing="1"/>
    </w:pPr>
    <w:rPr>
      <w:color w:val="000000"/>
    </w:rPr>
  </w:style>
  <w:style w:type="character" w:customStyle="1" w:styleId="grame">
    <w:name w:val="grame"/>
    <w:basedOn w:val="a0"/>
    <w:rsid w:val="0061559C"/>
  </w:style>
  <w:style w:type="character" w:customStyle="1" w:styleId="spelle">
    <w:name w:val="spelle"/>
    <w:basedOn w:val="a0"/>
    <w:rsid w:val="0061559C"/>
  </w:style>
  <w:style w:type="character" w:customStyle="1" w:styleId="c2">
    <w:name w:val="c2"/>
    <w:basedOn w:val="a0"/>
    <w:rsid w:val="00CD0C3E"/>
  </w:style>
  <w:style w:type="paragraph" w:customStyle="1" w:styleId="ac">
    <w:name w:val="Знак"/>
    <w:basedOn w:val="a"/>
    <w:rsid w:val="008A28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d">
    <w:name w:val="Emphasis"/>
    <w:basedOn w:val="a0"/>
    <w:qFormat/>
    <w:rsid w:val="00984DC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84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alloon Text"/>
    <w:basedOn w:val="a"/>
    <w:link w:val="af"/>
    <w:rsid w:val="00984DC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84DC1"/>
    <w:rPr>
      <w:rFonts w:ascii="Tahoma" w:hAnsi="Tahoma" w:cs="Tahoma"/>
      <w:sz w:val="16"/>
      <w:szCs w:val="16"/>
    </w:rPr>
  </w:style>
  <w:style w:type="paragraph" w:styleId="af0">
    <w:name w:val="No Spacing"/>
    <w:uiPriority w:val="99"/>
    <w:qFormat/>
    <w:rsid w:val="00C067D1"/>
    <w:rPr>
      <w:rFonts w:ascii="Calibri" w:hAnsi="Calibri" w:cs="Calibri"/>
      <w:sz w:val="22"/>
      <w:szCs w:val="22"/>
      <w:lang w:val="en-US" w:eastAsia="en-US"/>
    </w:rPr>
  </w:style>
  <w:style w:type="table" w:styleId="af1">
    <w:name w:val="Table Grid"/>
    <w:basedOn w:val="a1"/>
    <w:uiPriority w:val="59"/>
    <w:rsid w:val="006F404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99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19DD"/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984D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character" w:styleId="a7">
    <w:name w:val="Strong"/>
    <w:uiPriority w:val="99"/>
    <w:qFormat/>
    <w:rsid w:val="00241174"/>
    <w:rPr>
      <w:b/>
      <w:bCs/>
    </w:rPr>
  </w:style>
  <w:style w:type="paragraph" w:styleId="a8">
    <w:name w:val="Title"/>
    <w:basedOn w:val="a"/>
    <w:link w:val="a9"/>
    <w:qFormat/>
    <w:rsid w:val="00241174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rsid w:val="00241174"/>
    <w:rPr>
      <w:b/>
      <w:bCs/>
      <w:sz w:val="28"/>
      <w:szCs w:val="24"/>
    </w:rPr>
  </w:style>
  <w:style w:type="paragraph" w:styleId="aa">
    <w:name w:val="List Paragraph"/>
    <w:basedOn w:val="a"/>
    <w:uiPriority w:val="34"/>
    <w:qFormat/>
    <w:rsid w:val="005F3678"/>
    <w:pPr>
      <w:spacing w:after="200" w:line="276" w:lineRule="auto"/>
      <w:ind w:left="720"/>
      <w:contextualSpacing/>
    </w:pPr>
    <w:rPr>
      <w:rFonts w:eastAsia="Arial Unicode MS"/>
      <w:color w:val="000000"/>
      <w:szCs w:val="28"/>
      <w:lang w:eastAsia="en-US"/>
    </w:rPr>
  </w:style>
  <w:style w:type="paragraph" w:styleId="ab">
    <w:name w:val="Normal (Web)"/>
    <w:basedOn w:val="a"/>
    <w:uiPriority w:val="99"/>
    <w:unhideWhenUsed/>
    <w:rsid w:val="00E83F45"/>
    <w:pPr>
      <w:spacing w:before="100" w:beforeAutospacing="1" w:after="100" w:afterAutospacing="1"/>
    </w:pPr>
    <w:rPr>
      <w:color w:val="000000"/>
    </w:rPr>
  </w:style>
  <w:style w:type="character" w:customStyle="1" w:styleId="grame">
    <w:name w:val="grame"/>
    <w:basedOn w:val="a0"/>
    <w:rsid w:val="0061559C"/>
  </w:style>
  <w:style w:type="character" w:customStyle="1" w:styleId="spelle">
    <w:name w:val="spelle"/>
    <w:basedOn w:val="a0"/>
    <w:rsid w:val="0061559C"/>
  </w:style>
  <w:style w:type="character" w:customStyle="1" w:styleId="c2">
    <w:name w:val="c2"/>
    <w:basedOn w:val="a0"/>
    <w:rsid w:val="00CD0C3E"/>
  </w:style>
  <w:style w:type="paragraph" w:customStyle="1" w:styleId="ac">
    <w:name w:val="Знак"/>
    <w:basedOn w:val="a"/>
    <w:rsid w:val="008A28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d">
    <w:name w:val="Emphasis"/>
    <w:basedOn w:val="a0"/>
    <w:qFormat/>
    <w:rsid w:val="00984DC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84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alloon Text"/>
    <w:basedOn w:val="a"/>
    <w:link w:val="af"/>
    <w:rsid w:val="00984DC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84DC1"/>
    <w:rPr>
      <w:rFonts w:ascii="Tahoma" w:hAnsi="Tahoma" w:cs="Tahoma"/>
      <w:sz w:val="16"/>
      <w:szCs w:val="16"/>
    </w:rPr>
  </w:style>
  <w:style w:type="paragraph" w:styleId="af0">
    <w:name w:val="No Spacing"/>
    <w:uiPriority w:val="99"/>
    <w:qFormat/>
    <w:rsid w:val="00C067D1"/>
    <w:rPr>
      <w:rFonts w:ascii="Calibri" w:hAnsi="Calibri" w:cs="Calibri"/>
      <w:sz w:val="22"/>
      <w:szCs w:val="22"/>
      <w:lang w:val="en-US" w:eastAsia="en-US"/>
    </w:rPr>
  </w:style>
  <w:style w:type="table" w:styleId="af1">
    <w:name w:val="Table Grid"/>
    <w:basedOn w:val="a1"/>
    <w:uiPriority w:val="59"/>
    <w:rsid w:val="006F404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8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AE86A-C6AD-44A5-9B24-4CFE2F536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4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2016-11-18T07:36:00Z</dcterms:created>
  <dcterms:modified xsi:type="dcterms:W3CDTF">2016-11-18T07:36:00Z</dcterms:modified>
</cp:coreProperties>
</file>