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75" w:rsidRPr="000343F1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Pr="00643038" w:rsidRDefault="00126E75" w:rsidP="003B583D">
      <w:pPr>
        <w:tabs>
          <w:tab w:val="left" w:pos="278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</w:t>
      </w:r>
      <w:r w:rsidRPr="00643038">
        <w:rPr>
          <w:b/>
          <w:sz w:val="36"/>
          <w:szCs w:val="36"/>
        </w:rPr>
        <w:t xml:space="preserve">рок </w:t>
      </w:r>
    </w:p>
    <w:p w:rsidR="00126E75" w:rsidRPr="00102815" w:rsidRDefault="00126E75" w:rsidP="003B583D">
      <w:pPr>
        <w:tabs>
          <w:tab w:val="left" w:pos="278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математики </w:t>
      </w:r>
      <w:r w:rsidRPr="00102815">
        <w:rPr>
          <w:b/>
          <w:sz w:val="36"/>
          <w:szCs w:val="36"/>
        </w:rPr>
        <w:t>в 1 классе</w:t>
      </w:r>
      <w:r>
        <w:rPr>
          <w:b/>
          <w:sz w:val="36"/>
          <w:szCs w:val="36"/>
        </w:rPr>
        <w:t xml:space="preserve"> </w:t>
      </w:r>
      <w:r w:rsidRPr="00102815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теме:</w:t>
      </w:r>
    </w:p>
    <w:p w:rsidR="00126E75" w:rsidRPr="00EE45E8" w:rsidRDefault="00126E75" w:rsidP="003B583D">
      <w:pPr>
        <w:tabs>
          <w:tab w:val="left" w:pos="2786"/>
        </w:tabs>
        <w:jc w:val="center"/>
        <w:rPr>
          <w:b/>
          <w:sz w:val="72"/>
          <w:szCs w:val="72"/>
        </w:rPr>
      </w:pPr>
    </w:p>
    <w:p w:rsidR="00126E75" w:rsidRPr="00BD7740" w:rsidRDefault="00126E75" w:rsidP="00BD774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</w:t>
      </w:r>
      <w:r w:rsidRPr="00BD7740">
        <w:rPr>
          <w:b/>
          <w:sz w:val="48"/>
          <w:szCs w:val="48"/>
        </w:rPr>
        <w:t>Сложение и в</w:t>
      </w:r>
      <w:r>
        <w:rPr>
          <w:b/>
          <w:sz w:val="48"/>
          <w:szCs w:val="48"/>
        </w:rPr>
        <w:t>ычитание вида 10+7, 17-7, 17-10»</w:t>
      </w:r>
    </w:p>
    <w:p w:rsidR="00126E75" w:rsidRDefault="00126E75" w:rsidP="003B583D">
      <w:pPr>
        <w:tabs>
          <w:tab w:val="left" w:pos="2786"/>
        </w:tabs>
        <w:jc w:val="right"/>
        <w:rPr>
          <w:sz w:val="32"/>
          <w:szCs w:val="32"/>
        </w:rPr>
      </w:pPr>
    </w:p>
    <w:p w:rsidR="00126E75" w:rsidRDefault="00126E75" w:rsidP="00517F62">
      <w:pPr>
        <w:tabs>
          <w:tab w:val="left" w:pos="2786"/>
          <w:tab w:val="left" w:pos="537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УМК « Школа России»</w:t>
      </w:r>
    </w:p>
    <w:p w:rsidR="00126E75" w:rsidRDefault="00126E75" w:rsidP="003B583D">
      <w:pPr>
        <w:tabs>
          <w:tab w:val="left" w:pos="2786"/>
        </w:tabs>
        <w:jc w:val="right"/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jc w:val="right"/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jc w:val="right"/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jc w:val="right"/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jc w:val="right"/>
        <w:rPr>
          <w:sz w:val="32"/>
          <w:szCs w:val="32"/>
        </w:rPr>
      </w:pPr>
      <w:r>
        <w:rPr>
          <w:sz w:val="32"/>
          <w:szCs w:val="32"/>
        </w:rPr>
        <w:t>Учитель : Леонова Т. А.</w:t>
      </w: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rPr>
          <w:sz w:val="32"/>
          <w:szCs w:val="32"/>
        </w:rPr>
      </w:pPr>
    </w:p>
    <w:p w:rsidR="00126E75" w:rsidRDefault="00126E75" w:rsidP="003B583D">
      <w:pPr>
        <w:tabs>
          <w:tab w:val="left" w:pos="2786"/>
        </w:tabs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2015 г"/>
        </w:smartTagPr>
        <w:r w:rsidRPr="00753EA6">
          <w:rPr>
            <w:sz w:val="28"/>
            <w:szCs w:val="28"/>
          </w:rPr>
          <w:t>201</w:t>
        </w:r>
        <w:r>
          <w:rPr>
            <w:sz w:val="28"/>
            <w:szCs w:val="28"/>
          </w:rPr>
          <w:t>5</w:t>
        </w:r>
        <w:r w:rsidRPr="00753EA6">
          <w:rPr>
            <w:sz w:val="28"/>
            <w:szCs w:val="28"/>
          </w:rPr>
          <w:t xml:space="preserve"> г</w:t>
        </w:r>
      </w:smartTag>
      <w:r w:rsidRPr="00753EA6">
        <w:rPr>
          <w:sz w:val="28"/>
          <w:szCs w:val="28"/>
        </w:rPr>
        <w:t>.</w:t>
      </w:r>
    </w:p>
    <w:p w:rsidR="00126E75" w:rsidRDefault="00126E75" w:rsidP="003B583D">
      <w:pPr>
        <w:tabs>
          <w:tab w:val="left" w:pos="2786"/>
        </w:tabs>
        <w:jc w:val="center"/>
        <w:rPr>
          <w:sz w:val="28"/>
          <w:szCs w:val="28"/>
        </w:rPr>
      </w:pPr>
    </w:p>
    <w:p w:rsidR="00126E75" w:rsidRPr="00753EA6" w:rsidRDefault="00126E75" w:rsidP="003B583D">
      <w:pPr>
        <w:tabs>
          <w:tab w:val="left" w:pos="2786"/>
        </w:tabs>
        <w:jc w:val="center"/>
        <w:rPr>
          <w:sz w:val="28"/>
          <w:szCs w:val="28"/>
        </w:rPr>
      </w:pPr>
    </w:p>
    <w:p w:rsidR="00126E75" w:rsidRPr="006339C9" w:rsidRDefault="00126E75" w:rsidP="0087228F">
      <w:pPr>
        <w:rPr>
          <w:b/>
          <w:sz w:val="36"/>
          <w:szCs w:val="36"/>
        </w:rPr>
      </w:pPr>
      <w:r w:rsidRPr="00860902">
        <w:rPr>
          <w:b/>
          <w:sz w:val="28"/>
          <w:szCs w:val="28"/>
        </w:rPr>
        <w:t>Тема урока</w:t>
      </w:r>
      <w:r w:rsidRPr="00860902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</w:t>
      </w:r>
      <w:r w:rsidRPr="00860902">
        <w:rPr>
          <w:b/>
          <w:sz w:val="28"/>
          <w:szCs w:val="28"/>
        </w:rPr>
        <w:t xml:space="preserve"> </w:t>
      </w:r>
      <w:r w:rsidRPr="006339C9">
        <w:rPr>
          <w:b/>
          <w:sz w:val="36"/>
          <w:szCs w:val="36"/>
        </w:rPr>
        <w:t>Сложение и вычитание вида 10+7, 17-7, 17-10.</w:t>
      </w:r>
    </w:p>
    <w:p w:rsidR="00126E75" w:rsidRPr="0040684C" w:rsidRDefault="00126E75" w:rsidP="003B583D">
      <w:pPr>
        <w:tabs>
          <w:tab w:val="left" w:pos="2786"/>
        </w:tabs>
        <w:jc w:val="center"/>
        <w:rPr>
          <w:sz w:val="36"/>
          <w:szCs w:val="36"/>
        </w:rPr>
      </w:pPr>
    </w:p>
    <w:p w:rsidR="00126E75" w:rsidRPr="0040684C" w:rsidRDefault="00126E75" w:rsidP="003B583D">
      <w:pPr>
        <w:tabs>
          <w:tab w:val="left" w:pos="2786"/>
        </w:tabs>
      </w:pPr>
    </w:p>
    <w:p w:rsidR="00126E75" w:rsidRDefault="00126E75" w:rsidP="00BD7740">
      <w:r w:rsidRPr="00C87B61">
        <w:rPr>
          <w:b/>
          <w:sz w:val="28"/>
          <w:szCs w:val="28"/>
        </w:rPr>
        <w:t>Цели урока</w:t>
      </w:r>
      <w:r>
        <w:rPr>
          <w:b/>
        </w:rPr>
        <w:t xml:space="preserve">:                      </w:t>
      </w:r>
      <w:r>
        <w:t xml:space="preserve"> 1. Закрепить знания табличных случаев сложения и вычитания в пределах 10.</w:t>
      </w:r>
    </w:p>
    <w:p w:rsidR="00126E75" w:rsidRDefault="00126E75" w:rsidP="00BD7740">
      <w:r>
        <w:t xml:space="preserve">                                                 2. Продолжить работу по подготовке к решению составных задач.</w:t>
      </w:r>
    </w:p>
    <w:p w:rsidR="00126E75" w:rsidRDefault="00126E75" w:rsidP="00BD7740"/>
    <w:p w:rsidR="00126E75" w:rsidRDefault="00126E75" w:rsidP="00BD7740">
      <w:pPr>
        <w:rPr>
          <w:b/>
          <w:sz w:val="28"/>
          <w:szCs w:val="28"/>
        </w:rPr>
      </w:pPr>
      <w:r w:rsidRPr="0087228F">
        <w:rPr>
          <w:b/>
          <w:sz w:val="28"/>
          <w:szCs w:val="28"/>
        </w:rPr>
        <w:t>Задачи:</w:t>
      </w:r>
    </w:p>
    <w:p w:rsidR="00126E75" w:rsidRPr="0087228F" w:rsidRDefault="00126E75" w:rsidP="00BD7740">
      <w:pPr>
        <w:rPr>
          <w:b/>
          <w:sz w:val="28"/>
          <w:szCs w:val="28"/>
        </w:rPr>
      </w:pPr>
    </w:p>
    <w:p w:rsidR="00126E75" w:rsidRPr="0040684C" w:rsidRDefault="00126E75" w:rsidP="00BD7740">
      <w:pPr>
        <w:pStyle w:val="NoSpacing"/>
        <w:tabs>
          <w:tab w:val="left" w:pos="2786"/>
        </w:tabs>
      </w:pPr>
      <w:r w:rsidRPr="00FE5F19">
        <w:rPr>
          <w:b/>
        </w:rPr>
        <w:t xml:space="preserve">           1.</w:t>
      </w:r>
      <w:r>
        <w:rPr>
          <w:b/>
        </w:rPr>
        <w:t xml:space="preserve"> </w:t>
      </w:r>
      <w:r w:rsidRPr="00FE5F19">
        <w:rPr>
          <w:b/>
        </w:rPr>
        <w:t xml:space="preserve"> </w:t>
      </w:r>
      <w:r w:rsidRPr="00FE5F19">
        <w:rPr>
          <w:b/>
          <w:i/>
        </w:rPr>
        <w:t>Познавательные</w:t>
      </w:r>
      <w:r>
        <w:rPr>
          <w:b/>
          <w:i/>
        </w:rPr>
        <w:t xml:space="preserve"> </w:t>
      </w:r>
      <w:r w:rsidRPr="00FE5F19">
        <w:rPr>
          <w:b/>
        </w:rPr>
        <w:t>:</w:t>
      </w:r>
      <w:r w:rsidRPr="0040684C">
        <w:t xml:space="preserve"> </w:t>
      </w:r>
      <w:r>
        <w:t xml:space="preserve">      </w:t>
      </w:r>
      <w:r w:rsidRPr="0040684C">
        <w:t xml:space="preserve"> - использование имеющихся знаний;</w:t>
      </w:r>
    </w:p>
    <w:p w:rsidR="00126E75" w:rsidRDefault="00126E75" w:rsidP="003B583D">
      <w:pPr>
        <w:tabs>
          <w:tab w:val="left" w:pos="2786"/>
        </w:tabs>
        <w:jc w:val="both"/>
      </w:pPr>
      <w:r w:rsidRPr="0040684C">
        <w:t xml:space="preserve">                                             </w:t>
      </w:r>
      <w:r>
        <w:t xml:space="preserve">    </w:t>
      </w:r>
      <w:r w:rsidRPr="0040684C">
        <w:t xml:space="preserve"> - исследование учебной задачи</w:t>
      </w:r>
      <w:r>
        <w:t>;</w:t>
      </w:r>
    </w:p>
    <w:p w:rsidR="00126E75" w:rsidRPr="0040684C" w:rsidRDefault="00126E75" w:rsidP="003B583D">
      <w:pPr>
        <w:tabs>
          <w:tab w:val="left" w:pos="2786"/>
        </w:tabs>
      </w:pPr>
      <w:r>
        <w:t xml:space="preserve">                                                  -установление  </w:t>
      </w:r>
      <w:r w:rsidRPr="0040684C">
        <w:t xml:space="preserve">логических, причинно-следственных связей,    </w:t>
      </w:r>
      <w:r>
        <w:t>построение логической цепи рассуждений;</w:t>
      </w:r>
      <w:r w:rsidRPr="0040684C">
        <w:t xml:space="preserve">                                                                                                                                 </w:t>
      </w:r>
      <w:r>
        <w:t xml:space="preserve">                           </w:t>
      </w:r>
    </w:p>
    <w:p w:rsidR="00126E75" w:rsidRPr="0040684C" w:rsidRDefault="00126E75" w:rsidP="003B583D">
      <w:pPr>
        <w:tabs>
          <w:tab w:val="left" w:pos="2786"/>
        </w:tabs>
        <w:jc w:val="both"/>
      </w:pPr>
      <w:r w:rsidRPr="0040684C">
        <w:t xml:space="preserve">                                             </w:t>
      </w:r>
      <w:r>
        <w:t xml:space="preserve">     </w:t>
      </w:r>
      <w:r w:rsidRPr="0040684C">
        <w:t>- применение знаково-символической схемы.</w:t>
      </w:r>
    </w:p>
    <w:p w:rsidR="00126E75" w:rsidRPr="0040684C" w:rsidRDefault="00126E75" w:rsidP="003B583D">
      <w:pPr>
        <w:tabs>
          <w:tab w:val="left" w:pos="2786"/>
        </w:tabs>
      </w:pPr>
    </w:p>
    <w:p w:rsidR="00126E75" w:rsidRPr="0040684C" w:rsidRDefault="00126E75" w:rsidP="003B583D">
      <w:pPr>
        <w:tabs>
          <w:tab w:val="left" w:pos="2786"/>
        </w:tabs>
      </w:pPr>
      <w:r w:rsidRPr="00FE5F19">
        <w:rPr>
          <w:b/>
        </w:rPr>
        <w:t xml:space="preserve">         2. </w:t>
      </w:r>
      <w:r w:rsidRPr="00FE5F19">
        <w:rPr>
          <w:b/>
          <w:i/>
        </w:rPr>
        <w:t>Регулятивные</w:t>
      </w:r>
      <w:r w:rsidRPr="0040684C">
        <w:rPr>
          <w:i/>
        </w:rPr>
        <w:t>:</w:t>
      </w:r>
      <w:r w:rsidRPr="0040684C">
        <w:t xml:space="preserve"> </w:t>
      </w:r>
      <w:r>
        <w:t xml:space="preserve">         </w:t>
      </w:r>
      <w:r w:rsidRPr="0040684C">
        <w:t>- оценивать уровень успешности;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</w:t>
      </w:r>
      <w:r>
        <w:t xml:space="preserve">          </w:t>
      </w:r>
      <w:r w:rsidRPr="0040684C">
        <w:t xml:space="preserve"> - производить контроль своих действий;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</w:t>
      </w:r>
      <w:r>
        <w:t xml:space="preserve">          </w:t>
      </w:r>
      <w:r w:rsidRPr="0040684C">
        <w:t xml:space="preserve"> - определять цель учебной задачи;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</w:t>
      </w:r>
      <w:r>
        <w:t xml:space="preserve">          </w:t>
      </w:r>
      <w:r w:rsidRPr="0040684C">
        <w:t xml:space="preserve"> - планировать свою деятельность, определяемую результатом,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</w:t>
      </w:r>
      <w:r>
        <w:t xml:space="preserve">          </w:t>
      </w:r>
      <w:r w:rsidRPr="0040684C">
        <w:t xml:space="preserve"> - контроль в форме сличения способа действия и его результата с    </w:t>
      </w:r>
    </w:p>
    <w:p w:rsidR="00126E75" w:rsidRPr="0040684C" w:rsidRDefault="00126E75" w:rsidP="003B583D">
      <w:pPr>
        <w:tabs>
          <w:tab w:val="left" w:pos="2520"/>
          <w:tab w:val="left" w:pos="2786"/>
        </w:tabs>
      </w:pPr>
      <w:r w:rsidRPr="0040684C">
        <w:tab/>
      </w:r>
      <w:r>
        <w:t xml:space="preserve">           </w:t>
      </w:r>
      <w:r w:rsidRPr="0040684C">
        <w:t>заданным эталоном.</w:t>
      </w:r>
    </w:p>
    <w:p w:rsidR="00126E75" w:rsidRPr="0040684C" w:rsidRDefault="00126E75" w:rsidP="003B583D">
      <w:pPr>
        <w:tabs>
          <w:tab w:val="left" w:pos="2520"/>
          <w:tab w:val="left" w:pos="2786"/>
        </w:tabs>
      </w:pPr>
    </w:p>
    <w:p w:rsidR="00126E75" w:rsidRPr="0040684C" w:rsidRDefault="00126E75" w:rsidP="003B583D">
      <w:pPr>
        <w:tabs>
          <w:tab w:val="left" w:pos="2786"/>
        </w:tabs>
      </w:pPr>
      <w:r w:rsidRPr="00FE5F19">
        <w:rPr>
          <w:b/>
        </w:rPr>
        <w:t xml:space="preserve">         3. </w:t>
      </w:r>
      <w:r w:rsidRPr="00FE5F19">
        <w:rPr>
          <w:b/>
          <w:i/>
        </w:rPr>
        <w:t>Коммуникативные:</w:t>
      </w:r>
      <w:r>
        <w:t xml:space="preserve"> </w:t>
      </w:r>
      <w:r w:rsidRPr="0040684C">
        <w:t>- умение слушать и вступать в диалог;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        </w:t>
      </w:r>
      <w:r>
        <w:t xml:space="preserve">  </w:t>
      </w:r>
      <w:r w:rsidRPr="0040684C">
        <w:t xml:space="preserve"> - умение правильно выражать свои мысли;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       </w:t>
      </w:r>
      <w:r>
        <w:t xml:space="preserve">  </w:t>
      </w:r>
      <w:r w:rsidRPr="0040684C">
        <w:t xml:space="preserve">  - умение контролировать и корректировать действия других;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       </w:t>
      </w:r>
      <w:r>
        <w:t xml:space="preserve">  </w:t>
      </w:r>
      <w:r w:rsidRPr="0040684C">
        <w:t xml:space="preserve">  - оформление своей мысли в устной речи;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       </w:t>
      </w:r>
      <w:r>
        <w:t xml:space="preserve">  </w:t>
      </w:r>
      <w:r w:rsidRPr="0040684C">
        <w:t xml:space="preserve">  - обоснование своего ответа;</w:t>
      </w:r>
    </w:p>
    <w:p w:rsidR="00126E75" w:rsidRPr="0040684C" w:rsidRDefault="00126E75" w:rsidP="003B583D">
      <w:pPr>
        <w:tabs>
          <w:tab w:val="left" w:pos="2786"/>
        </w:tabs>
      </w:pPr>
      <w:r w:rsidRPr="0040684C">
        <w:t xml:space="preserve">                                               </w:t>
      </w:r>
      <w:r>
        <w:t xml:space="preserve">  </w:t>
      </w:r>
      <w:r w:rsidRPr="0040684C">
        <w:t xml:space="preserve"> - умение ориентироваться в своей системе знаний;</w:t>
      </w:r>
    </w:p>
    <w:p w:rsidR="00126E75" w:rsidRPr="0040684C" w:rsidRDefault="00126E75" w:rsidP="003B583D">
      <w:pPr>
        <w:tabs>
          <w:tab w:val="left" w:pos="2786"/>
        </w:tabs>
      </w:pPr>
    </w:p>
    <w:p w:rsidR="00126E75" w:rsidRPr="0040684C" w:rsidRDefault="00126E75" w:rsidP="003B583D">
      <w:pPr>
        <w:tabs>
          <w:tab w:val="left" w:pos="2786"/>
        </w:tabs>
      </w:pPr>
      <w:r w:rsidRPr="00FE5F19">
        <w:rPr>
          <w:b/>
        </w:rPr>
        <w:t xml:space="preserve">         4. </w:t>
      </w:r>
      <w:r w:rsidRPr="00FE5F19">
        <w:rPr>
          <w:b/>
          <w:i/>
        </w:rPr>
        <w:t>Личностные:</w:t>
      </w:r>
      <w:r>
        <w:rPr>
          <w:i/>
        </w:rPr>
        <w:t xml:space="preserve">           </w:t>
      </w:r>
      <w:r w:rsidRPr="0040684C">
        <w:t xml:space="preserve"> - самооценка своих возможностей;</w:t>
      </w:r>
    </w:p>
    <w:p w:rsidR="00126E75" w:rsidRPr="0040684C" w:rsidRDefault="00126E75" w:rsidP="003B583D">
      <w:pPr>
        <w:tabs>
          <w:tab w:val="left" w:pos="2786"/>
        </w:tabs>
        <w:rPr>
          <w:b/>
        </w:rPr>
      </w:pPr>
      <w:r w:rsidRPr="0040684C">
        <w:t xml:space="preserve">                                      </w:t>
      </w:r>
      <w:r>
        <w:t xml:space="preserve">           - </w:t>
      </w:r>
      <w:r w:rsidRPr="0040684C">
        <w:t xml:space="preserve"> формирование положительного отношения к учению.</w:t>
      </w:r>
    </w:p>
    <w:p w:rsidR="00126E75" w:rsidRDefault="00126E75" w:rsidP="003B583D">
      <w:pPr>
        <w:tabs>
          <w:tab w:val="left" w:pos="2786"/>
          <w:tab w:val="left" w:pos="3735"/>
        </w:tabs>
        <w:rPr>
          <w:b/>
          <w:sz w:val="32"/>
          <w:szCs w:val="32"/>
        </w:rPr>
      </w:pPr>
    </w:p>
    <w:p w:rsidR="00126E75" w:rsidRDefault="00126E75" w:rsidP="003B583D">
      <w:pPr>
        <w:tabs>
          <w:tab w:val="left" w:pos="2786"/>
          <w:tab w:val="left" w:pos="3735"/>
        </w:tabs>
        <w:rPr>
          <w:b/>
          <w:sz w:val="32"/>
          <w:szCs w:val="32"/>
        </w:rPr>
      </w:pPr>
    </w:p>
    <w:p w:rsidR="00126E75" w:rsidRDefault="00126E75" w:rsidP="003B583D">
      <w:pPr>
        <w:tabs>
          <w:tab w:val="left" w:pos="2786"/>
          <w:tab w:val="left" w:pos="3735"/>
        </w:tabs>
        <w:rPr>
          <w:b/>
          <w:sz w:val="32"/>
          <w:szCs w:val="32"/>
        </w:rPr>
      </w:pPr>
    </w:p>
    <w:p w:rsidR="00126E75" w:rsidRPr="0087228F" w:rsidRDefault="00126E75" w:rsidP="0087228F">
      <w:pPr>
        <w:rPr>
          <w:b/>
          <w:sz w:val="28"/>
          <w:szCs w:val="28"/>
        </w:rPr>
      </w:pPr>
      <w:r>
        <w:rPr>
          <w:b/>
        </w:rPr>
        <w:t xml:space="preserve">             </w:t>
      </w:r>
      <w:r w:rsidRPr="0087228F">
        <w:rPr>
          <w:b/>
          <w:sz w:val="28"/>
          <w:szCs w:val="28"/>
        </w:rPr>
        <w:t xml:space="preserve">Планируемые результаты: </w:t>
      </w:r>
    </w:p>
    <w:p w:rsidR="00126E75" w:rsidRDefault="00126E75" w:rsidP="0087228F">
      <w:pPr>
        <w:numPr>
          <w:ilvl w:val="0"/>
          <w:numId w:val="8"/>
        </w:numPr>
      </w:pPr>
      <w:r>
        <w:t>Научиться выполнять вычисления вида 10+7, 17-10, 17-7 с опорой на знание  нумерации .</w:t>
      </w:r>
    </w:p>
    <w:p w:rsidR="00126E75" w:rsidRDefault="00126E75" w:rsidP="0087228F">
      <w:pPr>
        <w:numPr>
          <w:ilvl w:val="0"/>
          <w:numId w:val="8"/>
        </w:numPr>
      </w:pPr>
      <w:r>
        <w:t>Уметь читать и записывать числа второго десятка, объяснять, что обозначает каждая цифра в записи числа.</w:t>
      </w:r>
    </w:p>
    <w:p w:rsidR="00126E75" w:rsidRDefault="00126E75" w:rsidP="0087228F">
      <w:pPr>
        <w:numPr>
          <w:ilvl w:val="0"/>
          <w:numId w:val="8"/>
        </w:numPr>
      </w:pPr>
      <w:r>
        <w:t>Использовать математическую терминологию при составлении и чтении математических равенств.</w:t>
      </w:r>
    </w:p>
    <w:p w:rsidR="00126E75" w:rsidRDefault="00126E75" w:rsidP="0087228F">
      <w:pPr>
        <w:numPr>
          <w:ilvl w:val="0"/>
          <w:numId w:val="8"/>
        </w:numPr>
      </w:pPr>
      <w:r>
        <w:t>Решать задачи изученных видов.</w:t>
      </w:r>
    </w:p>
    <w:p w:rsidR="00126E75" w:rsidRDefault="00126E75" w:rsidP="0087228F">
      <w:pPr>
        <w:numPr>
          <w:ilvl w:val="0"/>
          <w:numId w:val="8"/>
        </w:numPr>
      </w:pPr>
      <w:r>
        <w:t>Моделировать задачи с помощью схематических рисунков.</w:t>
      </w:r>
    </w:p>
    <w:p w:rsidR="00126E75" w:rsidRDefault="00126E75" w:rsidP="0087228F">
      <w:pPr>
        <w:numPr>
          <w:ilvl w:val="0"/>
          <w:numId w:val="8"/>
        </w:numPr>
      </w:pPr>
      <w:r>
        <w:t>Выполнять задания творческого и поискового характера.</w:t>
      </w:r>
    </w:p>
    <w:p w:rsidR="00126E75" w:rsidRPr="00517F62" w:rsidRDefault="00126E75" w:rsidP="00517F62">
      <w:pPr>
        <w:numPr>
          <w:ilvl w:val="0"/>
          <w:numId w:val="8"/>
        </w:numPr>
      </w:pPr>
      <w:r>
        <w:t>Контролировать и оценивать свою работу и её результат.</w:t>
      </w:r>
    </w:p>
    <w:tbl>
      <w:tblPr>
        <w:tblpPr w:leftFromText="180" w:rightFromText="180" w:vertAnchor="text" w:tblpX="-71" w:tblpY="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8"/>
        <w:gridCol w:w="6061"/>
        <w:gridCol w:w="2268"/>
        <w:gridCol w:w="3479"/>
      </w:tblGrid>
      <w:tr w:rsidR="00126E75" w:rsidRPr="00740700" w:rsidTr="00DF2955">
        <w:trPr>
          <w:trHeight w:val="1260"/>
        </w:trPr>
        <w:tc>
          <w:tcPr>
            <w:tcW w:w="2978" w:type="dxa"/>
          </w:tcPr>
          <w:p w:rsidR="00126E75" w:rsidRDefault="00126E75" w:rsidP="003B583D">
            <w:pPr>
              <w:tabs>
                <w:tab w:val="left" w:pos="2786"/>
              </w:tabs>
              <w:rPr>
                <w:sz w:val="28"/>
                <w:szCs w:val="28"/>
              </w:rPr>
            </w:pPr>
          </w:p>
          <w:p w:rsidR="00126E75" w:rsidRPr="00740700" w:rsidRDefault="00126E75" w:rsidP="003B583D">
            <w:pPr>
              <w:tabs>
                <w:tab w:val="left" w:pos="2786"/>
              </w:tabs>
              <w:jc w:val="center"/>
              <w:rPr>
                <w:b/>
                <w:sz w:val="28"/>
                <w:szCs w:val="28"/>
              </w:rPr>
            </w:pPr>
            <w:r w:rsidRPr="00740700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6061" w:type="dxa"/>
          </w:tcPr>
          <w:p w:rsidR="00126E75" w:rsidRDefault="00126E75" w:rsidP="00033203">
            <w:pPr>
              <w:tabs>
                <w:tab w:val="left" w:pos="2786"/>
              </w:tabs>
              <w:rPr>
                <w:b/>
                <w:sz w:val="28"/>
                <w:szCs w:val="28"/>
              </w:rPr>
            </w:pPr>
          </w:p>
          <w:p w:rsidR="00126E75" w:rsidRDefault="00126E75" w:rsidP="00033203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033203">
              <w:rPr>
                <w:b/>
                <w:sz w:val="28"/>
                <w:szCs w:val="28"/>
              </w:rPr>
              <w:t>Деятельность учителя</w:t>
            </w:r>
          </w:p>
          <w:p w:rsidR="00126E75" w:rsidRPr="00033203" w:rsidRDefault="00126E75" w:rsidP="00033203"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033203">
              <w:rPr>
                <w:b/>
                <w:sz w:val="28"/>
                <w:szCs w:val="28"/>
              </w:rPr>
              <w:t>( материал для ведения урока)</w:t>
            </w:r>
          </w:p>
        </w:tc>
        <w:tc>
          <w:tcPr>
            <w:tcW w:w="2268" w:type="dxa"/>
          </w:tcPr>
          <w:p w:rsidR="00126E75" w:rsidRDefault="00126E75" w:rsidP="003B583D">
            <w:pPr>
              <w:tabs>
                <w:tab w:val="left" w:pos="2786"/>
              </w:tabs>
              <w:jc w:val="center"/>
              <w:rPr>
                <w:b/>
                <w:sz w:val="28"/>
                <w:szCs w:val="28"/>
              </w:rPr>
            </w:pPr>
          </w:p>
          <w:p w:rsidR="00126E75" w:rsidRPr="00740700" w:rsidRDefault="00126E75" w:rsidP="003B583D">
            <w:pPr>
              <w:tabs>
                <w:tab w:val="left" w:pos="278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479" w:type="dxa"/>
          </w:tcPr>
          <w:p w:rsidR="00126E75" w:rsidRDefault="00126E75" w:rsidP="003B583D">
            <w:pPr>
              <w:tabs>
                <w:tab w:val="left" w:pos="2786"/>
              </w:tabs>
              <w:jc w:val="center"/>
              <w:rPr>
                <w:b/>
                <w:sz w:val="28"/>
                <w:szCs w:val="28"/>
              </w:rPr>
            </w:pPr>
          </w:p>
          <w:p w:rsidR="00126E75" w:rsidRPr="00740700" w:rsidRDefault="00126E75" w:rsidP="003B583D">
            <w:pPr>
              <w:tabs>
                <w:tab w:val="left" w:pos="278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УУД на этапах урока</w:t>
            </w:r>
          </w:p>
        </w:tc>
      </w:tr>
      <w:tr w:rsidR="00126E75" w:rsidRPr="005A25AA" w:rsidTr="003A2DD8">
        <w:trPr>
          <w:trHeight w:val="1245"/>
        </w:trPr>
        <w:tc>
          <w:tcPr>
            <w:tcW w:w="2978" w:type="dxa"/>
          </w:tcPr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  <w:r w:rsidRPr="00753EA6">
              <w:t xml:space="preserve">1. </w:t>
            </w:r>
            <w:r w:rsidRPr="00753EA6">
              <w:rPr>
                <w:b/>
              </w:rPr>
              <w:t>Мотивация учебной деятельности.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753EA6">
              <w:rPr>
                <w:b/>
              </w:rPr>
              <w:t>2. Актуализация опорных знаний.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2245F8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2245F8">
              <w:rPr>
                <w:b/>
              </w:rPr>
              <w:t xml:space="preserve">3. Самоопределение к деятельности. 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E51DD6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E51DD6">
              <w:rPr>
                <w:b/>
              </w:rPr>
              <w:t>4.Работа по теме урока.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6F757F">
              <w:rPr>
                <w:b/>
              </w:rPr>
              <w:t>5. Физминутка.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6F757F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6F757F">
              <w:rPr>
                <w:b/>
              </w:rPr>
              <w:t>6. Закрепление изученного.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  <w:r>
              <w:rPr>
                <w:b/>
              </w:rPr>
              <w:t>7. Работа над задачей.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87573E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87573E">
              <w:rPr>
                <w:b/>
              </w:rPr>
              <w:t>8. Самостоятельная работа.</w:t>
            </w: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0F6E66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0F6E66">
              <w:rPr>
                <w:b/>
              </w:rPr>
              <w:t>9. Рефлексия.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186E57" w:rsidRDefault="00126E75" w:rsidP="003B583D">
            <w:pPr>
              <w:tabs>
                <w:tab w:val="left" w:pos="2786"/>
              </w:tabs>
              <w:rPr>
                <w:b/>
              </w:rPr>
            </w:pPr>
            <w:r w:rsidRPr="00186E57">
              <w:rPr>
                <w:b/>
              </w:rPr>
              <w:t>10. Итоги урока.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</w:tc>
        <w:tc>
          <w:tcPr>
            <w:tcW w:w="6061" w:type="dxa"/>
          </w:tcPr>
          <w:p w:rsidR="00126E75" w:rsidRDefault="00126E75" w:rsidP="00517F62">
            <w:pPr>
              <w:tabs>
                <w:tab w:val="left" w:pos="1245"/>
              </w:tabs>
            </w:pPr>
          </w:p>
          <w:p w:rsidR="00126E75" w:rsidRDefault="00126E75" w:rsidP="00517F62">
            <w:pPr>
              <w:tabs>
                <w:tab w:val="left" w:pos="1245"/>
              </w:tabs>
            </w:pPr>
            <w:r>
              <w:t>-Настроились на работу, глубоко вздохнули, улыбнулись друг другу.</w:t>
            </w:r>
          </w:p>
          <w:p w:rsidR="00126E75" w:rsidRDefault="00126E75" w:rsidP="00517F62">
            <w:pPr>
              <w:tabs>
                <w:tab w:val="left" w:pos="1245"/>
              </w:tabs>
              <w:rPr>
                <w:i/>
              </w:rPr>
            </w:pPr>
            <w:r>
              <w:t xml:space="preserve">- Что нам необходимо для работы? </w:t>
            </w:r>
            <w:r w:rsidRPr="00556CE0">
              <w:rPr>
                <w:i/>
              </w:rPr>
              <w:t>(учебник, тетрадь, счётные палочки ,</w:t>
            </w:r>
            <w:r>
              <w:t xml:space="preserve"> </w:t>
            </w:r>
            <w:r w:rsidRPr="00556CE0">
              <w:rPr>
                <w:i/>
              </w:rPr>
              <w:t>числовой веер , оценочные кружки «Светофор»).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8F6BB2" w:rsidRDefault="00126E75" w:rsidP="00517F62">
            <w:pPr>
              <w:tabs>
                <w:tab w:val="left" w:pos="1245"/>
              </w:tabs>
            </w:pPr>
            <w:r w:rsidRPr="008F6BB2">
              <w:t xml:space="preserve">- </w:t>
            </w:r>
            <w:r>
              <w:t xml:space="preserve">С какими числами мы уже познакомились ,  и что мы о них узнали? </w:t>
            </w:r>
            <w:r w:rsidRPr="008F6BB2">
              <w:rPr>
                <w:i/>
              </w:rPr>
              <w:t>( числа</w:t>
            </w:r>
            <w:r>
              <w:t xml:space="preserve"> </w:t>
            </w:r>
            <w:r w:rsidRPr="008F6BB2">
              <w:rPr>
                <w:i/>
              </w:rPr>
              <w:t>второго десятка от10 до 20, двузначные)</w:t>
            </w:r>
          </w:p>
          <w:p w:rsidR="00126E75" w:rsidRDefault="00126E75" w:rsidP="00517F62">
            <w:pPr>
              <w:tabs>
                <w:tab w:val="left" w:pos="1245"/>
              </w:tabs>
            </w:pPr>
            <w:r>
              <w:rPr>
                <w:sz w:val="28"/>
                <w:szCs w:val="28"/>
              </w:rPr>
              <w:t>-</w:t>
            </w:r>
            <w:r>
              <w:t xml:space="preserve">Называем числа второго десятка : </w:t>
            </w:r>
          </w:p>
          <w:p w:rsidR="00126E75" w:rsidRDefault="00126E75" w:rsidP="00517F62">
            <w:pPr>
              <w:tabs>
                <w:tab w:val="left" w:pos="1245"/>
              </w:tabs>
            </w:pPr>
            <w:r>
              <w:t xml:space="preserve"> 1 вариант – прямой счёт.      </w:t>
            </w:r>
          </w:p>
          <w:p w:rsidR="00126E75" w:rsidRDefault="00126E75" w:rsidP="00FE1431">
            <w:pPr>
              <w:tabs>
                <w:tab w:val="left" w:pos="1245"/>
              </w:tabs>
            </w:pPr>
            <w:r>
              <w:t xml:space="preserve"> </w:t>
            </w:r>
            <w:r w:rsidRPr="00706C0A">
              <w:t xml:space="preserve"> </w:t>
            </w:r>
            <w:r>
              <w:t xml:space="preserve">- Как получили следующее число? ( </w:t>
            </w:r>
            <w:r w:rsidRPr="00CF0316">
              <w:rPr>
                <w:i/>
              </w:rPr>
              <w:t>прибавили1)</w:t>
            </w:r>
            <w:r>
              <w:t xml:space="preserve">                                              2 вариант – обратный счёт.    </w:t>
            </w:r>
          </w:p>
          <w:p w:rsidR="00126E75" w:rsidRDefault="00126E75" w:rsidP="00FE1431">
            <w:pPr>
              <w:tabs>
                <w:tab w:val="left" w:pos="1245"/>
              </w:tabs>
              <w:rPr>
                <w:i/>
              </w:rPr>
            </w:pPr>
            <w:r>
              <w:t xml:space="preserve">- Как получили предыдущее число? </w:t>
            </w:r>
            <w:r w:rsidRPr="00CF0316">
              <w:rPr>
                <w:i/>
              </w:rPr>
              <w:t>( вычли 1)</w:t>
            </w:r>
          </w:p>
          <w:p w:rsidR="00126E75" w:rsidRDefault="00126E75" w:rsidP="00FE1431">
            <w:pPr>
              <w:tabs>
                <w:tab w:val="left" w:pos="1245"/>
              </w:tabs>
              <w:rPr>
                <w:i/>
              </w:rPr>
            </w:pPr>
          </w:p>
          <w:p w:rsidR="00126E75" w:rsidRDefault="00126E75" w:rsidP="00FE1431">
            <w:pPr>
              <w:tabs>
                <w:tab w:val="left" w:pos="1245"/>
              </w:tabs>
            </w:pPr>
            <w:r>
              <w:t>- Назовите число, предшествующее   12, 16.</w:t>
            </w:r>
          </w:p>
          <w:p w:rsidR="00126E75" w:rsidRDefault="00126E75" w:rsidP="00FE1431">
            <w:pPr>
              <w:tabs>
                <w:tab w:val="left" w:pos="1245"/>
              </w:tabs>
            </w:pPr>
            <w:r>
              <w:t>- Назовите число, следующее за   18,  15.</w:t>
            </w:r>
          </w:p>
          <w:p w:rsidR="00126E75" w:rsidRDefault="00126E75" w:rsidP="00FE1431">
            <w:pPr>
              <w:tabs>
                <w:tab w:val="left" w:pos="1245"/>
              </w:tabs>
            </w:pPr>
            <w:r>
              <w:t>- Какое число находится между 11 и 13, 17 и 19?</w:t>
            </w:r>
          </w:p>
          <w:p w:rsidR="00126E75" w:rsidRPr="00FC27D2" w:rsidRDefault="00126E75" w:rsidP="00517F62">
            <w:pPr>
              <w:tabs>
                <w:tab w:val="left" w:pos="1245"/>
              </w:tabs>
              <w:ind w:left="1245"/>
            </w:pPr>
          </w:p>
          <w:p w:rsidR="00126E75" w:rsidRDefault="00126E75" w:rsidP="00FE1431">
            <w:pPr>
              <w:tabs>
                <w:tab w:val="left" w:pos="1245"/>
              </w:tabs>
            </w:pPr>
            <w:r w:rsidRPr="00FE1431">
              <w:rPr>
                <w:i/>
                <w:u w:val="single"/>
              </w:rPr>
              <w:t>На доске открывается  запись</w:t>
            </w:r>
            <w:r>
              <w:t xml:space="preserve"> :    11,  13,  15,  ……</w:t>
            </w:r>
          </w:p>
          <w:p w:rsidR="00126E75" w:rsidRDefault="00126E75" w:rsidP="00517F62">
            <w:pPr>
              <w:tabs>
                <w:tab w:val="left" w:pos="1245"/>
              </w:tabs>
              <w:ind w:left="1245"/>
            </w:pPr>
            <w:r>
              <w:t xml:space="preserve">                                      10,  12,  14,  ……</w:t>
            </w:r>
          </w:p>
          <w:p w:rsidR="00126E75" w:rsidRPr="00CF0316" w:rsidRDefault="00126E75" w:rsidP="00517F62">
            <w:pPr>
              <w:tabs>
                <w:tab w:val="left" w:pos="1245"/>
              </w:tabs>
              <w:ind w:left="1245"/>
            </w:pPr>
          </w:p>
          <w:p w:rsidR="00126E75" w:rsidRDefault="00126E75" w:rsidP="00FE1431">
            <w:pPr>
              <w:tabs>
                <w:tab w:val="left" w:pos="1245"/>
              </w:tabs>
              <w:rPr>
                <w:i/>
              </w:rPr>
            </w:pPr>
            <w:r>
              <w:t xml:space="preserve">- Что  видим? </w:t>
            </w:r>
            <w:r w:rsidRPr="00F53B0B">
              <w:rPr>
                <w:i/>
              </w:rPr>
              <w:t>( числовые отрезки)</w:t>
            </w:r>
          </w:p>
          <w:p w:rsidR="00126E75" w:rsidRPr="00F53B0B" w:rsidRDefault="00126E75" w:rsidP="00FE1431">
            <w:pPr>
              <w:tabs>
                <w:tab w:val="left" w:pos="1245"/>
              </w:tabs>
            </w:pPr>
            <w:r>
              <w:t>- Определите закономерность  и продолжите числовой ряд.</w:t>
            </w:r>
          </w:p>
          <w:p w:rsidR="00126E75" w:rsidRDefault="00126E75" w:rsidP="00FE1431">
            <w:pPr>
              <w:tabs>
                <w:tab w:val="left" w:pos="1245"/>
              </w:tabs>
              <w:rPr>
                <w:i/>
              </w:rPr>
            </w:pPr>
            <w:r>
              <w:t xml:space="preserve">-Как называются числа 1 отрезка чисел? </w:t>
            </w:r>
            <w:r w:rsidRPr="00F53B0B">
              <w:rPr>
                <w:i/>
              </w:rPr>
              <w:t>( двузначные , нечётные)</w:t>
            </w:r>
          </w:p>
          <w:p w:rsidR="00126E75" w:rsidRDefault="00126E75" w:rsidP="002245F8">
            <w:pPr>
              <w:tabs>
                <w:tab w:val="left" w:pos="1245"/>
              </w:tabs>
              <w:rPr>
                <w:i/>
              </w:rPr>
            </w:pPr>
            <w:r>
              <w:t xml:space="preserve">-Как называются числа 2 числового ряда? </w:t>
            </w:r>
            <w:r w:rsidRPr="00F53B0B">
              <w:rPr>
                <w:i/>
              </w:rPr>
              <w:t>( двузначные, чётные)</w:t>
            </w:r>
          </w:p>
          <w:p w:rsidR="00126E75" w:rsidRPr="002245F8" w:rsidRDefault="00126E75" w:rsidP="002245F8">
            <w:pPr>
              <w:tabs>
                <w:tab w:val="left" w:pos="1245"/>
              </w:tabs>
              <w:rPr>
                <w:i/>
              </w:rPr>
            </w:pPr>
          </w:p>
          <w:p w:rsidR="00126E75" w:rsidRPr="002245F8" w:rsidRDefault="00126E75" w:rsidP="002245F8">
            <w:pPr>
              <w:tabs>
                <w:tab w:val="left" w:pos="1245"/>
              </w:tabs>
              <w:rPr>
                <w:i/>
              </w:rPr>
            </w:pPr>
            <w:r w:rsidRPr="002245F8">
              <w:rPr>
                <w:i/>
                <w:u w:val="single"/>
              </w:rPr>
              <w:t xml:space="preserve">Длина карандаша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245F8">
                <w:rPr>
                  <w:i/>
                  <w:u w:val="single"/>
                </w:rPr>
                <w:t>12 см</w:t>
              </w:r>
            </w:smartTag>
            <w:r w:rsidRPr="002245F8">
              <w:rPr>
                <w:i/>
                <w:u w:val="single"/>
              </w:rPr>
              <w:t>. Выразите эту длину в других единицах измерения</w:t>
            </w:r>
            <w:r w:rsidRPr="002245F8">
              <w:rPr>
                <w:i/>
              </w:rPr>
              <w:t>.</w:t>
            </w:r>
          </w:p>
          <w:p w:rsidR="00126E75" w:rsidRDefault="00126E75" w:rsidP="002245F8">
            <w:pPr>
              <w:tabs>
                <w:tab w:val="left" w:pos="1245"/>
              </w:tabs>
              <w:rPr>
                <w:i/>
              </w:rPr>
            </w:pPr>
            <w:r>
              <w:t xml:space="preserve">- Что нужно знать , чтобы выполнить задание?                                                      </w:t>
            </w:r>
            <w:r w:rsidRPr="009E08D1">
              <w:rPr>
                <w:i/>
              </w:rPr>
              <w:t xml:space="preserve">(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E08D1">
                <w:rPr>
                  <w:i/>
                </w:rPr>
                <w:t>10 см</w:t>
              </w:r>
            </w:smartTag>
            <w:r w:rsidRPr="009E08D1">
              <w:rPr>
                <w:i/>
              </w:rPr>
              <w:t xml:space="preserve"> – это 1 дм, значит 12см = 1дм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E08D1">
                <w:rPr>
                  <w:i/>
                </w:rPr>
                <w:t>2 см</w:t>
              </w:r>
            </w:smartTag>
            <w:r w:rsidRPr="009E08D1">
              <w:rPr>
                <w:i/>
              </w:rPr>
              <w:t>)</w:t>
            </w: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E51DD6">
            <w:pPr>
              <w:tabs>
                <w:tab w:val="left" w:pos="1245"/>
              </w:tabs>
              <w:rPr>
                <w:i/>
              </w:rPr>
            </w:pPr>
            <w:r w:rsidRPr="00E51DD6">
              <w:rPr>
                <w:i/>
                <w:u w:val="single"/>
              </w:rPr>
              <w:t xml:space="preserve">От трубочки , длина которой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E51DD6">
                <w:rPr>
                  <w:i/>
                  <w:u w:val="single"/>
                </w:rPr>
                <w:t>19 см</w:t>
              </w:r>
            </w:smartTag>
            <w:r w:rsidRPr="00E51DD6">
              <w:rPr>
                <w:i/>
                <w:u w:val="single"/>
              </w:rPr>
              <w:t xml:space="preserve">, необходимо отрезать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E51DD6">
                <w:rPr>
                  <w:i/>
                  <w:u w:val="single"/>
                </w:rPr>
                <w:t>10 см</w:t>
              </w:r>
            </w:smartTag>
            <w:r w:rsidRPr="00E51DD6">
              <w:rPr>
                <w:i/>
                <w:u w:val="single"/>
              </w:rPr>
              <w:t>. Какой длины</w:t>
            </w:r>
            <w:r w:rsidRPr="00E51DD6">
              <w:rPr>
                <w:i/>
              </w:rPr>
              <w:t xml:space="preserve">  </w:t>
            </w:r>
            <w:r w:rsidRPr="00E51DD6">
              <w:rPr>
                <w:i/>
                <w:u w:val="single"/>
              </w:rPr>
              <w:t xml:space="preserve">будет трубочка?    А </w:t>
            </w:r>
            <w:r>
              <w:rPr>
                <w:i/>
                <w:u w:val="single"/>
              </w:rPr>
              <w:t xml:space="preserve"> </w:t>
            </w:r>
            <w:r w:rsidRPr="00E51DD6">
              <w:rPr>
                <w:i/>
                <w:u w:val="single"/>
              </w:rPr>
              <w:t xml:space="preserve">если отрезать 9см?                                                                                             </w:t>
            </w:r>
            <w:r>
              <w:rPr>
                <w:b/>
                <w:u w:val="single"/>
              </w:rPr>
              <w:t>-</w:t>
            </w:r>
            <w:r>
              <w:t>Умеем ли мы  выполнять такие вычисления?                                                          (</w:t>
            </w:r>
            <w:r w:rsidRPr="002645C6">
              <w:rPr>
                <w:i/>
              </w:rPr>
              <w:t xml:space="preserve"> нет, так как мы не учились вычитать из двузначных чисел)</w:t>
            </w:r>
          </w:p>
          <w:p w:rsidR="00126E75" w:rsidRDefault="00126E75" w:rsidP="00E51DD6">
            <w:pPr>
              <w:tabs>
                <w:tab w:val="left" w:pos="1245"/>
              </w:tabs>
            </w:pPr>
            <w:r>
              <w:t>- Чему мы сегодня на уроке должны научиться? Какая тема урока?</w:t>
            </w:r>
          </w:p>
          <w:p w:rsidR="00126E75" w:rsidRDefault="00126E75" w:rsidP="00E51DD6">
            <w:pPr>
              <w:tabs>
                <w:tab w:val="left" w:pos="1245"/>
              </w:tabs>
              <w:rPr>
                <w:i/>
              </w:rPr>
            </w:pPr>
            <w:r w:rsidRPr="00334C31">
              <w:rPr>
                <w:i/>
              </w:rPr>
              <w:t>( вычи</w:t>
            </w:r>
            <w:r>
              <w:rPr>
                <w:i/>
              </w:rPr>
              <w:t>тание</w:t>
            </w:r>
            <w:r w:rsidRPr="00334C31">
              <w:rPr>
                <w:i/>
              </w:rPr>
              <w:t xml:space="preserve"> </w:t>
            </w:r>
            <w:r>
              <w:rPr>
                <w:i/>
              </w:rPr>
              <w:t xml:space="preserve"> из двузначных</w:t>
            </w:r>
            <w:r w:rsidRPr="00334C31">
              <w:rPr>
                <w:i/>
              </w:rPr>
              <w:t xml:space="preserve"> чис</w:t>
            </w:r>
            <w:r>
              <w:rPr>
                <w:i/>
              </w:rPr>
              <w:t xml:space="preserve">ел вида 19-10, 19-9 </w:t>
            </w:r>
            <w:r w:rsidRPr="00334C31">
              <w:rPr>
                <w:i/>
              </w:rPr>
              <w:t>)</w:t>
            </w:r>
          </w:p>
          <w:p w:rsidR="00126E75" w:rsidRDefault="00126E75" w:rsidP="00E51DD6">
            <w:pPr>
              <w:tabs>
                <w:tab w:val="left" w:pos="1245"/>
              </w:tabs>
              <w:rPr>
                <w:i/>
              </w:rPr>
            </w:pPr>
          </w:p>
          <w:p w:rsidR="00126E75" w:rsidRDefault="00126E75" w:rsidP="00E51DD6">
            <w:pPr>
              <w:tabs>
                <w:tab w:val="left" w:pos="1245"/>
              </w:tabs>
            </w:pPr>
            <w:r>
              <w:t>- Когда мы научимся, то вернёмся к нашей задаче и закончим её решение, а также узнаем, какое математическое правило нам в этом поможет.</w:t>
            </w: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033203">
            <w:pPr>
              <w:tabs>
                <w:tab w:val="left" w:pos="1245"/>
              </w:tabs>
            </w:pPr>
            <w:r>
              <w:t>-Откройте учебник на с. 52 и прочитайте , что будем делать на уроке.</w:t>
            </w:r>
          </w:p>
          <w:p w:rsidR="00126E75" w:rsidRDefault="00126E75" w:rsidP="00033203">
            <w:pPr>
              <w:tabs>
                <w:tab w:val="left" w:pos="1245"/>
              </w:tabs>
              <w:rPr>
                <w:i/>
              </w:rPr>
            </w:pPr>
            <w:r w:rsidRPr="004E14F6">
              <w:rPr>
                <w:i/>
              </w:rPr>
              <w:t>( учиться выполнять вычисления с десятками и единицами)</w:t>
            </w:r>
          </w:p>
          <w:p w:rsidR="00126E75" w:rsidRPr="00033203" w:rsidRDefault="00126E75" w:rsidP="00033203">
            <w:pPr>
              <w:tabs>
                <w:tab w:val="left" w:pos="1245"/>
              </w:tabs>
            </w:pPr>
            <w:r>
              <w:t>-Рассмотрите рисунки и объясните, какие числа изображены с помощью палочек? Как выполнены вычисления?</w:t>
            </w:r>
          </w:p>
          <w:p w:rsidR="00126E75" w:rsidRDefault="00126E75" w:rsidP="00033203">
            <w:pPr>
              <w:tabs>
                <w:tab w:val="left" w:pos="1245"/>
              </w:tabs>
            </w:pPr>
            <w:r>
              <w:t>- Числовым веером покажите пропущенные числа. Что обозначает каждая цифра в записи числа?</w:t>
            </w: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6F757F">
            <w:pPr>
              <w:tabs>
                <w:tab w:val="left" w:pos="1245"/>
              </w:tabs>
            </w:pPr>
            <w:r w:rsidRPr="006F757F">
              <w:rPr>
                <w:i/>
                <w:u w:val="single"/>
              </w:rPr>
              <w:t>Решение  выражений</w:t>
            </w:r>
            <w:r>
              <w:t xml:space="preserve"> . Прочитать разными способами , используя названия компонентов при сложении и вычитании.</w:t>
            </w:r>
          </w:p>
          <w:p w:rsidR="00126E75" w:rsidRDefault="00126E75" w:rsidP="006F757F">
            <w:pPr>
              <w:tabs>
                <w:tab w:val="left" w:pos="1245"/>
              </w:tabs>
            </w:pPr>
            <w:r w:rsidRPr="00700A51">
              <w:t>-</w:t>
            </w:r>
            <w:r>
              <w:t xml:space="preserve"> Если в ответе  </w:t>
            </w:r>
            <w:r w:rsidRPr="00700A51">
              <w:rPr>
                <w:u w:val="single"/>
              </w:rPr>
              <w:t>чётное число, то встаём</w:t>
            </w:r>
            <w:r>
              <w:t xml:space="preserve"> из-за парт, а если </w:t>
            </w:r>
            <w:r w:rsidRPr="00700A51">
              <w:rPr>
                <w:u w:val="single"/>
              </w:rPr>
              <w:t>нечётное , то сидим</w:t>
            </w:r>
            <w:r>
              <w:t>.</w:t>
            </w:r>
          </w:p>
          <w:p w:rsidR="00126E75" w:rsidRDefault="00126E75" w:rsidP="006F757F">
            <w:pPr>
              <w:tabs>
                <w:tab w:val="left" w:pos="1245"/>
              </w:tabs>
            </w:pPr>
            <w:r>
              <w:rPr>
                <w:u w:val="single"/>
              </w:rPr>
              <w:t>-</w:t>
            </w:r>
            <w:r w:rsidRPr="006F757F">
              <w:rPr>
                <w:u w:val="single"/>
              </w:rPr>
              <w:t>А теперь вернёмся к задаче про трубочку и решим её.</w:t>
            </w:r>
            <w:r>
              <w:t xml:space="preserve">                                                   </w:t>
            </w:r>
            <w:r w:rsidRPr="00706C0A">
              <w:rPr>
                <w:i/>
              </w:rPr>
              <w:t>( 19- 10 =9см ,    19-9= 10см)</w:t>
            </w:r>
          </w:p>
          <w:p w:rsidR="00126E75" w:rsidRDefault="00126E75" w:rsidP="006F757F">
            <w:pPr>
              <w:tabs>
                <w:tab w:val="left" w:pos="1245"/>
              </w:tabs>
            </w:pPr>
            <w:r w:rsidRPr="00706C0A">
              <w:t>-</w:t>
            </w:r>
            <w:r>
              <w:t xml:space="preserve">Какое правило помогло справиться с задачей? </w:t>
            </w:r>
          </w:p>
          <w:p w:rsidR="00126E75" w:rsidRPr="00706C0A" w:rsidRDefault="00126E75" w:rsidP="006F757F">
            <w:pPr>
              <w:tabs>
                <w:tab w:val="left" w:pos="1245"/>
              </w:tabs>
              <w:rPr>
                <w:i/>
              </w:rPr>
            </w:pPr>
            <w:r w:rsidRPr="00706C0A">
              <w:rPr>
                <w:i/>
              </w:rPr>
              <w:t>( если из суммы вычесть одно слагаемое, то получим другое)</w:t>
            </w:r>
          </w:p>
          <w:p w:rsidR="00126E75" w:rsidRPr="003D6F3E" w:rsidRDefault="00126E75" w:rsidP="003D6F3E">
            <w:pPr>
              <w:tabs>
                <w:tab w:val="left" w:pos="1245"/>
              </w:tabs>
              <w:rPr>
                <w:u w:val="single"/>
              </w:rPr>
            </w:pPr>
            <w:r w:rsidRPr="003D6F3E">
              <w:rPr>
                <w:u w:val="single"/>
              </w:rPr>
              <w:t>Работа на интерактивной доске.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>- Читаем задание, выполняем его, записываем, анализируем, делаем вывод.</w:t>
            </w:r>
          </w:p>
          <w:p w:rsidR="00126E75" w:rsidRDefault="00126E75" w:rsidP="003D6F3E">
            <w:pPr>
              <w:tabs>
                <w:tab w:val="left" w:pos="1245"/>
              </w:tabs>
            </w:pPr>
          </w:p>
          <w:p w:rsidR="00126E75" w:rsidRDefault="00126E75" w:rsidP="003D6F3E">
            <w:pPr>
              <w:tabs>
                <w:tab w:val="left" w:pos="1245"/>
              </w:tabs>
            </w:pPr>
          </w:p>
          <w:p w:rsidR="00126E75" w:rsidRPr="0087573E" w:rsidRDefault="00126E75" w:rsidP="003D6F3E">
            <w:pPr>
              <w:tabs>
                <w:tab w:val="left" w:pos="1245"/>
              </w:tabs>
              <w:rPr>
                <w:b/>
              </w:rPr>
            </w:pPr>
            <w:r w:rsidRPr="003D6F3E">
              <w:rPr>
                <w:u w:val="single"/>
              </w:rPr>
              <w:t>Подготовка к решению составной задачи</w:t>
            </w:r>
            <w:r w:rsidRPr="00700A51">
              <w:rPr>
                <w:b/>
              </w:rPr>
              <w:t>.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>Чтение, разбор и решение двух задач</w:t>
            </w:r>
            <w:r w:rsidRPr="00700A51">
              <w:rPr>
                <w:i/>
              </w:rPr>
              <w:t>.( на доску вывешиваются схемы).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 xml:space="preserve">- Какая схема подходит к  1 задаче? </w:t>
            </w:r>
            <w:r w:rsidRPr="00A43D93">
              <w:rPr>
                <w:i/>
              </w:rPr>
              <w:t>( верхняя)</w:t>
            </w:r>
            <w:r>
              <w:t xml:space="preserve">  </w:t>
            </w:r>
            <w:r w:rsidRPr="00A43D93">
              <w:rPr>
                <w:u w:val="single"/>
              </w:rPr>
              <w:t>Решение карточками на доске.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 xml:space="preserve">- Какая подходит ко 2 задаче? </w:t>
            </w:r>
            <w:r w:rsidRPr="00A43D93">
              <w:rPr>
                <w:i/>
              </w:rPr>
              <w:t>( нижняя)</w:t>
            </w:r>
            <w:r>
              <w:t xml:space="preserve"> </w:t>
            </w:r>
            <w:r w:rsidRPr="00A43D93">
              <w:rPr>
                <w:u w:val="single"/>
              </w:rPr>
              <w:t>Выставляется решение карточками.</w:t>
            </w:r>
          </w:p>
          <w:p w:rsidR="00126E75" w:rsidRDefault="00126E75" w:rsidP="003D6F3E">
            <w:pPr>
              <w:tabs>
                <w:tab w:val="left" w:pos="1245"/>
              </w:tabs>
              <w:rPr>
                <w:i/>
              </w:rPr>
            </w:pPr>
            <w:r>
              <w:t xml:space="preserve">- Какое неизвестное число из первой задачи стало известным во 2 ? </w:t>
            </w:r>
            <w:r w:rsidRPr="00A43D93">
              <w:rPr>
                <w:i/>
              </w:rPr>
              <w:t>( 8)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>- Можно из двух задач составить одну? Как назовём такую задачу?</w:t>
            </w:r>
          </w:p>
          <w:p w:rsidR="00126E75" w:rsidRDefault="00126E75" w:rsidP="003D6F3E">
            <w:pPr>
              <w:tabs>
                <w:tab w:val="left" w:pos="1245"/>
              </w:tabs>
            </w:pPr>
            <w:r w:rsidRPr="00A43D93">
              <w:rPr>
                <w:i/>
              </w:rPr>
              <w:t>( составная или сложная , т. к. для её решения необходимо выполнить 2действия).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 xml:space="preserve">-Какое выражение можно записать? </w:t>
            </w:r>
            <w:r w:rsidRPr="00A43D93">
              <w:rPr>
                <w:i/>
              </w:rPr>
              <w:t>( запись на доске  6+2-5=3 )</w:t>
            </w:r>
          </w:p>
          <w:p w:rsidR="00126E75" w:rsidRPr="00950DAC" w:rsidRDefault="00126E75" w:rsidP="003D6F3E">
            <w:pPr>
              <w:tabs>
                <w:tab w:val="left" w:pos="1245"/>
              </w:tabs>
              <w:rPr>
                <w:u w:val="single"/>
              </w:rPr>
            </w:pPr>
            <w:r w:rsidRPr="00950DAC">
              <w:rPr>
                <w:u w:val="single"/>
              </w:rPr>
              <w:t>- Какие помидоры могли съесть, и как изменится схема и решение задачи?</w:t>
            </w:r>
          </w:p>
          <w:p w:rsidR="00126E75" w:rsidRDefault="00126E75" w:rsidP="003D6F3E">
            <w:pPr>
              <w:tabs>
                <w:tab w:val="left" w:pos="1245"/>
              </w:tabs>
            </w:pPr>
            <w:r>
              <w:t>( на доску вывешивается  3-я схема и выставляется решение 6-5+2=3 )</w:t>
            </w: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87573E">
            <w:pPr>
              <w:tabs>
                <w:tab w:val="left" w:pos="1245"/>
              </w:tabs>
            </w:pPr>
            <w:r>
              <w:t>-Сформулируйте сами задания, решите, обменяйтесь тетрадями и оцените правильность выполнения работы своего соседа по парте.</w:t>
            </w:r>
          </w:p>
          <w:p w:rsidR="00126E75" w:rsidRDefault="00126E75" w:rsidP="0087573E">
            <w:pPr>
              <w:tabs>
                <w:tab w:val="left" w:pos="1245"/>
              </w:tabs>
            </w:pPr>
          </w:p>
          <w:p w:rsidR="00126E75" w:rsidRDefault="00126E75" w:rsidP="0087573E">
            <w:pPr>
              <w:tabs>
                <w:tab w:val="left" w:pos="1245"/>
              </w:tabs>
            </w:pPr>
          </w:p>
          <w:p w:rsidR="00126E75" w:rsidRPr="004E7487" w:rsidRDefault="00126E75" w:rsidP="000F6E66">
            <w:pPr>
              <w:tabs>
                <w:tab w:val="left" w:pos="1245"/>
              </w:tabs>
              <w:rPr>
                <w:u w:val="single"/>
              </w:rPr>
            </w:pPr>
            <w:r w:rsidRPr="004E7487">
              <w:rPr>
                <w:u w:val="single"/>
              </w:rPr>
              <w:t>Для тех детей</w:t>
            </w:r>
            <w:r>
              <w:rPr>
                <w:u w:val="single"/>
              </w:rPr>
              <w:t>, кто быстро справится с заданием</w:t>
            </w:r>
            <w:r w:rsidRPr="004E7487">
              <w:rPr>
                <w:u w:val="single"/>
              </w:rPr>
              <w:t xml:space="preserve">, на </w:t>
            </w:r>
            <w:r w:rsidRPr="000F6E66">
              <w:rPr>
                <w:u w:val="single"/>
              </w:rPr>
              <w:t xml:space="preserve">полях с. 52 </w:t>
            </w:r>
            <w:r>
              <w:rPr>
                <w:u w:val="single"/>
              </w:rPr>
              <w:t>работа в парах.</w:t>
            </w:r>
          </w:p>
          <w:p w:rsidR="00126E75" w:rsidRDefault="00126E75" w:rsidP="000F6E66">
            <w:pPr>
              <w:tabs>
                <w:tab w:val="left" w:pos="1245"/>
              </w:tabs>
              <w:rPr>
                <w:u w:val="single"/>
              </w:rPr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0F6E66">
            <w:pPr>
              <w:tabs>
                <w:tab w:val="left" w:pos="1245"/>
              </w:tabs>
            </w:pPr>
          </w:p>
          <w:p w:rsidR="00126E75" w:rsidRDefault="00126E75" w:rsidP="000F6E66">
            <w:pPr>
              <w:tabs>
                <w:tab w:val="left" w:pos="1245"/>
              </w:tabs>
            </w:pPr>
            <w:r>
              <w:t xml:space="preserve">-Давайте проверим себя и посмотрим, как мы научились быстро выполнять математические действия с числами второго десятка. </w:t>
            </w:r>
          </w:p>
          <w:p w:rsidR="00126E75" w:rsidRDefault="00126E75" w:rsidP="001F29AF">
            <w:pPr>
              <w:tabs>
                <w:tab w:val="left" w:pos="1245"/>
              </w:tabs>
              <w:rPr>
                <w:i/>
              </w:rPr>
            </w:pPr>
            <w:r>
              <w:rPr>
                <w:i/>
              </w:rPr>
              <w:t>( учитель</w:t>
            </w:r>
            <w:r w:rsidRPr="004C47FB">
              <w:rPr>
                <w:i/>
              </w:rPr>
              <w:t xml:space="preserve"> называет выражение с пропущенны</w:t>
            </w:r>
            <w:r>
              <w:rPr>
                <w:i/>
              </w:rPr>
              <w:t xml:space="preserve">м числом) </w:t>
            </w: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DE43CF">
            <w:pPr>
              <w:tabs>
                <w:tab w:val="left" w:pos="2786"/>
              </w:tabs>
            </w:pPr>
            <w:r>
              <w:t xml:space="preserve">   </w:t>
            </w:r>
          </w:p>
          <w:p w:rsidR="00126E75" w:rsidRDefault="00126E75" w:rsidP="00186E57">
            <w:pPr>
              <w:tabs>
                <w:tab w:val="left" w:pos="1245"/>
              </w:tabs>
            </w:pPr>
            <w:r>
              <w:t>-Какие числа мы сегодня учились складывать и вычитать?</w:t>
            </w:r>
          </w:p>
          <w:p w:rsidR="00126E75" w:rsidRDefault="00126E75" w:rsidP="00DE43CF">
            <w:pPr>
              <w:tabs>
                <w:tab w:val="left" w:pos="2786"/>
              </w:tabs>
            </w:pPr>
            <w:r w:rsidRPr="00753EA6">
              <w:t>- Как вы считаете, ваших знаний и ум</w:t>
            </w:r>
            <w:r>
              <w:t>ений по теме урока стало больше?</w:t>
            </w:r>
          </w:p>
          <w:p w:rsidR="00126E75" w:rsidRDefault="00126E75" w:rsidP="00186E57">
            <w:pPr>
              <w:tabs>
                <w:tab w:val="left" w:pos="1245"/>
              </w:tabs>
            </w:pPr>
            <w:r>
              <w:t>- Какие чувства вы испытали, когда научились работать с большими числами?</w:t>
            </w:r>
          </w:p>
          <w:p w:rsidR="00126E75" w:rsidRDefault="00126E75" w:rsidP="00186E57">
            <w:pPr>
              <w:tabs>
                <w:tab w:val="left" w:pos="1245"/>
              </w:tabs>
            </w:pPr>
            <w:r>
              <w:t>- Остались ли вы довольны своей работой на уроке?</w:t>
            </w:r>
          </w:p>
          <w:p w:rsidR="00126E75" w:rsidRPr="004C47FB" w:rsidRDefault="00126E75" w:rsidP="00186E57">
            <w:pPr>
              <w:tabs>
                <w:tab w:val="left" w:pos="1245"/>
              </w:tabs>
              <w:rPr>
                <w:b/>
                <w:sz w:val="28"/>
                <w:szCs w:val="28"/>
              </w:rPr>
            </w:pPr>
            <w:r>
              <w:t>- Оцените свои успехи. Прикрепите свой листок- магнитик на ту веточку  дерева, которая соответствует вашим сегодняшним достижениям.</w:t>
            </w: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Default="00126E75" w:rsidP="003B583D">
            <w:pPr>
              <w:tabs>
                <w:tab w:val="left" w:pos="2786"/>
                <w:tab w:val="left" w:pos="3735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  <w:rPr>
                <w:b/>
              </w:rPr>
            </w:pPr>
          </w:p>
          <w:p w:rsidR="00126E75" w:rsidRPr="00DE43CF" w:rsidRDefault="00126E75" w:rsidP="003B583D">
            <w:pPr>
              <w:tabs>
                <w:tab w:val="left" w:pos="2786"/>
              </w:tabs>
            </w:pPr>
          </w:p>
        </w:tc>
        <w:tc>
          <w:tcPr>
            <w:tcW w:w="2268" w:type="dxa"/>
          </w:tcPr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  <w:r>
              <w:t>Эм</w:t>
            </w:r>
            <w:r w:rsidRPr="00753EA6">
              <w:t>оциональный настрой на урок.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  <w:r w:rsidRPr="00753EA6">
              <w:t>Устная работа.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2245F8" w:rsidRDefault="00126E75" w:rsidP="003B583D">
            <w:pPr>
              <w:tabs>
                <w:tab w:val="left" w:pos="2786"/>
              </w:tabs>
            </w:pPr>
            <w:r w:rsidRPr="002245F8">
              <w:t xml:space="preserve">Дети записывают недостающие числа </w:t>
            </w:r>
            <w:r>
              <w:t xml:space="preserve"> второго десятка</w:t>
            </w:r>
            <w:r w:rsidRPr="002245F8">
              <w:t xml:space="preserve"> на доске.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  <w:r>
              <w:t>Создание проблемной ситуации.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033203" w:rsidRDefault="00126E75" w:rsidP="00033203">
            <w:pPr>
              <w:tabs>
                <w:tab w:val="left" w:pos="1245"/>
              </w:tabs>
            </w:pPr>
            <w:r w:rsidRPr="00033203">
              <w:t>Практическая работа с использованием счётных палочек и подробного объяснения того, как выполнены вычисления.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  <w:r>
              <w:t>Чтение</w:t>
            </w:r>
            <w:r w:rsidRPr="00753EA6">
              <w:t xml:space="preserve"> математического 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  <w:r w:rsidRPr="00753EA6">
              <w:t>выражения,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  <w:r>
              <w:t xml:space="preserve">нахождение его значения, показ результата числовым веером. </w:t>
            </w:r>
          </w:p>
          <w:p w:rsidR="00126E75" w:rsidRPr="0087573E" w:rsidRDefault="00126E75" w:rsidP="003B583D">
            <w:pPr>
              <w:tabs>
                <w:tab w:val="left" w:pos="2786"/>
              </w:tabs>
              <w:rPr>
                <w:u w:val="single"/>
              </w:rPr>
            </w:pPr>
            <w:r w:rsidRPr="0087573E">
              <w:rPr>
                <w:u w:val="single"/>
              </w:rPr>
              <w:t>№ 1 с. 52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  <w:r>
              <w:t>Коллективная работа.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  <w:r>
              <w:t>Коллективная работа.</w:t>
            </w:r>
          </w:p>
          <w:p w:rsidR="00126E75" w:rsidRDefault="00126E75" w:rsidP="0087573E">
            <w:pPr>
              <w:tabs>
                <w:tab w:val="left" w:pos="1245"/>
              </w:tabs>
              <w:rPr>
                <w:u w:val="single"/>
              </w:rPr>
            </w:pPr>
            <w:r w:rsidRPr="003D6F3E">
              <w:rPr>
                <w:u w:val="single"/>
              </w:rPr>
              <w:t>№ 2</w:t>
            </w:r>
            <w:r w:rsidRPr="00700A51">
              <w:rPr>
                <w:u w:val="single"/>
              </w:rPr>
              <w:t xml:space="preserve"> с.52 учебника.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1F29AF" w:rsidRDefault="00126E75" w:rsidP="0087573E">
            <w:pPr>
              <w:tabs>
                <w:tab w:val="left" w:pos="2786"/>
              </w:tabs>
            </w:pPr>
            <w:r w:rsidRPr="001F29AF">
              <w:t>Работа в парах.</w:t>
            </w:r>
          </w:p>
          <w:p w:rsidR="00126E75" w:rsidRPr="001F29AF" w:rsidRDefault="00126E75" w:rsidP="0087573E">
            <w:pPr>
              <w:tabs>
                <w:tab w:val="left" w:pos="1245"/>
              </w:tabs>
              <w:rPr>
                <w:u w:val="single"/>
              </w:rPr>
            </w:pPr>
            <w:r w:rsidRPr="001F29AF">
              <w:rPr>
                <w:u w:val="single"/>
              </w:rPr>
              <w:t>Тетрадь с. 26 , № 1,</w:t>
            </w:r>
          </w:p>
          <w:p w:rsidR="00126E75" w:rsidRPr="001F29AF" w:rsidRDefault="00126E75" w:rsidP="0087573E">
            <w:pPr>
              <w:tabs>
                <w:tab w:val="left" w:pos="1245"/>
              </w:tabs>
              <w:rPr>
                <w:u w:val="single"/>
              </w:rPr>
            </w:pPr>
            <w:r w:rsidRPr="001F29AF">
              <w:rPr>
                <w:u w:val="single"/>
              </w:rPr>
              <w:t xml:space="preserve"> № 2. Взаимопроверка.</w:t>
            </w:r>
          </w:p>
          <w:p w:rsidR="00126E75" w:rsidRPr="000F6E66" w:rsidRDefault="00126E75" w:rsidP="0087573E">
            <w:pPr>
              <w:tabs>
                <w:tab w:val="left" w:pos="1245"/>
              </w:tabs>
              <w:rPr>
                <w:sz w:val="20"/>
                <w:szCs w:val="20"/>
                <w:u w:val="single"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  <w:r w:rsidRPr="001F29AF">
              <w:t>Учебник с.52, поля.</w:t>
            </w:r>
          </w:p>
          <w:p w:rsidR="00126E75" w:rsidRPr="001F29AF" w:rsidRDefault="00126E75" w:rsidP="001F29AF">
            <w:pPr>
              <w:tabs>
                <w:tab w:val="left" w:pos="1245"/>
              </w:tabs>
              <w:rPr>
                <w:u w:val="single"/>
              </w:rPr>
            </w:pPr>
            <w:r w:rsidRPr="001F29AF">
              <w:rPr>
                <w:u w:val="single"/>
              </w:rPr>
              <w:t>«Избушка» -составляем по 3 примера с ответом 9).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0F6E66">
            <w:pPr>
              <w:tabs>
                <w:tab w:val="left" w:pos="1245"/>
              </w:tabs>
            </w:pPr>
            <w:r>
              <w:t>« Проверь себя» с.52.</w:t>
            </w:r>
          </w:p>
          <w:p w:rsidR="00126E75" w:rsidRPr="001F29AF" w:rsidRDefault="00126E75" w:rsidP="003B583D">
            <w:pPr>
              <w:tabs>
                <w:tab w:val="left" w:pos="2786"/>
              </w:tabs>
            </w:pPr>
            <w:r w:rsidRPr="001F29AF">
              <w:t>Дети считают и показывают ответ числовым веером.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  <w:r>
              <w:t>Самооценка личностных достижений учащихся.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0F6E66">
            <w:pPr>
              <w:tabs>
                <w:tab w:val="left" w:pos="2786"/>
              </w:tabs>
            </w:pPr>
          </w:p>
        </w:tc>
        <w:tc>
          <w:tcPr>
            <w:tcW w:w="3479" w:type="dxa"/>
          </w:tcPr>
          <w:p w:rsidR="00126E75" w:rsidRDefault="00126E75" w:rsidP="003B583D">
            <w:pPr>
              <w:tabs>
                <w:tab w:val="left" w:pos="2786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126E75" w:rsidRPr="00753EA6" w:rsidRDefault="00126E75" w:rsidP="003B583D">
            <w:pPr>
              <w:tabs>
                <w:tab w:val="left" w:pos="2786"/>
              </w:tabs>
              <w:autoSpaceDE w:val="0"/>
              <w:autoSpaceDN w:val="0"/>
              <w:adjustRightInd w:val="0"/>
              <w:rPr>
                <w:bCs/>
                <w:iCs/>
              </w:rPr>
            </w:pPr>
            <w:r w:rsidRPr="00753EA6">
              <w:rPr>
                <w:b/>
                <w:bCs/>
                <w:i/>
                <w:iCs/>
              </w:rPr>
              <w:t>Регулятивные действия.</w:t>
            </w:r>
            <w:r w:rsidRPr="00753EA6">
              <w:rPr>
                <w:b/>
                <w:bCs/>
                <w:iCs/>
              </w:rPr>
              <w:t xml:space="preserve"> </w:t>
            </w:r>
            <w:r w:rsidRPr="00753EA6">
              <w:rPr>
                <w:bCs/>
                <w:iCs/>
              </w:rPr>
              <w:t>Обеспечение учащимся организации их учебной деятельности.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autoSpaceDE w:val="0"/>
              <w:autoSpaceDN w:val="0"/>
              <w:adjustRightInd w:val="0"/>
              <w:rPr>
                <w:bCs/>
                <w:iCs/>
              </w:rPr>
            </w:pPr>
            <w:r w:rsidRPr="00753EA6">
              <w:rPr>
                <w:bCs/>
                <w:iCs/>
              </w:rPr>
              <w:t>Эмоционально-положительный настрой на урок, создание ситуации успеха, доверия.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033203" w:rsidRDefault="00126E75" w:rsidP="003B583D">
            <w:pPr>
              <w:tabs>
                <w:tab w:val="left" w:pos="2786"/>
              </w:tabs>
              <w:rPr>
                <w:b/>
                <w:i/>
              </w:rPr>
            </w:pPr>
            <w:r w:rsidRPr="00E51DD6">
              <w:rPr>
                <w:b/>
                <w:i/>
              </w:rPr>
              <w:t>Коммуникативные УУД</w:t>
            </w:r>
            <w:r>
              <w:rPr>
                <w:b/>
                <w:i/>
              </w:rPr>
              <w:t>.</w:t>
            </w:r>
          </w:p>
          <w:p w:rsidR="00126E75" w:rsidRDefault="00126E75" w:rsidP="003B583D">
            <w:pPr>
              <w:numPr>
                <w:ilvl w:val="0"/>
                <w:numId w:val="2"/>
              </w:numPr>
              <w:tabs>
                <w:tab w:val="left" w:pos="2786"/>
              </w:tabs>
            </w:pPr>
            <w:r w:rsidRPr="00753EA6">
              <w:t>Формируем умение слушать и понимать других.</w:t>
            </w:r>
          </w:p>
          <w:p w:rsidR="00126E75" w:rsidRDefault="00126E75" w:rsidP="002245F8">
            <w:pPr>
              <w:tabs>
                <w:tab w:val="left" w:pos="2786"/>
              </w:tabs>
            </w:pPr>
          </w:p>
          <w:p w:rsidR="00126E75" w:rsidRPr="00753EA6" w:rsidRDefault="00126E75" w:rsidP="002245F8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numPr>
                <w:ilvl w:val="0"/>
                <w:numId w:val="2"/>
              </w:numPr>
              <w:tabs>
                <w:tab w:val="left" w:pos="2786"/>
              </w:tabs>
            </w:pPr>
            <w:r w:rsidRPr="00753EA6">
              <w:t>Формируем умение строить речевое высказывание в соответствии с поставленными задачами.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numPr>
                <w:ilvl w:val="0"/>
                <w:numId w:val="2"/>
              </w:numPr>
              <w:tabs>
                <w:tab w:val="left" w:pos="2786"/>
              </w:tabs>
            </w:pPr>
            <w:r w:rsidRPr="00753EA6">
              <w:t>Формируем и отрабатываем умение согласованно работать в коллективе.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E51DD6">
            <w:pPr>
              <w:tabs>
                <w:tab w:val="left" w:pos="2786"/>
              </w:tabs>
            </w:pPr>
          </w:p>
          <w:p w:rsidR="00126E75" w:rsidRPr="00E51DD6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Pr="00E51DD6" w:rsidRDefault="00126E75" w:rsidP="003B583D">
            <w:pPr>
              <w:tabs>
                <w:tab w:val="left" w:pos="278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Cs/>
              </w:rPr>
            </w:pPr>
            <w:r w:rsidRPr="00E51DD6">
              <w:rPr>
                <w:b/>
                <w:bCs/>
                <w:i/>
                <w:iCs/>
              </w:rPr>
              <w:t>Познавательные УУД</w:t>
            </w:r>
            <w:r w:rsidRPr="00E51DD6">
              <w:rPr>
                <w:b/>
                <w:bCs/>
                <w:iCs/>
              </w:rPr>
              <w:t>.</w:t>
            </w:r>
          </w:p>
          <w:p w:rsidR="00126E75" w:rsidRPr="002A1919" w:rsidRDefault="00126E75" w:rsidP="003B583D">
            <w:pPr>
              <w:tabs>
                <w:tab w:val="left" w:pos="2786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2A1919">
              <w:rPr>
                <w:bCs/>
                <w:iCs/>
              </w:rPr>
              <w:t>Самостоятельное формулирование познавательной цели.</w:t>
            </w:r>
          </w:p>
          <w:p w:rsidR="00126E75" w:rsidRPr="00753EA6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033203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360"/>
            </w:pPr>
          </w:p>
          <w:p w:rsidR="00126E75" w:rsidRPr="00033203" w:rsidRDefault="00126E75" w:rsidP="00033203">
            <w:pPr>
              <w:tabs>
                <w:tab w:val="left" w:pos="2786"/>
              </w:tabs>
              <w:rPr>
                <w:b/>
                <w:i/>
              </w:rPr>
            </w:pPr>
            <w:r w:rsidRPr="00033203">
              <w:rPr>
                <w:b/>
                <w:i/>
              </w:rPr>
              <w:t>Познавательные  УУД</w:t>
            </w:r>
            <w:r>
              <w:rPr>
                <w:b/>
                <w:i/>
              </w:rPr>
              <w:t>.</w:t>
            </w:r>
          </w:p>
          <w:p w:rsidR="00126E75" w:rsidRPr="00753EA6" w:rsidRDefault="00126E75" w:rsidP="0085005C">
            <w:pPr>
              <w:tabs>
                <w:tab w:val="left" w:pos="2786"/>
              </w:tabs>
            </w:pPr>
            <w:r w:rsidRPr="00753EA6">
              <w:t>Формируем умение извлекать инф</w:t>
            </w:r>
            <w:r>
              <w:t>ормацию из текста и иллюстрации учебника, делать выводы.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Default="00126E75" w:rsidP="00FE5F19">
            <w:pPr>
              <w:tabs>
                <w:tab w:val="left" w:pos="2786"/>
              </w:tabs>
            </w:pPr>
          </w:p>
          <w:p w:rsidR="00126E75" w:rsidRDefault="00126E75" w:rsidP="0085005C">
            <w:pPr>
              <w:tabs>
                <w:tab w:val="left" w:pos="2786"/>
              </w:tabs>
            </w:pPr>
          </w:p>
          <w:p w:rsidR="00126E75" w:rsidRDefault="00126E75" w:rsidP="0085005C">
            <w:pPr>
              <w:tabs>
                <w:tab w:val="left" w:pos="2786"/>
              </w:tabs>
            </w:pPr>
          </w:p>
          <w:p w:rsidR="00126E75" w:rsidRDefault="00126E75" w:rsidP="0085005C">
            <w:pPr>
              <w:tabs>
                <w:tab w:val="left" w:pos="2786"/>
              </w:tabs>
            </w:pPr>
          </w:p>
          <w:p w:rsidR="00126E75" w:rsidRDefault="00126E75" w:rsidP="0085005C">
            <w:pPr>
              <w:tabs>
                <w:tab w:val="left" w:pos="2786"/>
              </w:tabs>
            </w:pPr>
          </w:p>
          <w:p w:rsidR="00126E75" w:rsidRPr="00753EA6" w:rsidRDefault="00126E75" w:rsidP="0085005C">
            <w:pPr>
              <w:tabs>
                <w:tab w:val="left" w:pos="2786"/>
              </w:tabs>
            </w:pPr>
          </w:p>
          <w:p w:rsidR="00126E75" w:rsidRPr="0085005C" w:rsidRDefault="00126E75" w:rsidP="0085005C">
            <w:pPr>
              <w:tabs>
                <w:tab w:val="left" w:pos="2786"/>
              </w:tabs>
              <w:rPr>
                <w:b/>
                <w:i/>
              </w:rPr>
            </w:pPr>
            <w:r w:rsidRPr="00FE5F19">
              <w:rPr>
                <w:b/>
                <w:i/>
              </w:rPr>
              <w:t>Регулятивные УУД.</w:t>
            </w:r>
          </w:p>
          <w:p w:rsidR="00126E75" w:rsidRPr="00753EA6" w:rsidRDefault="00126E75" w:rsidP="0085005C">
            <w:pPr>
              <w:tabs>
                <w:tab w:val="left" w:pos="2786"/>
              </w:tabs>
            </w:pPr>
            <w:r w:rsidRPr="00753EA6">
              <w:t>Формируем умение высказывать своё предположение на основе работы материала учебника.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D6F3E">
            <w:pPr>
              <w:tabs>
                <w:tab w:val="left" w:pos="2786"/>
              </w:tabs>
            </w:pPr>
            <w:r w:rsidRPr="00753EA6">
              <w:t>Формируем умение составлять план деятельности на уроке с помощью учителя.</w:t>
            </w: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85005C">
            <w:pPr>
              <w:tabs>
                <w:tab w:val="left" w:pos="2786"/>
              </w:tabs>
            </w:pPr>
            <w:r w:rsidRPr="00753EA6">
              <w:t>Формируем умение</w:t>
            </w:r>
            <w:r>
              <w:t xml:space="preserve"> работать в паре и</w:t>
            </w:r>
            <w:r w:rsidRPr="00753EA6">
              <w:t xml:space="preserve"> оценивать учебные действия в соответствии с поставленной задачей.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Default="00126E75" w:rsidP="001F29AF">
            <w:pPr>
              <w:tabs>
                <w:tab w:val="left" w:pos="2786"/>
              </w:tabs>
              <w:rPr>
                <w:b/>
                <w:i/>
                <w:u w:val="single"/>
              </w:rPr>
            </w:pPr>
          </w:p>
          <w:p w:rsidR="00126E75" w:rsidRPr="00186E57" w:rsidRDefault="00126E75" w:rsidP="00186E57">
            <w:pPr>
              <w:tabs>
                <w:tab w:val="left" w:pos="2786"/>
              </w:tabs>
              <w:rPr>
                <w:b/>
                <w:i/>
              </w:rPr>
            </w:pPr>
            <w:r w:rsidRPr="001F29AF">
              <w:rPr>
                <w:b/>
                <w:i/>
              </w:rPr>
              <w:t>Личностные  УУД.</w:t>
            </w:r>
          </w:p>
          <w:p w:rsidR="00126E75" w:rsidRPr="00753EA6" w:rsidRDefault="00126E75" w:rsidP="00186E57">
            <w:pPr>
              <w:tabs>
                <w:tab w:val="left" w:pos="2786"/>
              </w:tabs>
            </w:pPr>
            <w:r w:rsidRPr="00753EA6">
              <w:t>Формируем общее представлен</w:t>
            </w:r>
            <w:r>
              <w:t xml:space="preserve">ие о моральных нормах поведения и </w:t>
            </w:r>
          </w:p>
          <w:p w:rsidR="00126E75" w:rsidRPr="00753EA6" w:rsidRDefault="00126E75" w:rsidP="00186E57">
            <w:pPr>
              <w:tabs>
                <w:tab w:val="left" w:pos="2786"/>
              </w:tabs>
            </w:pPr>
            <w:r>
              <w:t xml:space="preserve">позитивное </w:t>
            </w:r>
            <w:r w:rsidRPr="00753EA6">
              <w:t>отношение к школе и учебной деятельности.</w:t>
            </w: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  <w:ind w:left="708"/>
            </w:pPr>
          </w:p>
          <w:p w:rsidR="00126E75" w:rsidRPr="00753EA6" w:rsidRDefault="00126E75" w:rsidP="003B583D">
            <w:pPr>
              <w:tabs>
                <w:tab w:val="left" w:pos="2786"/>
              </w:tabs>
            </w:pPr>
          </w:p>
        </w:tc>
      </w:tr>
    </w:tbl>
    <w:p w:rsidR="00126E75" w:rsidRPr="00E07985" w:rsidRDefault="00126E75" w:rsidP="00DF2955">
      <w:pPr>
        <w:tabs>
          <w:tab w:val="left" w:pos="3735"/>
        </w:tabs>
        <w:rPr>
          <w:sz w:val="28"/>
          <w:szCs w:val="28"/>
        </w:rPr>
      </w:pPr>
    </w:p>
    <w:p w:rsidR="00126E75" w:rsidRDefault="00126E75"/>
    <w:sectPr w:rsidR="00126E75" w:rsidSect="00DF29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99B"/>
    <w:multiLevelType w:val="hybridMultilevel"/>
    <w:tmpl w:val="73E22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C1CBB"/>
    <w:multiLevelType w:val="hybridMultilevel"/>
    <w:tmpl w:val="1A32309C"/>
    <w:lvl w:ilvl="0" w:tplc="9B465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5826047"/>
    <w:multiLevelType w:val="hybridMultilevel"/>
    <w:tmpl w:val="BCE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0128E1"/>
    <w:multiLevelType w:val="hybridMultilevel"/>
    <w:tmpl w:val="3EF840B2"/>
    <w:lvl w:ilvl="0" w:tplc="8F72A1C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4">
    <w:nsid w:val="2C85359E"/>
    <w:multiLevelType w:val="hybridMultilevel"/>
    <w:tmpl w:val="6A10493E"/>
    <w:lvl w:ilvl="0" w:tplc="17AC9FD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>
    <w:nsid w:val="352D40CE"/>
    <w:multiLevelType w:val="hybridMultilevel"/>
    <w:tmpl w:val="F17E23C6"/>
    <w:lvl w:ilvl="0" w:tplc="908CF1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49DA68B4"/>
    <w:multiLevelType w:val="hybridMultilevel"/>
    <w:tmpl w:val="14509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F30E2"/>
    <w:multiLevelType w:val="hybridMultilevel"/>
    <w:tmpl w:val="F1A85A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955"/>
    <w:rsid w:val="00020A05"/>
    <w:rsid w:val="000246C9"/>
    <w:rsid w:val="00033203"/>
    <w:rsid w:val="00033D72"/>
    <w:rsid w:val="000343F1"/>
    <w:rsid w:val="000A1458"/>
    <w:rsid w:val="000A6C79"/>
    <w:rsid w:val="000C1145"/>
    <w:rsid w:val="000E3EF3"/>
    <w:rsid w:val="000E7F3C"/>
    <w:rsid w:val="000F6E66"/>
    <w:rsid w:val="00102815"/>
    <w:rsid w:val="00126E75"/>
    <w:rsid w:val="00186E57"/>
    <w:rsid w:val="00190F56"/>
    <w:rsid w:val="001967FC"/>
    <w:rsid w:val="001A46C9"/>
    <w:rsid w:val="001F29AF"/>
    <w:rsid w:val="00223BA5"/>
    <w:rsid w:val="002245F8"/>
    <w:rsid w:val="00242DF0"/>
    <w:rsid w:val="0025186B"/>
    <w:rsid w:val="002645C6"/>
    <w:rsid w:val="002A1919"/>
    <w:rsid w:val="002C6210"/>
    <w:rsid w:val="003143BD"/>
    <w:rsid w:val="00334C31"/>
    <w:rsid w:val="00353E54"/>
    <w:rsid w:val="00356137"/>
    <w:rsid w:val="00366355"/>
    <w:rsid w:val="003A2DD8"/>
    <w:rsid w:val="003A3AA5"/>
    <w:rsid w:val="003B583D"/>
    <w:rsid w:val="003D6F3E"/>
    <w:rsid w:val="003F1440"/>
    <w:rsid w:val="0040684C"/>
    <w:rsid w:val="00494BDD"/>
    <w:rsid w:val="004B06C6"/>
    <w:rsid w:val="004C47FB"/>
    <w:rsid w:val="004E14F6"/>
    <w:rsid w:val="004E7487"/>
    <w:rsid w:val="00517F62"/>
    <w:rsid w:val="00541790"/>
    <w:rsid w:val="00553F83"/>
    <w:rsid w:val="00556CE0"/>
    <w:rsid w:val="00565102"/>
    <w:rsid w:val="00594FC5"/>
    <w:rsid w:val="005A25AA"/>
    <w:rsid w:val="005F4922"/>
    <w:rsid w:val="006339C9"/>
    <w:rsid w:val="00643038"/>
    <w:rsid w:val="00643A28"/>
    <w:rsid w:val="0064508A"/>
    <w:rsid w:val="006A59B1"/>
    <w:rsid w:val="006A783B"/>
    <w:rsid w:val="006E2BAA"/>
    <w:rsid w:val="006E5AA8"/>
    <w:rsid w:val="006F757F"/>
    <w:rsid w:val="00700A51"/>
    <w:rsid w:val="00706C0A"/>
    <w:rsid w:val="007074E0"/>
    <w:rsid w:val="0074051A"/>
    <w:rsid w:val="00740700"/>
    <w:rsid w:val="0075313A"/>
    <w:rsid w:val="00753EA6"/>
    <w:rsid w:val="008226CF"/>
    <w:rsid w:val="00831E8E"/>
    <w:rsid w:val="0085005C"/>
    <w:rsid w:val="00860902"/>
    <w:rsid w:val="0087228F"/>
    <w:rsid w:val="0087573E"/>
    <w:rsid w:val="008A1871"/>
    <w:rsid w:val="008B254C"/>
    <w:rsid w:val="008D3649"/>
    <w:rsid w:val="008F6BB2"/>
    <w:rsid w:val="00921AC7"/>
    <w:rsid w:val="00950DAC"/>
    <w:rsid w:val="00997CEB"/>
    <w:rsid w:val="009A77B2"/>
    <w:rsid w:val="009B0D05"/>
    <w:rsid w:val="009D4868"/>
    <w:rsid w:val="009E08D1"/>
    <w:rsid w:val="009E7C9D"/>
    <w:rsid w:val="009F4075"/>
    <w:rsid w:val="00A30E4B"/>
    <w:rsid w:val="00A43D93"/>
    <w:rsid w:val="00A7641D"/>
    <w:rsid w:val="00A97459"/>
    <w:rsid w:val="00B50DF6"/>
    <w:rsid w:val="00B842BE"/>
    <w:rsid w:val="00B9583A"/>
    <w:rsid w:val="00BA5BC9"/>
    <w:rsid w:val="00BD7740"/>
    <w:rsid w:val="00C1739E"/>
    <w:rsid w:val="00C56E1B"/>
    <w:rsid w:val="00C60415"/>
    <w:rsid w:val="00C87B61"/>
    <w:rsid w:val="00CE2D90"/>
    <w:rsid w:val="00CF0316"/>
    <w:rsid w:val="00D87629"/>
    <w:rsid w:val="00DE43CF"/>
    <w:rsid w:val="00DF2955"/>
    <w:rsid w:val="00DF755D"/>
    <w:rsid w:val="00E063D3"/>
    <w:rsid w:val="00E07985"/>
    <w:rsid w:val="00E51DD6"/>
    <w:rsid w:val="00E96511"/>
    <w:rsid w:val="00EA2A40"/>
    <w:rsid w:val="00EB3F4F"/>
    <w:rsid w:val="00EC4C11"/>
    <w:rsid w:val="00ED56B5"/>
    <w:rsid w:val="00ED5755"/>
    <w:rsid w:val="00EE45E8"/>
    <w:rsid w:val="00F41DE6"/>
    <w:rsid w:val="00F53B0B"/>
    <w:rsid w:val="00F86EA8"/>
    <w:rsid w:val="00FC27D2"/>
    <w:rsid w:val="00FE1431"/>
    <w:rsid w:val="00FE5F19"/>
    <w:rsid w:val="00FE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E5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F2955"/>
    <w:pPr>
      <w:ind w:left="720"/>
      <w:contextualSpacing/>
    </w:pPr>
  </w:style>
  <w:style w:type="paragraph" w:customStyle="1" w:styleId="c2">
    <w:name w:val="c2"/>
    <w:basedOn w:val="Normal"/>
    <w:uiPriority w:val="99"/>
    <w:rsid w:val="00FE79B1"/>
    <w:pPr>
      <w:spacing w:before="100" w:beforeAutospacing="1" w:after="100" w:afterAutospacing="1"/>
    </w:pPr>
  </w:style>
  <w:style w:type="character" w:customStyle="1" w:styleId="c0">
    <w:name w:val="c0"/>
    <w:basedOn w:val="DefaultParagraphFont"/>
    <w:uiPriority w:val="99"/>
    <w:rsid w:val="00FE79B1"/>
    <w:rPr>
      <w:rFonts w:cs="Times New Roman"/>
    </w:rPr>
  </w:style>
  <w:style w:type="character" w:customStyle="1" w:styleId="c3">
    <w:name w:val="c3"/>
    <w:basedOn w:val="DefaultParagraphFont"/>
    <w:uiPriority w:val="99"/>
    <w:rsid w:val="001967FC"/>
    <w:rPr>
      <w:rFonts w:cs="Times New Roman"/>
    </w:rPr>
  </w:style>
  <w:style w:type="paragraph" w:styleId="NoSpacing">
    <w:name w:val="No Spacing"/>
    <w:uiPriority w:val="99"/>
    <w:qFormat/>
    <w:rsid w:val="00753EA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127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1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1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1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61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61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612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61270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6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1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612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612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61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7612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612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612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61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781</TotalTime>
  <Pages>7</Pages>
  <Words>1370</Words>
  <Characters>7813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Л</cp:lastModifiedBy>
  <cp:revision>39</cp:revision>
  <dcterms:created xsi:type="dcterms:W3CDTF">2013-01-21T15:36:00Z</dcterms:created>
  <dcterms:modified xsi:type="dcterms:W3CDTF">2016-01-26T03:09:00Z</dcterms:modified>
</cp:coreProperties>
</file>