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B06" w:rsidRPr="00355629" w:rsidRDefault="00705B06" w:rsidP="00B3112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55629">
        <w:rPr>
          <w:rFonts w:ascii="Times New Roman" w:hAnsi="Times New Roman"/>
          <w:b/>
          <w:sz w:val="24"/>
          <w:szCs w:val="24"/>
        </w:rPr>
        <w:t>ТЕХНОЛОГИЧЕСКАЯ   КАРТА  УРОКА    РУССКОГО  ЯЗЫКА</w:t>
      </w:r>
    </w:p>
    <w:p w:rsidR="00705B06" w:rsidRPr="00355629" w:rsidRDefault="00705B06" w:rsidP="00B3112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55629">
        <w:rPr>
          <w:rFonts w:ascii="Times New Roman" w:hAnsi="Times New Roman"/>
          <w:b/>
          <w:sz w:val="24"/>
          <w:szCs w:val="24"/>
        </w:rPr>
        <w:t>по теме: « Части речи».</w:t>
      </w:r>
    </w:p>
    <w:p w:rsidR="00705B06" w:rsidRPr="00355629" w:rsidRDefault="00705B06" w:rsidP="009038BB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355629">
        <w:rPr>
          <w:rFonts w:ascii="Times New Roman" w:hAnsi="Times New Roman"/>
          <w:b/>
          <w:sz w:val="24"/>
          <w:szCs w:val="24"/>
        </w:rPr>
        <w:t>СОГЛАСНО ТРЕБОВАНИЯМ ФГОС</w:t>
      </w:r>
    </w:p>
    <w:p w:rsidR="00705B06" w:rsidRPr="00355629" w:rsidRDefault="00705B06" w:rsidP="005C450E">
      <w:pPr>
        <w:tabs>
          <w:tab w:val="left" w:pos="5925"/>
        </w:tabs>
        <w:spacing w:line="240" w:lineRule="auto"/>
        <w:outlineLvl w:val="0"/>
        <w:rPr>
          <w:rFonts w:ascii="Times New Roman" w:hAnsi="Times New Roman"/>
          <w:sz w:val="24"/>
          <w:szCs w:val="24"/>
        </w:rPr>
      </w:pPr>
      <w:r w:rsidRPr="00355629">
        <w:rPr>
          <w:rFonts w:ascii="Times New Roman" w:hAnsi="Times New Roman"/>
          <w:sz w:val="24"/>
          <w:szCs w:val="24"/>
        </w:rPr>
        <w:t xml:space="preserve">Учебник   </w:t>
      </w:r>
      <w:r w:rsidRPr="00355629">
        <w:rPr>
          <w:color w:val="000000"/>
          <w:sz w:val="24"/>
          <w:szCs w:val="24"/>
        </w:rPr>
        <w:t>В. П. Канакиной     Школа  России</w:t>
      </w:r>
    </w:p>
    <w:p w:rsidR="00705B06" w:rsidRPr="00355629" w:rsidRDefault="00705B06" w:rsidP="005C450E">
      <w:pPr>
        <w:tabs>
          <w:tab w:val="left" w:pos="5925"/>
        </w:tabs>
        <w:spacing w:line="240" w:lineRule="auto"/>
        <w:outlineLvl w:val="0"/>
        <w:rPr>
          <w:rFonts w:ascii="Times New Roman" w:hAnsi="Times New Roman"/>
          <w:sz w:val="24"/>
          <w:szCs w:val="24"/>
        </w:rPr>
      </w:pPr>
      <w:r w:rsidRPr="00355629">
        <w:rPr>
          <w:rFonts w:ascii="Times New Roman" w:hAnsi="Times New Roman"/>
          <w:sz w:val="24"/>
          <w:szCs w:val="24"/>
        </w:rPr>
        <w:t>Предметная область:   русский язык</w:t>
      </w:r>
    </w:p>
    <w:p w:rsidR="00705B06" w:rsidRPr="00355629" w:rsidRDefault="00705B06" w:rsidP="005C450E">
      <w:pPr>
        <w:spacing w:line="240" w:lineRule="auto"/>
        <w:rPr>
          <w:rFonts w:ascii="Times New Roman" w:hAnsi="Times New Roman"/>
          <w:sz w:val="24"/>
          <w:szCs w:val="24"/>
        </w:rPr>
      </w:pPr>
      <w:r w:rsidRPr="001B19D1">
        <w:rPr>
          <w:rFonts w:ascii="Times New Roman" w:hAnsi="Times New Roman"/>
          <w:b/>
          <w:sz w:val="24"/>
          <w:szCs w:val="24"/>
        </w:rPr>
        <w:t>Класс</w:t>
      </w:r>
      <w:r w:rsidRPr="00355629">
        <w:rPr>
          <w:rFonts w:ascii="Times New Roman" w:hAnsi="Times New Roman"/>
          <w:sz w:val="24"/>
          <w:szCs w:val="24"/>
        </w:rPr>
        <w:t>:   4</w:t>
      </w:r>
    </w:p>
    <w:p w:rsidR="00705B06" w:rsidRPr="00355629" w:rsidRDefault="00705B06" w:rsidP="005C450E">
      <w:pPr>
        <w:spacing w:line="240" w:lineRule="auto"/>
        <w:rPr>
          <w:rFonts w:ascii="Times New Roman" w:hAnsi="Times New Roman"/>
          <w:sz w:val="24"/>
          <w:szCs w:val="24"/>
        </w:rPr>
      </w:pPr>
      <w:r w:rsidRPr="001B19D1">
        <w:rPr>
          <w:rFonts w:ascii="Times New Roman" w:hAnsi="Times New Roman"/>
          <w:b/>
          <w:sz w:val="24"/>
          <w:szCs w:val="24"/>
        </w:rPr>
        <w:t>Тип урока</w:t>
      </w:r>
      <w:r w:rsidRPr="00355629">
        <w:rPr>
          <w:rFonts w:ascii="Times New Roman" w:hAnsi="Times New Roman"/>
          <w:sz w:val="24"/>
          <w:szCs w:val="24"/>
        </w:rPr>
        <w:t>:  обобщение  и повторение знаний</w:t>
      </w:r>
    </w:p>
    <w:p w:rsidR="00705B06" w:rsidRDefault="00705B06" w:rsidP="005C450E">
      <w:pPr>
        <w:spacing w:line="240" w:lineRule="auto"/>
        <w:rPr>
          <w:rFonts w:ascii="Times New Roman" w:hAnsi="Times New Roman"/>
          <w:sz w:val="24"/>
          <w:szCs w:val="24"/>
        </w:rPr>
      </w:pPr>
      <w:r w:rsidRPr="001B19D1">
        <w:rPr>
          <w:rFonts w:ascii="Times New Roman" w:hAnsi="Times New Roman"/>
          <w:b/>
          <w:sz w:val="24"/>
          <w:szCs w:val="24"/>
        </w:rPr>
        <w:t>Тема</w:t>
      </w:r>
      <w:r w:rsidRPr="00355629">
        <w:rPr>
          <w:rFonts w:ascii="Times New Roman" w:hAnsi="Times New Roman"/>
          <w:sz w:val="24"/>
          <w:szCs w:val="24"/>
        </w:rPr>
        <w:t>:   « Части речи».</w:t>
      </w:r>
    </w:p>
    <w:p w:rsidR="00705B06" w:rsidRPr="00355629" w:rsidRDefault="00705B06" w:rsidP="005C450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05B06" w:rsidRPr="00355629" w:rsidRDefault="00705B06" w:rsidP="005C450E">
      <w:pPr>
        <w:spacing w:line="360" w:lineRule="auto"/>
        <w:rPr>
          <w:rFonts w:ascii="Times New Roman" w:hAnsi="Times New Roman"/>
          <w:sz w:val="24"/>
          <w:szCs w:val="24"/>
        </w:rPr>
      </w:pPr>
      <w:r w:rsidRPr="00355629">
        <w:rPr>
          <w:rFonts w:ascii="Times New Roman" w:hAnsi="Times New Roman"/>
          <w:b/>
          <w:sz w:val="24"/>
          <w:szCs w:val="24"/>
        </w:rPr>
        <w:t>Цель</w:t>
      </w:r>
      <w:r w:rsidRPr="00355629">
        <w:rPr>
          <w:rFonts w:ascii="Times New Roman" w:hAnsi="Times New Roman"/>
          <w:sz w:val="24"/>
          <w:szCs w:val="24"/>
        </w:rPr>
        <w:t>: создать условия для формирования  представления о самостоятельных и служебных частях речи .</w:t>
      </w:r>
    </w:p>
    <w:p w:rsidR="00705B06" w:rsidRPr="00355629" w:rsidRDefault="00705B06" w:rsidP="005C450E">
      <w:pPr>
        <w:spacing w:line="240" w:lineRule="auto"/>
        <w:rPr>
          <w:rFonts w:ascii="Times New Roman" w:hAnsi="Times New Roman"/>
          <w:sz w:val="24"/>
          <w:szCs w:val="24"/>
        </w:rPr>
      </w:pPr>
      <w:r w:rsidRPr="00355629">
        <w:rPr>
          <w:rFonts w:ascii="Times New Roman" w:hAnsi="Times New Roman"/>
          <w:b/>
          <w:sz w:val="24"/>
          <w:szCs w:val="24"/>
        </w:rPr>
        <w:t>Учебные задачи</w:t>
      </w:r>
      <w:r w:rsidRPr="00355629">
        <w:rPr>
          <w:rFonts w:ascii="Times New Roman" w:hAnsi="Times New Roman"/>
          <w:sz w:val="24"/>
          <w:szCs w:val="24"/>
        </w:rPr>
        <w:t>, направленные на достижение личностных результатов обучения:</w:t>
      </w:r>
    </w:p>
    <w:p w:rsidR="00705B06" w:rsidRPr="00355629" w:rsidRDefault="00705B06" w:rsidP="005C450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5629">
        <w:rPr>
          <w:rFonts w:ascii="Times New Roman" w:hAnsi="Times New Roman"/>
          <w:sz w:val="24"/>
          <w:szCs w:val="24"/>
        </w:rPr>
        <w:t xml:space="preserve">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</w:t>
      </w:r>
    </w:p>
    <w:p w:rsidR="00705B06" w:rsidRPr="00355629" w:rsidRDefault="00705B06" w:rsidP="005C450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5629">
        <w:rPr>
          <w:rFonts w:ascii="Times New Roman" w:hAnsi="Times New Roman"/>
          <w:sz w:val="24"/>
          <w:szCs w:val="24"/>
        </w:rPr>
        <w:t>стремление к речевому самосовершенствованию; достаточный объем словарного запаса и усвоенных грамматических средств, для свободного выражения мыслей и чувств, в процессе речевого общения; способность к самооценке на основе наблюдения за собственной речью.</w:t>
      </w:r>
    </w:p>
    <w:p w:rsidR="00705B06" w:rsidRPr="00355629" w:rsidRDefault="00705B06" w:rsidP="005C450E">
      <w:pPr>
        <w:pStyle w:val="ListParagraph"/>
        <w:spacing w:after="0" w:line="240" w:lineRule="auto"/>
        <w:ind w:left="788"/>
        <w:jc w:val="both"/>
        <w:rPr>
          <w:rFonts w:ascii="Times New Roman" w:hAnsi="Times New Roman"/>
          <w:sz w:val="24"/>
          <w:szCs w:val="24"/>
        </w:rPr>
      </w:pPr>
    </w:p>
    <w:p w:rsidR="00705B06" w:rsidRPr="00355629" w:rsidRDefault="00705B06" w:rsidP="005C450E">
      <w:pPr>
        <w:spacing w:line="240" w:lineRule="auto"/>
        <w:rPr>
          <w:rFonts w:ascii="Times New Roman" w:hAnsi="Times New Roman"/>
          <w:sz w:val="24"/>
          <w:szCs w:val="24"/>
        </w:rPr>
      </w:pPr>
      <w:r w:rsidRPr="00355629">
        <w:rPr>
          <w:rFonts w:ascii="Times New Roman" w:hAnsi="Times New Roman"/>
          <w:b/>
          <w:sz w:val="24"/>
          <w:szCs w:val="24"/>
        </w:rPr>
        <w:t>Учебные задачи</w:t>
      </w:r>
      <w:r w:rsidRPr="00355629">
        <w:rPr>
          <w:rFonts w:ascii="Times New Roman" w:hAnsi="Times New Roman"/>
          <w:sz w:val="24"/>
          <w:szCs w:val="24"/>
        </w:rPr>
        <w:t>, направленные на достижение метапредметных результатов обучения:</w:t>
      </w:r>
    </w:p>
    <w:p w:rsidR="00705B06" w:rsidRPr="00355629" w:rsidRDefault="00705B06" w:rsidP="005C450E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55629">
        <w:rPr>
          <w:rFonts w:ascii="Times New Roman" w:hAnsi="Times New Roman"/>
          <w:sz w:val="24"/>
          <w:szCs w:val="24"/>
        </w:rPr>
        <w:t xml:space="preserve"> формирование умения работать с новой информацией по теме (отбирать, выделять, выстраивать в логике, обобщать);</w:t>
      </w:r>
    </w:p>
    <w:p w:rsidR="00705B06" w:rsidRPr="00355629" w:rsidRDefault="00705B06" w:rsidP="005C450E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55629">
        <w:rPr>
          <w:rFonts w:ascii="Times New Roman" w:hAnsi="Times New Roman"/>
          <w:sz w:val="24"/>
          <w:szCs w:val="24"/>
        </w:rPr>
        <w:t xml:space="preserve"> формирование умения различать, классифицировать (познавательные УУД);</w:t>
      </w:r>
    </w:p>
    <w:p w:rsidR="00705B06" w:rsidRPr="00355629" w:rsidRDefault="00705B06" w:rsidP="005C450E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55629">
        <w:rPr>
          <w:rFonts w:ascii="Times New Roman" w:hAnsi="Times New Roman"/>
          <w:sz w:val="24"/>
          <w:szCs w:val="24"/>
        </w:rPr>
        <w:t xml:space="preserve"> формирование умения слушать и слышать, выстраивать речевые высказывания (коммуникативные УУД);</w:t>
      </w:r>
    </w:p>
    <w:p w:rsidR="00705B06" w:rsidRPr="00355629" w:rsidRDefault="00705B06" w:rsidP="005C450E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55629">
        <w:rPr>
          <w:rFonts w:ascii="Times New Roman" w:hAnsi="Times New Roman"/>
          <w:sz w:val="24"/>
          <w:szCs w:val="24"/>
        </w:rPr>
        <w:t xml:space="preserve"> формирование умений работать в статичных группах (коммуникативные УУД);</w:t>
      </w:r>
    </w:p>
    <w:p w:rsidR="00705B06" w:rsidRPr="00355629" w:rsidRDefault="00705B06" w:rsidP="005C450E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55629">
        <w:rPr>
          <w:rFonts w:ascii="Times New Roman" w:hAnsi="Times New Roman"/>
          <w:sz w:val="24"/>
          <w:szCs w:val="24"/>
        </w:rPr>
        <w:t xml:space="preserve"> формирование разнообразных форм рефлексии (регулятивные УУД).</w:t>
      </w:r>
    </w:p>
    <w:p w:rsidR="00705B06" w:rsidRPr="00355629" w:rsidRDefault="00705B06" w:rsidP="005C450E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705B06" w:rsidRPr="00355629" w:rsidRDefault="00705B06" w:rsidP="005C450E">
      <w:pPr>
        <w:spacing w:line="240" w:lineRule="auto"/>
        <w:rPr>
          <w:rFonts w:ascii="Times New Roman" w:hAnsi="Times New Roman"/>
          <w:sz w:val="24"/>
          <w:szCs w:val="24"/>
        </w:rPr>
      </w:pPr>
      <w:r w:rsidRPr="00355629">
        <w:rPr>
          <w:rFonts w:ascii="Times New Roman" w:hAnsi="Times New Roman"/>
          <w:b/>
          <w:sz w:val="24"/>
          <w:szCs w:val="24"/>
        </w:rPr>
        <w:t>Учебные задачи</w:t>
      </w:r>
      <w:r w:rsidRPr="00355629">
        <w:rPr>
          <w:rFonts w:ascii="Times New Roman" w:hAnsi="Times New Roman"/>
          <w:sz w:val="24"/>
          <w:szCs w:val="24"/>
        </w:rPr>
        <w:t>, направленные на достижение предметных результатов обучения:</w:t>
      </w:r>
    </w:p>
    <w:p w:rsidR="00705B06" w:rsidRPr="00355629" w:rsidRDefault="00705B06" w:rsidP="002E50B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355629">
        <w:rPr>
          <w:rFonts w:ascii="Times New Roman" w:hAnsi="Times New Roman"/>
          <w:b/>
          <w:bCs/>
          <w:i/>
          <w:iCs/>
          <w:sz w:val="24"/>
          <w:szCs w:val="24"/>
        </w:rPr>
        <w:t xml:space="preserve">Познавательные УУД: </w:t>
      </w:r>
      <w:r w:rsidRPr="00355629">
        <w:rPr>
          <w:rFonts w:ascii="Times New Roman" w:hAnsi="Times New Roman"/>
          <w:sz w:val="24"/>
          <w:szCs w:val="24"/>
        </w:rPr>
        <w:t>умение ориентироваться  в своей системе знаний: отличать новое от уже известного; добывать новые знания: находить ответ</w:t>
      </w:r>
      <w:r>
        <w:rPr>
          <w:rFonts w:ascii="Times New Roman" w:hAnsi="Times New Roman"/>
          <w:sz w:val="24"/>
          <w:szCs w:val="24"/>
        </w:rPr>
        <w:t xml:space="preserve">ы на вопросы, используя </w:t>
      </w:r>
      <w:r w:rsidRPr="00355629">
        <w:rPr>
          <w:rFonts w:ascii="Times New Roman" w:hAnsi="Times New Roman"/>
          <w:sz w:val="24"/>
          <w:szCs w:val="24"/>
        </w:rPr>
        <w:t xml:space="preserve"> свой жизненный опыт и информацию, полученную на уроке</w:t>
      </w:r>
    </w:p>
    <w:p w:rsidR="00705B06" w:rsidRPr="00355629" w:rsidRDefault="00705B06" w:rsidP="002E50B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355629">
        <w:rPr>
          <w:rFonts w:ascii="Times New Roman" w:hAnsi="Times New Roman"/>
          <w:b/>
          <w:bCs/>
          <w:i/>
          <w:iCs/>
          <w:sz w:val="24"/>
          <w:szCs w:val="24"/>
        </w:rPr>
        <w:t xml:space="preserve">Регулятивные УУД: </w:t>
      </w:r>
      <w:r w:rsidRPr="00355629">
        <w:rPr>
          <w:rFonts w:ascii="Times New Roman" w:hAnsi="Times New Roman"/>
          <w:sz w:val="24"/>
          <w:szCs w:val="24"/>
        </w:rPr>
        <w:t>умение определять и формулировать цель на уроке с помощью учителя; проговаривать последовательность действий на уроке; работать по коллективно составленному плану; оценивать правильность выполнения действия на уровне адекватной ретроспективной оценки; планировать своё действие в соответствии с поставленной задачей; вносить необходимые коррективы в действие после его завершения  на основе его оценки и учёта характера сделанных  ошибок; высказывать своё предположение</w:t>
      </w:r>
    </w:p>
    <w:p w:rsidR="00705B06" w:rsidRPr="00355629" w:rsidRDefault="00705B06" w:rsidP="002E50B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355629">
        <w:rPr>
          <w:rFonts w:ascii="Times New Roman" w:hAnsi="Times New Roman"/>
          <w:b/>
          <w:bCs/>
          <w:i/>
          <w:iCs/>
          <w:sz w:val="24"/>
          <w:szCs w:val="24"/>
        </w:rPr>
        <w:t>Коммуникативные УУД:</w:t>
      </w:r>
      <w:r w:rsidRPr="00355629">
        <w:rPr>
          <w:rFonts w:ascii="Times New Roman" w:hAnsi="Times New Roman"/>
          <w:sz w:val="24"/>
          <w:szCs w:val="24"/>
        </w:rPr>
        <w:t xml:space="preserve"> умение оформлять свои мысли в устной форме; слушать и понимать речь других; совместно договариваться о правилах поведения  и общения в школе и следовать им</w:t>
      </w:r>
    </w:p>
    <w:p w:rsidR="00705B06" w:rsidRDefault="00705B06" w:rsidP="002E50B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355629">
        <w:rPr>
          <w:rFonts w:ascii="Times New Roman" w:hAnsi="Times New Roman"/>
          <w:sz w:val="24"/>
          <w:szCs w:val="24"/>
        </w:rPr>
        <w:t> </w:t>
      </w:r>
      <w:r w:rsidRPr="00355629">
        <w:rPr>
          <w:rFonts w:ascii="Times New Roman" w:hAnsi="Times New Roman"/>
          <w:b/>
          <w:bCs/>
          <w:i/>
          <w:iCs/>
          <w:sz w:val="24"/>
          <w:szCs w:val="24"/>
        </w:rPr>
        <w:t xml:space="preserve">Личностные УУД: </w:t>
      </w:r>
      <w:r w:rsidRPr="00355629">
        <w:rPr>
          <w:rFonts w:ascii="Times New Roman" w:hAnsi="Times New Roman"/>
          <w:sz w:val="24"/>
          <w:szCs w:val="24"/>
        </w:rPr>
        <w:t>способность к самооценке на основе критерия  успешности учебной деятельности</w:t>
      </w:r>
    </w:p>
    <w:p w:rsidR="00705B06" w:rsidRPr="00355629" w:rsidRDefault="00705B06" w:rsidP="005C450E">
      <w:pPr>
        <w:spacing w:line="240" w:lineRule="auto"/>
        <w:rPr>
          <w:rFonts w:ascii="Times New Roman" w:hAnsi="Times New Roman"/>
          <w:sz w:val="24"/>
          <w:szCs w:val="24"/>
        </w:rPr>
      </w:pPr>
      <w:r w:rsidRPr="00355629">
        <w:rPr>
          <w:rFonts w:ascii="Times New Roman" w:hAnsi="Times New Roman"/>
          <w:b/>
          <w:bCs/>
          <w:sz w:val="24"/>
          <w:szCs w:val="24"/>
        </w:rPr>
        <w:t xml:space="preserve">Планируемые результаты: </w:t>
      </w:r>
    </w:p>
    <w:p w:rsidR="00705B06" w:rsidRPr="00355629" w:rsidRDefault="00705B06" w:rsidP="002E50BE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 w:rsidRPr="00355629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Предметные:</w:t>
      </w:r>
    </w:p>
    <w:p w:rsidR="00705B06" w:rsidRPr="00355629" w:rsidRDefault="00705B06" w:rsidP="002E50B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355629">
        <w:rPr>
          <w:rFonts w:ascii="Times New Roman" w:hAnsi="Times New Roman"/>
          <w:sz w:val="24"/>
          <w:szCs w:val="24"/>
        </w:rPr>
        <w:t>-знать  характеристику  самостоятельных   частей   речи, понимать  их  постоянные  и  непостоянные признаки;</w:t>
      </w:r>
    </w:p>
    <w:p w:rsidR="00705B06" w:rsidRPr="00355629" w:rsidRDefault="00705B06" w:rsidP="002E50B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355629">
        <w:rPr>
          <w:rFonts w:ascii="Times New Roman" w:hAnsi="Times New Roman"/>
          <w:sz w:val="24"/>
          <w:szCs w:val="24"/>
        </w:rPr>
        <w:t>-уметь  определять самостоятельные   части  речи в тексте, определять,  каким членом предложения   является</w:t>
      </w:r>
    </w:p>
    <w:p w:rsidR="00705B06" w:rsidRPr="00355629" w:rsidRDefault="00705B06" w:rsidP="002E50B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355629">
        <w:rPr>
          <w:rFonts w:ascii="Times New Roman" w:hAnsi="Times New Roman"/>
          <w:sz w:val="24"/>
          <w:szCs w:val="24"/>
        </w:rPr>
        <w:t>.</w:t>
      </w:r>
      <w:r w:rsidRPr="00355629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Метапредметные:</w:t>
      </w:r>
      <w:r w:rsidRPr="00355629">
        <w:rPr>
          <w:rFonts w:ascii="Times New Roman" w:hAnsi="Times New Roman"/>
          <w:sz w:val="24"/>
          <w:szCs w:val="24"/>
        </w:rPr>
        <w:t xml:space="preserve"> уметь определять и формулировать цель на уроке, учиться работать по алгоритму, предложенному учителем; оценивать правильность выполнения действий на уровне адекватной ретроспективной оценки; планировать своё действие  в соответствии с поставленной задачей.</w:t>
      </w:r>
    </w:p>
    <w:p w:rsidR="00705B06" w:rsidRPr="00355629" w:rsidRDefault="00705B06" w:rsidP="00FC523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355629">
        <w:rPr>
          <w:rFonts w:ascii="Times New Roman" w:hAnsi="Times New Roman"/>
          <w:sz w:val="24"/>
          <w:szCs w:val="24"/>
        </w:rPr>
        <w:t> </w:t>
      </w:r>
      <w:r w:rsidRPr="00355629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Личностные: </w:t>
      </w:r>
      <w:r w:rsidRPr="00355629">
        <w:rPr>
          <w:rFonts w:ascii="Times New Roman" w:hAnsi="Times New Roman"/>
          <w:sz w:val="24"/>
          <w:szCs w:val="24"/>
        </w:rPr>
        <w:t>уметь проводить самооценку на основе критерия успешности учебной деятельности; уметь работать в паре, индивидуально, в  группе, понимать и оценивать свой вклад и свою роль в общей работе.</w:t>
      </w:r>
    </w:p>
    <w:p w:rsidR="00705B06" w:rsidRPr="00355629" w:rsidRDefault="00705B06" w:rsidP="005C450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5629">
        <w:rPr>
          <w:rFonts w:ascii="Times New Roman" w:hAnsi="Times New Roman"/>
          <w:sz w:val="24"/>
          <w:szCs w:val="24"/>
        </w:rPr>
        <w:t>освоение знаний по теме: «Самостоятельные и служебные части речи».</w:t>
      </w:r>
    </w:p>
    <w:p w:rsidR="00705B06" w:rsidRDefault="00705B06" w:rsidP="005C450E">
      <w:pPr>
        <w:spacing w:line="240" w:lineRule="auto"/>
        <w:rPr>
          <w:rFonts w:ascii="Times New Roman" w:hAnsi="Times New Roman"/>
          <w:sz w:val="24"/>
          <w:szCs w:val="24"/>
        </w:rPr>
      </w:pPr>
      <w:r w:rsidRPr="00355629">
        <w:rPr>
          <w:rFonts w:ascii="Times New Roman" w:hAnsi="Times New Roman"/>
          <w:sz w:val="24"/>
          <w:szCs w:val="24"/>
        </w:rPr>
        <w:t>Оборудование урока: ПК учителя</w:t>
      </w:r>
      <w:r>
        <w:rPr>
          <w:rFonts w:ascii="Times New Roman" w:hAnsi="Times New Roman"/>
          <w:sz w:val="24"/>
          <w:szCs w:val="24"/>
        </w:rPr>
        <w:t>, интерактивная  доска</w:t>
      </w:r>
      <w:r w:rsidRPr="00355629">
        <w:rPr>
          <w:rFonts w:ascii="Times New Roman" w:hAnsi="Times New Roman"/>
          <w:sz w:val="24"/>
          <w:szCs w:val="24"/>
        </w:rPr>
        <w:t>, рабочие тетради¸ макбоок,  презентация  учителя «Части  речи»</w:t>
      </w:r>
    </w:p>
    <w:p w:rsidR="00705B06" w:rsidRDefault="00705B06" w:rsidP="00613D68">
      <w:pPr>
        <w:spacing w:after="0" w:line="360" w:lineRule="auto"/>
        <w:ind w:left="360"/>
        <w:jc w:val="both"/>
        <w:rPr>
          <w:color w:val="000000"/>
        </w:rPr>
      </w:pPr>
      <w:r>
        <w:rPr>
          <w:color w:val="000000"/>
        </w:rPr>
        <w:t>Этапы  урока:</w:t>
      </w:r>
    </w:p>
    <w:p w:rsidR="00705B06" w:rsidRPr="00FC5236" w:rsidRDefault="00705B06" w:rsidP="00613D68">
      <w:pPr>
        <w:spacing w:after="0" w:line="240" w:lineRule="auto"/>
        <w:rPr>
          <w:rFonts w:ascii="Times New Roman" w:hAnsi="Times New Roman"/>
          <w:color w:val="525050"/>
          <w:sz w:val="24"/>
          <w:szCs w:val="24"/>
        </w:rPr>
      </w:pPr>
      <w:r w:rsidRPr="00FC5236">
        <w:rPr>
          <w:color w:val="000000"/>
          <w:sz w:val="24"/>
          <w:szCs w:val="24"/>
        </w:rPr>
        <w:t xml:space="preserve">1.   </w:t>
      </w:r>
      <w:r w:rsidRPr="00FC5236">
        <w:rPr>
          <w:rFonts w:ascii="Times New Roman" w:hAnsi="Times New Roman"/>
          <w:color w:val="525050"/>
          <w:sz w:val="24"/>
          <w:szCs w:val="24"/>
        </w:rPr>
        <w:t xml:space="preserve">Мотивация к учебной деятельности (самоопределение)   </w:t>
      </w:r>
    </w:p>
    <w:p w:rsidR="00705B06" w:rsidRPr="00FC5236" w:rsidRDefault="00705B06" w:rsidP="00613D68">
      <w:pPr>
        <w:spacing w:after="0" w:line="360" w:lineRule="auto"/>
        <w:jc w:val="both"/>
        <w:rPr>
          <w:color w:val="525050"/>
          <w:sz w:val="24"/>
          <w:szCs w:val="24"/>
        </w:rPr>
      </w:pPr>
      <w:r w:rsidRPr="00FC5236">
        <w:rPr>
          <w:color w:val="000000"/>
          <w:sz w:val="24"/>
          <w:szCs w:val="24"/>
        </w:rPr>
        <w:t xml:space="preserve">2.  </w:t>
      </w:r>
      <w:r w:rsidRPr="00FC5236">
        <w:rPr>
          <w:color w:val="525050"/>
          <w:sz w:val="24"/>
          <w:szCs w:val="24"/>
        </w:rPr>
        <w:t xml:space="preserve">Актуализация и пробное учебное действие.                       </w:t>
      </w:r>
    </w:p>
    <w:p w:rsidR="00705B06" w:rsidRPr="00FC5236" w:rsidRDefault="00705B06" w:rsidP="00613D6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C5236">
        <w:rPr>
          <w:sz w:val="24"/>
          <w:szCs w:val="24"/>
        </w:rPr>
        <w:t>3.</w:t>
      </w:r>
      <w:r w:rsidRPr="00FC5236">
        <w:rPr>
          <w:rFonts w:ascii="Times New Roman" w:hAnsi="Times New Roman"/>
          <w:sz w:val="24"/>
          <w:szCs w:val="24"/>
        </w:rPr>
        <w:t xml:space="preserve"> Выявление места и причины затруднения..</w:t>
      </w:r>
    </w:p>
    <w:p w:rsidR="00705B06" w:rsidRPr="00FC5236" w:rsidRDefault="00705B06" w:rsidP="00613D68">
      <w:pPr>
        <w:spacing w:after="0" w:line="360" w:lineRule="auto"/>
        <w:jc w:val="both"/>
        <w:rPr>
          <w:sz w:val="24"/>
          <w:szCs w:val="24"/>
        </w:rPr>
      </w:pPr>
      <w:r w:rsidRPr="00FC5236">
        <w:rPr>
          <w:rFonts w:ascii="Times New Roman" w:hAnsi="Times New Roman"/>
          <w:sz w:val="24"/>
          <w:szCs w:val="24"/>
        </w:rPr>
        <w:t xml:space="preserve">4. </w:t>
      </w:r>
      <w:r w:rsidRPr="00FC5236">
        <w:rPr>
          <w:sz w:val="24"/>
          <w:szCs w:val="24"/>
        </w:rPr>
        <w:t xml:space="preserve">Целеполагание и построение проекта выхода из затруднения.  </w:t>
      </w:r>
    </w:p>
    <w:p w:rsidR="00705B06" w:rsidRPr="00FC5236" w:rsidRDefault="00705B06" w:rsidP="00613D68">
      <w:pPr>
        <w:spacing w:after="0" w:line="360" w:lineRule="auto"/>
        <w:jc w:val="both"/>
        <w:rPr>
          <w:color w:val="525050"/>
          <w:sz w:val="24"/>
          <w:szCs w:val="24"/>
        </w:rPr>
      </w:pPr>
      <w:r w:rsidRPr="00FC5236">
        <w:rPr>
          <w:sz w:val="24"/>
          <w:szCs w:val="24"/>
        </w:rPr>
        <w:t xml:space="preserve">5. </w:t>
      </w:r>
      <w:r w:rsidRPr="00FC5236">
        <w:rPr>
          <w:color w:val="525050"/>
          <w:sz w:val="24"/>
          <w:szCs w:val="24"/>
        </w:rPr>
        <w:t>Реализация построенного проекта.</w:t>
      </w:r>
    </w:p>
    <w:p w:rsidR="00705B06" w:rsidRPr="00FC5236" w:rsidRDefault="00705B06" w:rsidP="00613D68">
      <w:pPr>
        <w:pStyle w:val="NormalWeb"/>
        <w:rPr>
          <w:color w:val="525050"/>
        </w:rPr>
      </w:pPr>
      <w:r w:rsidRPr="00FC5236">
        <w:rPr>
          <w:color w:val="525050"/>
        </w:rPr>
        <w:t xml:space="preserve">6. Самостоятельная работа с самопроверкой по эталону.                    </w:t>
      </w:r>
    </w:p>
    <w:p w:rsidR="00705B06" w:rsidRDefault="00705B06" w:rsidP="00613D68">
      <w:pPr>
        <w:spacing w:line="240" w:lineRule="auto"/>
      </w:pPr>
      <w:r w:rsidRPr="00FC5236">
        <w:t xml:space="preserve">7. Рефлексия учебной деятельности.               </w:t>
      </w:r>
    </w:p>
    <w:p w:rsidR="00705B06" w:rsidRPr="00355629" w:rsidRDefault="00705B06" w:rsidP="00613D6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05B06" w:rsidRPr="00355629" w:rsidRDefault="00705B06" w:rsidP="00450365">
      <w:pPr>
        <w:spacing w:line="360" w:lineRule="auto"/>
        <w:rPr>
          <w:color w:val="000000"/>
          <w:sz w:val="24"/>
          <w:szCs w:val="24"/>
        </w:rPr>
      </w:pPr>
      <w:r w:rsidRPr="00355629">
        <w:rPr>
          <w:color w:val="000000"/>
          <w:sz w:val="24"/>
          <w:szCs w:val="24"/>
        </w:rPr>
        <w:t xml:space="preserve">Список использованных источников: </w:t>
      </w:r>
    </w:p>
    <w:p w:rsidR="00705B06" w:rsidRDefault="00705B06" w:rsidP="00450365">
      <w:pPr>
        <w:numPr>
          <w:ilvl w:val="0"/>
          <w:numId w:val="8"/>
        </w:numPr>
        <w:spacing w:after="0" w:line="360" w:lineRule="auto"/>
        <w:jc w:val="both"/>
        <w:rPr>
          <w:color w:val="000000"/>
        </w:rPr>
      </w:pPr>
      <w:r>
        <w:rPr>
          <w:color w:val="000000"/>
        </w:rPr>
        <w:t xml:space="preserve">Занимательные  рассказы   о  частях  речи  И.И. Постникова, Н.Д. Дизенко.  Просвещение. Издательство   2013 год </w:t>
      </w:r>
    </w:p>
    <w:p w:rsidR="00705B06" w:rsidRDefault="00705B06" w:rsidP="00450365">
      <w:pPr>
        <w:numPr>
          <w:ilvl w:val="0"/>
          <w:numId w:val="8"/>
        </w:numPr>
        <w:spacing w:after="0" w:line="360" w:lineRule="auto"/>
        <w:jc w:val="both"/>
        <w:rPr>
          <w:color w:val="000000"/>
        </w:rPr>
      </w:pPr>
      <w:r>
        <w:rPr>
          <w:color w:val="000000"/>
        </w:rPr>
        <w:t>Татьяна  Рик  «  Здравствуйте,  части  речи»  Издательство  « Самовар»  2014  год</w:t>
      </w:r>
    </w:p>
    <w:p w:rsidR="00705B06" w:rsidRDefault="00705B06" w:rsidP="00355629">
      <w:pPr>
        <w:spacing w:after="0" w:line="360" w:lineRule="auto"/>
        <w:ind w:left="360"/>
        <w:jc w:val="both"/>
        <w:rPr>
          <w:color w:val="000000"/>
        </w:rPr>
      </w:pPr>
      <w:hyperlink r:id="rId5" w:history="1">
        <w:r w:rsidRPr="00EF3E16">
          <w:rPr>
            <w:rStyle w:val="Hyperlink"/>
          </w:rPr>
          <w:t>http://fly-mama.ru/zanimatelnyj-russkij-yazyk-dlya-mladshix-shkolnikov-vybiraem-knigi/</w:t>
        </w:r>
      </w:hyperlink>
    </w:p>
    <w:p w:rsidR="00705B06" w:rsidRDefault="00705B06" w:rsidP="00450365">
      <w:pPr>
        <w:numPr>
          <w:ilvl w:val="0"/>
          <w:numId w:val="8"/>
        </w:numPr>
        <w:spacing w:after="0" w:line="360" w:lineRule="auto"/>
        <w:jc w:val="both"/>
        <w:rPr>
          <w:color w:val="000000"/>
        </w:rPr>
      </w:pPr>
      <w:r>
        <w:rPr>
          <w:color w:val="000000"/>
        </w:rPr>
        <w:t xml:space="preserve">Что  такое  морфология?    Свободная   энциклопедия   </w:t>
      </w:r>
      <w:hyperlink r:id="rId6" w:history="1">
        <w:r w:rsidRPr="00EF3E16">
          <w:rPr>
            <w:rStyle w:val="Hyperlink"/>
          </w:rPr>
          <w:t>https://ru.wikipedia.org/wiki/%CC%EE%F0%F4%EE%EB%EE%E3%E8%FF</w:t>
        </w:r>
      </w:hyperlink>
    </w:p>
    <w:p w:rsidR="00705B06" w:rsidRDefault="00705B06" w:rsidP="00450365">
      <w:pPr>
        <w:numPr>
          <w:ilvl w:val="0"/>
          <w:numId w:val="8"/>
        </w:numPr>
        <w:spacing w:after="0" w:line="360" w:lineRule="auto"/>
        <w:jc w:val="both"/>
        <w:rPr>
          <w:color w:val="000000"/>
        </w:rPr>
      </w:pPr>
      <w:r>
        <w:rPr>
          <w:color w:val="000000"/>
        </w:rPr>
        <w:t xml:space="preserve">Морфологический  разбор  слов   </w:t>
      </w:r>
      <w:hyperlink r:id="rId7" w:history="1">
        <w:r w:rsidRPr="00EF3E16">
          <w:rPr>
            <w:rStyle w:val="Hyperlink"/>
          </w:rPr>
          <w:t>http://uchim.org/russkij-yazyk/morfologicheskij-razbor-slova</w:t>
        </w:r>
      </w:hyperlink>
    </w:p>
    <w:p w:rsidR="00705B06" w:rsidRDefault="00705B06" w:rsidP="00450365">
      <w:pPr>
        <w:numPr>
          <w:ilvl w:val="0"/>
          <w:numId w:val="8"/>
        </w:numPr>
        <w:spacing w:after="0" w:line="360" w:lineRule="auto"/>
        <w:jc w:val="both"/>
        <w:rPr>
          <w:color w:val="000000"/>
        </w:rPr>
      </w:pPr>
      <w:r>
        <w:rPr>
          <w:color w:val="000000"/>
        </w:rPr>
        <w:t xml:space="preserve">Загадки  о  частях  речи     </w:t>
      </w:r>
      <w:hyperlink r:id="rId8" w:history="1">
        <w:r w:rsidRPr="00EF3E16">
          <w:rPr>
            <w:rStyle w:val="Hyperlink"/>
          </w:rPr>
          <w:t>http://39shkola.ru/content/zanimatelnye-zadaniya</w:t>
        </w:r>
      </w:hyperlink>
    </w:p>
    <w:p w:rsidR="00705B06" w:rsidRDefault="00705B06" w:rsidP="00450365">
      <w:pPr>
        <w:numPr>
          <w:ilvl w:val="0"/>
          <w:numId w:val="8"/>
        </w:numPr>
        <w:spacing w:after="0" w:line="360" w:lineRule="auto"/>
        <w:jc w:val="both"/>
        <w:rPr>
          <w:color w:val="000000"/>
        </w:rPr>
      </w:pPr>
      <w:r>
        <w:rPr>
          <w:color w:val="000000"/>
        </w:rPr>
        <w:t xml:space="preserve">Сказки  о  частях  речи   </w:t>
      </w:r>
      <w:hyperlink r:id="rId9" w:history="1">
        <w:r w:rsidRPr="00EF3E16">
          <w:rPr>
            <w:rStyle w:val="Hyperlink"/>
          </w:rPr>
          <w:t>http://www.babyblog.ru/user/id924225/96819</w:t>
        </w:r>
      </w:hyperlink>
    </w:p>
    <w:p w:rsidR="00705B06" w:rsidRDefault="00705B06" w:rsidP="00450365">
      <w:pPr>
        <w:numPr>
          <w:ilvl w:val="0"/>
          <w:numId w:val="8"/>
        </w:numPr>
        <w:spacing w:after="0" w:line="360" w:lineRule="auto"/>
        <w:jc w:val="both"/>
        <w:rPr>
          <w:color w:val="000000"/>
        </w:rPr>
      </w:pPr>
      <w:r>
        <w:rPr>
          <w:color w:val="000000"/>
        </w:rPr>
        <w:t xml:space="preserve">Тренажёр  « Части  речи»   (  для   интерактивной  доски)  </w:t>
      </w:r>
      <w:hyperlink r:id="rId10" w:history="1">
        <w:r w:rsidRPr="00EF3E16">
          <w:rPr>
            <w:rStyle w:val="Hyperlink"/>
          </w:rPr>
          <w:t>http://easyen.ru/load/russkij_jazyk/4_klass/trenazhjor_chasti_rechi/383-1-0-29238</w:t>
        </w:r>
      </w:hyperlink>
    </w:p>
    <w:p w:rsidR="00705B06" w:rsidRDefault="00705B06" w:rsidP="00450365">
      <w:pPr>
        <w:numPr>
          <w:ilvl w:val="0"/>
          <w:numId w:val="8"/>
        </w:numPr>
        <w:spacing w:after="0" w:line="360" w:lineRule="auto"/>
        <w:jc w:val="both"/>
        <w:rPr>
          <w:color w:val="000000"/>
        </w:rPr>
      </w:pPr>
      <w:r>
        <w:rPr>
          <w:color w:val="000000"/>
        </w:rPr>
        <w:t xml:space="preserve"> Тренажёр  « Части  речи»     (для   индивидуальных  макбооков)   </w:t>
      </w:r>
      <w:hyperlink r:id="rId11" w:history="1">
        <w:r w:rsidRPr="00EF3E16">
          <w:rPr>
            <w:rStyle w:val="Hyperlink"/>
          </w:rPr>
          <w:t>http://ppt4web.ru/russkijj-jazyk/trenazher-chasti-rechi.html</w:t>
        </w:r>
      </w:hyperlink>
      <w:r>
        <w:rPr>
          <w:color w:val="000000"/>
        </w:rPr>
        <w:t xml:space="preserve">    </w:t>
      </w:r>
    </w:p>
    <w:p w:rsidR="00705B06" w:rsidRDefault="00705B06" w:rsidP="001B19D1">
      <w:pPr>
        <w:spacing w:after="0" w:line="36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 ИЛИ    </w:t>
      </w:r>
    </w:p>
    <w:p w:rsidR="00705B06" w:rsidRDefault="00705B06" w:rsidP="00450365">
      <w:pPr>
        <w:numPr>
          <w:ilvl w:val="0"/>
          <w:numId w:val="8"/>
        </w:numPr>
        <w:spacing w:after="0" w:line="360" w:lineRule="auto"/>
        <w:jc w:val="both"/>
        <w:rPr>
          <w:color w:val="000000"/>
        </w:rPr>
      </w:pPr>
      <w:r>
        <w:rPr>
          <w:color w:val="000000"/>
        </w:rPr>
        <w:t xml:space="preserve">Тест   в  индивидуальном  пространстве  (  для  индивидуальных  макбооков)      </w:t>
      </w:r>
      <w:hyperlink r:id="rId12" w:history="1">
        <w:r w:rsidRPr="00EF3E16">
          <w:rPr>
            <w:rStyle w:val="Hyperlink"/>
          </w:rPr>
          <w:t>http://nachalka.seminfo.ru/mod/quiz/attempt.php?id=5133445</w:t>
        </w:r>
      </w:hyperlink>
    </w:p>
    <w:p w:rsidR="00705B06" w:rsidRPr="00FC5236" w:rsidRDefault="00705B06" w:rsidP="00FC5236">
      <w:pPr>
        <w:pStyle w:val="NormalWeb"/>
        <w:rPr>
          <w:color w:val="52505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1842"/>
        <w:gridCol w:w="4395"/>
        <w:gridCol w:w="4110"/>
        <w:gridCol w:w="3905"/>
      </w:tblGrid>
      <w:tr w:rsidR="00705B06" w:rsidRPr="000C7A4B" w:rsidTr="000C7A4B">
        <w:tc>
          <w:tcPr>
            <w:tcW w:w="534" w:type="dxa"/>
          </w:tcPr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C7A4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42" w:type="dxa"/>
          </w:tcPr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C7A4B">
              <w:rPr>
                <w:rFonts w:ascii="Times New Roman" w:hAnsi="Times New Roman"/>
                <w:b/>
                <w:sz w:val="28"/>
                <w:szCs w:val="28"/>
              </w:rPr>
              <w:t>Этапы урока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5" w:type="dxa"/>
          </w:tcPr>
          <w:p w:rsidR="00705B06" w:rsidRPr="000C7A4B" w:rsidRDefault="00705B06" w:rsidP="000C7A4B">
            <w:pPr>
              <w:spacing w:after="0" w:line="240" w:lineRule="auto"/>
              <w:jc w:val="center"/>
            </w:pPr>
            <w:r w:rsidRPr="000C7A4B">
              <w:rPr>
                <w:rFonts w:ascii="Times New Roman" w:hAnsi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4110" w:type="dxa"/>
          </w:tcPr>
          <w:p w:rsidR="00705B06" w:rsidRPr="000C7A4B" w:rsidRDefault="00705B06" w:rsidP="000C7A4B">
            <w:pPr>
              <w:spacing w:after="0" w:line="240" w:lineRule="auto"/>
              <w:jc w:val="center"/>
            </w:pPr>
            <w:r w:rsidRPr="000C7A4B">
              <w:rPr>
                <w:rFonts w:ascii="Times New Roman" w:hAnsi="Times New Roman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3905" w:type="dxa"/>
          </w:tcPr>
          <w:p w:rsidR="00705B06" w:rsidRPr="000C7A4B" w:rsidRDefault="00705B06" w:rsidP="000C7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7A4B">
              <w:rPr>
                <w:rFonts w:ascii="Times New Roman" w:hAnsi="Times New Roman"/>
                <w:b/>
                <w:sz w:val="28"/>
                <w:szCs w:val="28"/>
              </w:rPr>
              <w:t>Формируемые УУД</w:t>
            </w:r>
          </w:p>
        </w:tc>
      </w:tr>
      <w:tr w:rsidR="00705B06" w:rsidRPr="000C7A4B" w:rsidTr="000C7A4B">
        <w:tc>
          <w:tcPr>
            <w:tcW w:w="534" w:type="dxa"/>
          </w:tcPr>
          <w:p w:rsidR="00705B06" w:rsidRPr="00FC5236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2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05B06" w:rsidRPr="00FC5236" w:rsidRDefault="00705B06" w:rsidP="000C7A4B">
            <w:pPr>
              <w:spacing w:after="0" w:line="240" w:lineRule="auto"/>
              <w:rPr>
                <w:rFonts w:ascii="Times New Roman" w:hAnsi="Times New Roman"/>
                <w:color w:val="525050"/>
                <w:sz w:val="24"/>
                <w:szCs w:val="24"/>
              </w:rPr>
            </w:pPr>
            <w:r w:rsidRPr="00FC5236">
              <w:rPr>
                <w:rFonts w:ascii="Times New Roman" w:hAnsi="Times New Roman"/>
                <w:color w:val="525050"/>
                <w:sz w:val="24"/>
                <w:szCs w:val="24"/>
              </w:rPr>
              <w:t xml:space="preserve">Мотивация к учебной деятельности (самоопределение). 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color w:val="525050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color w:val="525050"/>
                <w:sz w:val="24"/>
                <w:szCs w:val="24"/>
              </w:rPr>
              <w:t>2 мин.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5B06" w:rsidRPr="000C7A4B" w:rsidRDefault="00705B06" w:rsidP="000C7A4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 xml:space="preserve">- Добрый день, ребята! 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 xml:space="preserve">Пусть  старание  и  умение  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поднимают   настроение.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Солнышко  помогает  в  пути,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И успех нас ждёт впереди.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 xml:space="preserve"> А  что нужно для успешной работы?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 xml:space="preserve"> Вспомним правила работы в команде.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- Все готовы  продуктивно сотрудничать?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- Спасибо!</w:t>
            </w:r>
          </w:p>
          <w:p w:rsidR="00705B06" w:rsidRPr="000C7A4B" w:rsidRDefault="00705B06" w:rsidP="000C7A4B">
            <w:pPr>
              <w:spacing w:after="0" w:line="240" w:lineRule="auto"/>
              <w:rPr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 xml:space="preserve"> Удачи!</w:t>
            </w:r>
          </w:p>
        </w:tc>
        <w:tc>
          <w:tcPr>
            <w:tcW w:w="4110" w:type="dxa"/>
          </w:tcPr>
          <w:p w:rsidR="00705B06" w:rsidRPr="000C7A4B" w:rsidRDefault="00705B06" w:rsidP="000C7A4B">
            <w:pPr>
              <w:spacing w:after="0" w:line="240" w:lineRule="auto"/>
              <w:rPr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Называют правила работы в команде.</w:t>
            </w:r>
          </w:p>
        </w:tc>
        <w:tc>
          <w:tcPr>
            <w:tcW w:w="3905" w:type="dxa"/>
          </w:tcPr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C7A4B"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Личностные: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самоопределение,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смыслообразование.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C7A4B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саморегуляция.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C7A4B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анализ.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C7A4B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планирование учебного сотрудничества,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умение выражать свои мысли</w:t>
            </w:r>
          </w:p>
          <w:p w:rsidR="00705B06" w:rsidRPr="000C7A4B" w:rsidRDefault="00705B06" w:rsidP="000C7A4B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705B06" w:rsidRPr="000C7A4B" w:rsidTr="000C7A4B">
        <w:tc>
          <w:tcPr>
            <w:tcW w:w="534" w:type="dxa"/>
          </w:tcPr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7A4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42" w:type="dxa"/>
          </w:tcPr>
          <w:p w:rsidR="00705B06" w:rsidRPr="000C7A4B" w:rsidRDefault="00705B06" w:rsidP="00853A3F">
            <w:pPr>
              <w:pStyle w:val="NormalWeb"/>
              <w:rPr>
                <w:color w:val="525050"/>
              </w:rPr>
            </w:pPr>
            <w:r w:rsidRPr="00FC5236">
              <w:rPr>
                <w:color w:val="525050"/>
              </w:rPr>
              <w:t>Актуализация и пробное учебное действие</w:t>
            </w:r>
            <w:r w:rsidRPr="000C7A4B">
              <w:rPr>
                <w:b/>
                <w:i/>
                <w:color w:val="525050"/>
              </w:rPr>
              <w:t>.</w:t>
            </w:r>
            <w:r>
              <w:rPr>
                <w:color w:val="525050"/>
              </w:rPr>
              <w:t xml:space="preserve">                        3</w:t>
            </w:r>
            <w:r w:rsidRPr="000C7A4B">
              <w:rPr>
                <w:color w:val="525050"/>
              </w:rPr>
              <w:t xml:space="preserve"> мин.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- Давайте определим, о чем пойдёт речь на уроке?</w:t>
            </w:r>
          </w:p>
          <w:p w:rsidR="00705B06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 xml:space="preserve">- Посмотрите  на экран. 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Назовите, что видите?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- Обобщите.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- Какие служебные  части  речи вы  знаете?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Почему они так называются?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Для  чего служат?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1 команда  - выпишите предлоги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2 команда – выпишите союзы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3 команда – выпишите  частицы.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Проверим.</w:t>
            </w:r>
          </w:p>
          <w:p w:rsidR="00705B06" w:rsidRPr="00E84FAC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В  русском  языке, кроме слу</w:t>
            </w:r>
            <w:r>
              <w:rPr>
                <w:rFonts w:ascii="Times New Roman" w:hAnsi="Times New Roman"/>
                <w:sz w:val="24"/>
                <w:szCs w:val="24"/>
              </w:rPr>
              <w:t>жебных частей  речи есть ещё  части  речи?</w:t>
            </w:r>
          </w:p>
        </w:tc>
        <w:tc>
          <w:tcPr>
            <w:tcW w:w="4110" w:type="dxa"/>
          </w:tcPr>
          <w:p w:rsidR="00705B06" w:rsidRPr="000C7A4B" w:rsidRDefault="00705B06" w:rsidP="00676B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Обдумывают проект будущих учебных действий: ставят цель, согласовывают тему урока, выбирают способ, строят план достижения цели, определяют средства, ресурсы.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Служебные части  речи.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Отвечают на вопросы, выполняют задание.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Выписывают и объясняют.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Самостоятельные части  речи.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5B06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5B06" w:rsidRPr="000C7A4B" w:rsidRDefault="00705B06" w:rsidP="00E84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C7A4B"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Личностные: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нравственно-этическое оценивание.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C7A4B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целеполагание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C7A4B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применение методов информационного поиска,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анализ.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C7A4B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 w:rsidRPr="000C7A4B">
              <w:rPr>
                <w:rFonts w:ascii="Times New Roman" w:hAnsi="Times New Roman"/>
                <w:sz w:val="24"/>
                <w:szCs w:val="24"/>
              </w:rPr>
              <w:t>саморегуляция.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C7A4B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</w:p>
          <w:p w:rsidR="00705B06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построение речевого суждения.</w:t>
            </w:r>
          </w:p>
          <w:p w:rsidR="00705B06" w:rsidRPr="00E84FAC" w:rsidRDefault="00705B06" w:rsidP="00E84F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67930">
              <w:rPr>
                <w:rFonts w:ascii="Times New Roman" w:hAnsi="Times New Roman"/>
                <w:color w:val="000000"/>
              </w:rPr>
              <w:t xml:space="preserve">    .</w:t>
            </w:r>
          </w:p>
        </w:tc>
      </w:tr>
      <w:tr w:rsidR="00705B06" w:rsidRPr="000C7A4B" w:rsidTr="000C7A4B">
        <w:tc>
          <w:tcPr>
            <w:tcW w:w="534" w:type="dxa"/>
          </w:tcPr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7A4B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42" w:type="dxa"/>
          </w:tcPr>
          <w:p w:rsidR="00705B06" w:rsidRPr="00FC5236" w:rsidRDefault="00705B06" w:rsidP="000C7A4B">
            <w:pPr>
              <w:spacing w:after="0" w:line="240" w:lineRule="auto"/>
              <w:rPr>
                <w:rFonts w:ascii="Times New Roman" w:hAnsi="Times New Roman"/>
                <w:color w:val="525050"/>
                <w:sz w:val="24"/>
                <w:szCs w:val="24"/>
              </w:rPr>
            </w:pPr>
            <w:r w:rsidRPr="00FC5236">
              <w:rPr>
                <w:rFonts w:ascii="Times New Roman" w:hAnsi="Times New Roman"/>
                <w:color w:val="525050"/>
                <w:sz w:val="24"/>
                <w:szCs w:val="24"/>
              </w:rPr>
              <w:t>Выявление места и причины затруднения.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C7A4B">
              <w:rPr>
                <w:rFonts w:ascii="Times New Roman" w:hAnsi="Times New Roman"/>
                <w:b/>
                <w:i/>
                <w:color w:val="5250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525050"/>
                <w:sz w:val="24"/>
                <w:szCs w:val="24"/>
              </w:rPr>
              <w:t>5</w:t>
            </w:r>
            <w:r w:rsidRPr="000C7A4B">
              <w:rPr>
                <w:rFonts w:ascii="Times New Roman" w:hAnsi="Times New Roman"/>
                <w:color w:val="525050"/>
                <w:sz w:val="24"/>
                <w:szCs w:val="24"/>
              </w:rPr>
              <w:t xml:space="preserve"> мин.</w:t>
            </w:r>
          </w:p>
        </w:tc>
        <w:tc>
          <w:tcPr>
            <w:tcW w:w="4395" w:type="dxa"/>
          </w:tcPr>
          <w:p w:rsidR="00705B06" w:rsidRPr="000C7A4B" w:rsidRDefault="00705B06" w:rsidP="000C7A4B">
            <w:pPr>
              <w:spacing w:after="0" w:line="240" w:lineRule="auto"/>
              <w:rPr>
                <w:sz w:val="28"/>
                <w:szCs w:val="28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- Предлага</w:t>
            </w:r>
            <w:r>
              <w:rPr>
                <w:rFonts w:ascii="Times New Roman" w:hAnsi="Times New Roman"/>
                <w:sz w:val="24"/>
                <w:szCs w:val="24"/>
              </w:rPr>
              <w:t>ю каждой группе отгадать загадки: (  каждой  команде  по  2  загадки)</w:t>
            </w:r>
          </w:p>
          <w:p w:rsidR="00705B06" w:rsidRPr="000C7A4B" w:rsidRDefault="00705B06" w:rsidP="000C7A4B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7A4B">
              <w:rPr>
                <w:rFonts w:ascii="Times New Roman" w:hAnsi="Times New Roman"/>
                <w:b/>
                <w:sz w:val="24"/>
                <w:szCs w:val="24"/>
              </w:rPr>
              <w:t>Загадки про части речи</w:t>
            </w:r>
          </w:p>
          <w:p w:rsidR="00705B06" w:rsidRPr="000C7A4B" w:rsidRDefault="00705B06" w:rsidP="000C7A4B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  <w:r w:rsidRPr="000C7A4B">
              <w:rPr>
                <w:rFonts w:ascii="Times New Roman" w:hAnsi="Times New Roman"/>
                <w:sz w:val="24"/>
                <w:szCs w:val="24"/>
              </w:rPr>
              <w:t>Всё что существует, оно обозначает,</w:t>
            </w:r>
          </w:p>
          <w:p w:rsidR="00705B06" w:rsidRPr="000C7A4B" w:rsidRDefault="00705B06" w:rsidP="000C7A4B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 xml:space="preserve"> На вопросы КТО? и ЧТО? верно отвечает.</w:t>
            </w:r>
          </w:p>
          <w:p w:rsidR="00705B06" w:rsidRPr="000C7A4B" w:rsidRDefault="00705B06" w:rsidP="000C7A4B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 xml:space="preserve"> А чтоб не обижался весь честной народ,</w:t>
            </w:r>
          </w:p>
          <w:p w:rsidR="00705B06" w:rsidRPr="000C7A4B" w:rsidRDefault="00705B06" w:rsidP="000C7A4B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Оно всегда имеет и число, и род.</w:t>
            </w:r>
          </w:p>
          <w:p w:rsidR="00705B06" w:rsidRPr="000C7A4B" w:rsidRDefault="00705B06" w:rsidP="000C7A4B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 xml:space="preserve"> У него к тому же три склоненья есть,</w:t>
            </w:r>
          </w:p>
          <w:p w:rsidR="00705B06" w:rsidRPr="000C7A4B" w:rsidRDefault="00705B06" w:rsidP="000C7A4B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 xml:space="preserve"> Падежей различных сразу целых шесть.</w:t>
            </w:r>
          </w:p>
          <w:p w:rsidR="00705B06" w:rsidRPr="000C7A4B" w:rsidRDefault="00705B06" w:rsidP="000C7A4B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(</w:t>
            </w:r>
            <w:r w:rsidRPr="000C7A4B">
              <w:rPr>
                <w:rFonts w:ascii="Times New Roman" w:hAnsi="Times New Roman"/>
                <w:b/>
                <w:sz w:val="24"/>
                <w:szCs w:val="24"/>
              </w:rPr>
              <w:t>Имя существительное.)</w:t>
            </w:r>
          </w:p>
          <w:p w:rsidR="00705B06" w:rsidRPr="000C7A4B" w:rsidRDefault="00705B06" w:rsidP="000C7A4B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***</w:t>
            </w:r>
            <w:r w:rsidRPr="000C7A4B">
              <w:rPr>
                <w:rFonts w:ascii="Times New Roman" w:hAnsi="Times New Roman"/>
                <w:sz w:val="24"/>
                <w:szCs w:val="24"/>
              </w:rPr>
              <w:t xml:space="preserve"> Он предметы оживляет,</w:t>
            </w:r>
          </w:p>
          <w:p w:rsidR="00705B06" w:rsidRPr="000C7A4B" w:rsidRDefault="00705B06" w:rsidP="000C7A4B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 xml:space="preserve"> Всех их в дело вовлекает,</w:t>
            </w:r>
          </w:p>
          <w:p w:rsidR="00705B06" w:rsidRPr="000C7A4B" w:rsidRDefault="00705B06" w:rsidP="000C7A4B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 xml:space="preserve"> ЧТО им ДЕЛАТЬ говорит,</w:t>
            </w:r>
          </w:p>
          <w:p w:rsidR="00705B06" w:rsidRPr="000C7A4B" w:rsidRDefault="00705B06" w:rsidP="000C7A4B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 xml:space="preserve"> Строго сам за тем следит.</w:t>
            </w:r>
          </w:p>
          <w:p w:rsidR="00705B06" w:rsidRPr="000C7A4B" w:rsidRDefault="00705B06" w:rsidP="000C7A4B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Он три времени имеет</w:t>
            </w:r>
          </w:p>
          <w:p w:rsidR="00705B06" w:rsidRPr="000C7A4B" w:rsidRDefault="00705B06" w:rsidP="000C7A4B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 xml:space="preserve"> И спрягаться он умеет.</w:t>
            </w:r>
          </w:p>
          <w:p w:rsidR="00705B06" w:rsidRPr="000C7A4B" w:rsidRDefault="00705B06" w:rsidP="000C7A4B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 xml:space="preserve"> Детям строят много школ,</w:t>
            </w:r>
          </w:p>
          <w:p w:rsidR="00705B06" w:rsidRPr="000C7A4B" w:rsidRDefault="00705B06" w:rsidP="000C7A4B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 xml:space="preserve"> Чтоб все знали про ...</w:t>
            </w:r>
            <w:r w:rsidRPr="000C7A4B">
              <w:rPr>
                <w:rFonts w:ascii="Times New Roman" w:hAnsi="Times New Roman"/>
                <w:b/>
                <w:sz w:val="24"/>
                <w:szCs w:val="24"/>
              </w:rPr>
              <w:t>(Глагол.)</w:t>
            </w:r>
          </w:p>
          <w:p w:rsidR="00705B06" w:rsidRPr="000C7A4B" w:rsidRDefault="00705B06" w:rsidP="000C7A4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  <w:r w:rsidRPr="000C7A4B">
              <w:rPr>
                <w:rFonts w:ascii="Times New Roman" w:hAnsi="Times New Roman"/>
                <w:sz w:val="24"/>
                <w:szCs w:val="24"/>
              </w:rPr>
              <w:t>Художницу нашу знает весь свет:</w:t>
            </w:r>
          </w:p>
          <w:p w:rsidR="00705B06" w:rsidRPr="000C7A4B" w:rsidRDefault="00705B06" w:rsidP="000C7A4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 xml:space="preserve"> Раскрасит художница всякий предмет.</w:t>
            </w:r>
          </w:p>
          <w:p w:rsidR="00705B06" w:rsidRPr="000C7A4B" w:rsidRDefault="00705B06" w:rsidP="000C7A4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Ответит всегда на вопросы такие:</w:t>
            </w:r>
          </w:p>
          <w:p w:rsidR="00705B06" w:rsidRPr="000C7A4B" w:rsidRDefault="00705B06" w:rsidP="000C7A4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 xml:space="preserve"> КАКОЙ? КАКАЯ? КАКОЕ? КАКИЕ?</w:t>
            </w:r>
          </w:p>
          <w:p w:rsidR="00705B06" w:rsidRPr="000C7A4B" w:rsidRDefault="00705B06" w:rsidP="000C7A4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С папой Существительным</w:t>
            </w:r>
          </w:p>
          <w:p w:rsidR="00705B06" w:rsidRPr="000C7A4B" w:rsidRDefault="00705B06" w:rsidP="000C7A4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 xml:space="preserve"> Живёт на редкость дружно:</w:t>
            </w:r>
          </w:p>
          <w:p w:rsidR="00705B06" w:rsidRPr="000C7A4B" w:rsidRDefault="00705B06" w:rsidP="000C7A4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 xml:space="preserve"> Изменит окончание,</w:t>
            </w:r>
          </w:p>
          <w:p w:rsidR="00705B06" w:rsidRPr="000C7A4B" w:rsidRDefault="00705B06" w:rsidP="000C7A4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Когда ему так нужно.</w:t>
            </w:r>
          </w:p>
          <w:p w:rsidR="00705B06" w:rsidRPr="000C7A4B" w:rsidRDefault="00705B06" w:rsidP="000C7A4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Она с ним не расстанется</w:t>
            </w:r>
          </w:p>
          <w:p w:rsidR="00705B06" w:rsidRPr="000C7A4B" w:rsidRDefault="00705B06" w:rsidP="000C7A4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 xml:space="preserve"> Никогда уже:</w:t>
            </w:r>
          </w:p>
          <w:p w:rsidR="00705B06" w:rsidRPr="000C7A4B" w:rsidRDefault="00705B06" w:rsidP="000C7A4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 xml:space="preserve"> Стоит с ним в одном роде,</w:t>
            </w:r>
          </w:p>
          <w:p w:rsidR="00705B06" w:rsidRPr="000C7A4B" w:rsidRDefault="00705B06" w:rsidP="000C7A4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Числе и падеже.</w:t>
            </w:r>
          </w:p>
          <w:p w:rsidR="00705B06" w:rsidRPr="000C7A4B" w:rsidRDefault="00705B06" w:rsidP="000C7A4B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7A4B">
              <w:rPr>
                <w:rFonts w:ascii="Times New Roman" w:hAnsi="Times New Roman"/>
                <w:b/>
                <w:sz w:val="24"/>
                <w:szCs w:val="24"/>
              </w:rPr>
              <w:t>(Имя прилагательное.)</w:t>
            </w:r>
          </w:p>
          <w:p w:rsidR="00705B06" w:rsidRPr="000C7A4B" w:rsidRDefault="00705B06" w:rsidP="000C7A4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  <w:r w:rsidRPr="000C7A4B">
              <w:rPr>
                <w:rFonts w:ascii="Times New Roman" w:hAnsi="Times New Roman"/>
                <w:sz w:val="24"/>
                <w:szCs w:val="24"/>
              </w:rPr>
              <w:t>Быстро предметы оно сосчитает,</w:t>
            </w:r>
          </w:p>
          <w:p w:rsidR="00705B06" w:rsidRPr="000C7A4B" w:rsidRDefault="00705B06" w:rsidP="000C7A4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Строгий порядок при счёте их знает.</w:t>
            </w:r>
          </w:p>
          <w:p w:rsidR="00705B06" w:rsidRPr="000C7A4B" w:rsidRDefault="00705B06" w:rsidP="000C7A4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 xml:space="preserve"> На два вопроса ответит вам только,</w:t>
            </w:r>
          </w:p>
          <w:p w:rsidR="00705B06" w:rsidRPr="000C7A4B" w:rsidRDefault="00705B06" w:rsidP="000C7A4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 xml:space="preserve"> Это вопросы КОТОРЫЙ? и СКОЛЬКО?</w:t>
            </w:r>
          </w:p>
          <w:p w:rsidR="00705B06" w:rsidRPr="000C7A4B" w:rsidRDefault="00705B06" w:rsidP="000C7A4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 xml:space="preserve"> Цифры частенько его заменяют,</w:t>
            </w:r>
          </w:p>
          <w:p w:rsidR="00705B06" w:rsidRPr="000C7A4B" w:rsidRDefault="00705B06" w:rsidP="000C7A4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Люди его в устной речи склоняют,</w:t>
            </w:r>
          </w:p>
          <w:p w:rsidR="00705B06" w:rsidRPr="000C7A4B" w:rsidRDefault="00705B06" w:rsidP="000C7A4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 xml:space="preserve"> Часто при этом они ошибаются,</w:t>
            </w:r>
          </w:p>
          <w:p w:rsidR="00705B06" w:rsidRPr="000C7A4B" w:rsidRDefault="00705B06" w:rsidP="000C7A4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 xml:space="preserve"> Как его звать, кто скорей догадается?</w:t>
            </w:r>
          </w:p>
          <w:p w:rsidR="00705B06" w:rsidRDefault="00705B06" w:rsidP="00E84FAC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7A4B">
              <w:rPr>
                <w:rFonts w:ascii="Times New Roman" w:hAnsi="Times New Roman"/>
                <w:b/>
                <w:sz w:val="24"/>
                <w:szCs w:val="24"/>
              </w:rPr>
              <w:t>(Имя числительное.)</w:t>
            </w:r>
          </w:p>
          <w:p w:rsidR="00705B06" w:rsidRPr="00E84FAC" w:rsidRDefault="00705B06" w:rsidP="00E84FAC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  <w:r w:rsidRPr="000C7A4B">
              <w:rPr>
                <w:rFonts w:ascii="Times New Roman" w:hAnsi="Times New Roman"/>
                <w:sz w:val="24"/>
                <w:szCs w:val="24"/>
              </w:rPr>
              <w:t>Признаки действий оно означает,</w:t>
            </w:r>
          </w:p>
          <w:p w:rsidR="00705B06" w:rsidRPr="000C7A4B" w:rsidRDefault="00705B06" w:rsidP="000C7A4B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 xml:space="preserve"> Всем любопытным оно отвечает</w:t>
            </w:r>
          </w:p>
          <w:p w:rsidR="00705B06" w:rsidRPr="000C7A4B" w:rsidRDefault="00705B06" w:rsidP="000C7A4B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 xml:space="preserve"> КАК? и КОГДА? ПОЧЕМУ? ОТЧЕГО?</w:t>
            </w:r>
          </w:p>
          <w:p w:rsidR="00705B06" w:rsidRPr="000C7A4B" w:rsidRDefault="00705B06" w:rsidP="000C7A4B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 xml:space="preserve"> ГДЕ? и КУДА же? ЗАЧЕМ? ДЛЯ ЧЕГО?</w:t>
            </w:r>
          </w:p>
          <w:p w:rsidR="00705B06" w:rsidRPr="000C7A4B" w:rsidRDefault="00705B06" w:rsidP="000C7A4B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 xml:space="preserve"> Очень не любит оно изменяться,</w:t>
            </w:r>
          </w:p>
          <w:p w:rsidR="00705B06" w:rsidRPr="000C7A4B" w:rsidRDefault="00705B06" w:rsidP="000C7A4B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 xml:space="preserve"> Род не имеет, не хочет склоняться.</w:t>
            </w:r>
          </w:p>
          <w:p w:rsidR="00705B06" w:rsidRPr="000C7A4B" w:rsidRDefault="00705B06" w:rsidP="000C7A4B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Как его имя, скорее ответьте!</w:t>
            </w:r>
          </w:p>
          <w:p w:rsidR="00705B06" w:rsidRPr="000C7A4B" w:rsidRDefault="00705B06" w:rsidP="000C7A4B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(Наречие. </w:t>
            </w:r>
            <w:r w:rsidRPr="000C7A4B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705B06" w:rsidRPr="000C7A4B" w:rsidRDefault="00705B06" w:rsidP="000C7A4B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****</w:t>
            </w:r>
            <w:r w:rsidRPr="000C7A4B">
              <w:rPr>
                <w:rFonts w:ascii="Times New Roman" w:hAnsi="Times New Roman"/>
                <w:sz w:val="24"/>
                <w:szCs w:val="24"/>
              </w:rPr>
              <w:t xml:space="preserve"> Применяем все мы это</w:t>
            </w:r>
          </w:p>
          <w:p w:rsidR="00705B06" w:rsidRPr="000C7A4B" w:rsidRDefault="00705B06" w:rsidP="000C7A4B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 xml:space="preserve"> Вместо имени предмета,</w:t>
            </w:r>
          </w:p>
          <w:p w:rsidR="00705B06" w:rsidRPr="000C7A4B" w:rsidRDefault="00705B06" w:rsidP="000C7A4B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 xml:space="preserve"> Вместо признака предмета</w:t>
            </w:r>
          </w:p>
          <w:p w:rsidR="00705B06" w:rsidRPr="000C7A4B" w:rsidRDefault="00705B06" w:rsidP="000C7A4B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 xml:space="preserve"> Применяем тоже это,</w:t>
            </w:r>
          </w:p>
          <w:p w:rsidR="00705B06" w:rsidRPr="000C7A4B" w:rsidRDefault="00705B06" w:rsidP="000C7A4B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 xml:space="preserve"> И количество предметов</w:t>
            </w:r>
          </w:p>
          <w:p w:rsidR="00705B06" w:rsidRPr="000C7A4B" w:rsidRDefault="00705B06" w:rsidP="000C7A4B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 xml:space="preserve"> Заменяет часто это.</w:t>
            </w:r>
          </w:p>
          <w:p w:rsidR="00705B06" w:rsidRPr="000C7A4B" w:rsidRDefault="00705B06" w:rsidP="000C7A4B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 xml:space="preserve"> Нам на всё оно укажет,</w:t>
            </w:r>
          </w:p>
          <w:p w:rsidR="00705B06" w:rsidRPr="000C7A4B" w:rsidRDefault="00705B06" w:rsidP="000C7A4B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 xml:space="preserve"> Но имён ничьих не скажет.</w:t>
            </w:r>
          </w:p>
          <w:p w:rsidR="00705B06" w:rsidRPr="000C7A4B" w:rsidRDefault="00705B06" w:rsidP="000C7A4B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 xml:space="preserve"> Часто очень применяется,</w:t>
            </w:r>
          </w:p>
          <w:p w:rsidR="00705B06" w:rsidRPr="000C7A4B" w:rsidRDefault="00705B06" w:rsidP="000C7A4B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 xml:space="preserve"> Сильно очень изменяется.</w:t>
            </w:r>
          </w:p>
          <w:p w:rsidR="00705B06" w:rsidRPr="000C7A4B" w:rsidRDefault="00705B06" w:rsidP="000C7A4B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 xml:space="preserve"> Без него, как ни крутись,</w:t>
            </w:r>
          </w:p>
          <w:p w:rsidR="00705B06" w:rsidRPr="000C7A4B" w:rsidRDefault="00705B06" w:rsidP="000C7A4B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 xml:space="preserve"> В речи нам не обойтись.</w:t>
            </w:r>
          </w:p>
          <w:p w:rsidR="00705B06" w:rsidRDefault="00705B06" w:rsidP="000C7A4B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7A4B">
              <w:rPr>
                <w:rFonts w:ascii="Times New Roman" w:hAnsi="Times New Roman"/>
                <w:b/>
                <w:sz w:val="24"/>
                <w:szCs w:val="24"/>
              </w:rPr>
              <w:t>(Местоимение.)</w:t>
            </w:r>
          </w:p>
          <w:p w:rsidR="00705B06" w:rsidRDefault="00705B06" w:rsidP="000C7A4B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05B06" w:rsidRDefault="00705B06" w:rsidP="00E84FA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84FAC">
              <w:rPr>
                <w:rFonts w:ascii="Times New Roman" w:hAnsi="Times New Roman"/>
                <w:sz w:val="24"/>
                <w:szCs w:val="24"/>
              </w:rPr>
              <w:t>Как   назовём  эти  части  речи?</w:t>
            </w:r>
          </w:p>
          <w:p w:rsidR="00705B06" w:rsidRDefault="00705B06" w:rsidP="00E84FA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Почему  они  так  называются?</w:t>
            </w:r>
          </w:p>
          <w:p w:rsidR="00705B06" w:rsidRPr="000C7A4B" w:rsidRDefault="00705B06" w:rsidP="00E84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- Как отличить самостоятельные части речи от служебных?</w:t>
            </w:r>
          </w:p>
          <w:p w:rsidR="00705B06" w:rsidRDefault="00705B06" w:rsidP="00E84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 xml:space="preserve"> - Какой алгоритм можно использовать?</w:t>
            </w:r>
          </w:p>
          <w:p w:rsidR="00705B06" w:rsidRPr="00E84FAC" w:rsidRDefault="00705B06" w:rsidP="00E84FA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Выполняют задание, отвечают на вопросы, высказывают свою точку зрения.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Соотносят свои действия с используемым способом действия</w:t>
            </w:r>
          </w:p>
          <w:p w:rsidR="00705B06" w:rsidRDefault="00705B06" w:rsidP="000C7A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7A4B">
              <w:rPr>
                <w:rFonts w:ascii="Times New Roman" w:hAnsi="Times New Roman"/>
                <w:b/>
                <w:sz w:val="24"/>
                <w:szCs w:val="24"/>
              </w:rPr>
              <w:t>Имя существительное</w:t>
            </w:r>
          </w:p>
          <w:p w:rsidR="00705B06" w:rsidRDefault="00705B06" w:rsidP="000C7A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05B06" w:rsidRDefault="00705B06" w:rsidP="000C7A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7A4B">
              <w:rPr>
                <w:rFonts w:ascii="Times New Roman" w:hAnsi="Times New Roman"/>
                <w:b/>
                <w:sz w:val="24"/>
                <w:szCs w:val="24"/>
              </w:rPr>
              <w:t>Глагол</w:t>
            </w:r>
          </w:p>
          <w:p w:rsidR="00705B06" w:rsidRDefault="00705B06" w:rsidP="000C7A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05B06" w:rsidRDefault="00705B06" w:rsidP="000C7A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7A4B">
              <w:rPr>
                <w:rFonts w:ascii="Times New Roman" w:hAnsi="Times New Roman"/>
                <w:b/>
                <w:sz w:val="24"/>
                <w:szCs w:val="24"/>
              </w:rPr>
              <w:t>Имя прилагательное</w:t>
            </w:r>
          </w:p>
          <w:p w:rsidR="00705B06" w:rsidRDefault="00705B06" w:rsidP="000C7A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05B06" w:rsidRDefault="00705B06" w:rsidP="000C7A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7A4B">
              <w:rPr>
                <w:rFonts w:ascii="Times New Roman" w:hAnsi="Times New Roman"/>
                <w:b/>
                <w:sz w:val="24"/>
                <w:szCs w:val="24"/>
              </w:rPr>
              <w:t>Имя числительное</w:t>
            </w:r>
          </w:p>
          <w:p w:rsidR="00705B06" w:rsidRDefault="00705B06" w:rsidP="000C7A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05B06" w:rsidRDefault="00705B06" w:rsidP="000C7A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7A4B">
              <w:rPr>
                <w:rFonts w:ascii="Times New Roman" w:hAnsi="Times New Roman"/>
                <w:b/>
                <w:sz w:val="24"/>
                <w:szCs w:val="24"/>
              </w:rPr>
              <w:t>Наречие</w:t>
            </w:r>
          </w:p>
          <w:p w:rsidR="00705B06" w:rsidRDefault="00705B06" w:rsidP="000C7A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05B06" w:rsidRDefault="00705B06" w:rsidP="000C7A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05B06" w:rsidRPr="000C7A4B" w:rsidRDefault="00705B06" w:rsidP="000C7A4B">
            <w:pPr>
              <w:spacing w:after="0" w:line="240" w:lineRule="auto"/>
              <w:rPr>
                <w:sz w:val="28"/>
                <w:szCs w:val="28"/>
              </w:rPr>
            </w:pPr>
            <w:r w:rsidRPr="000C7A4B">
              <w:rPr>
                <w:rFonts w:ascii="Times New Roman" w:hAnsi="Times New Roman"/>
                <w:b/>
                <w:sz w:val="24"/>
                <w:szCs w:val="24"/>
              </w:rPr>
              <w:t>Местоимение</w:t>
            </w:r>
          </w:p>
        </w:tc>
        <w:tc>
          <w:tcPr>
            <w:tcW w:w="3905" w:type="dxa"/>
          </w:tcPr>
          <w:p w:rsidR="00705B06" w:rsidRPr="000C7A4B" w:rsidRDefault="00705B06" w:rsidP="000C7A4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C7A4B"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Личностные:</w:t>
            </w:r>
          </w:p>
          <w:p w:rsidR="00705B06" w:rsidRPr="000C7A4B" w:rsidRDefault="00705B06" w:rsidP="000C7A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смыслообразование</w:t>
            </w:r>
          </w:p>
          <w:p w:rsidR="00705B06" w:rsidRPr="000C7A4B" w:rsidRDefault="00705B06" w:rsidP="000C7A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05B06" w:rsidRPr="000C7A4B" w:rsidRDefault="00705B06" w:rsidP="000C7A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</w:p>
          <w:p w:rsidR="00705B06" w:rsidRPr="000C7A4B" w:rsidRDefault="00705B06" w:rsidP="000C7A4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планирование</w:t>
            </w:r>
          </w:p>
          <w:p w:rsidR="00705B06" w:rsidRPr="000C7A4B" w:rsidRDefault="00705B06" w:rsidP="000C7A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05B06" w:rsidRPr="000C7A4B" w:rsidRDefault="00705B06" w:rsidP="000C7A4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C7A4B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структурирование знаний,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анализ, синтез, сравнение, рассуждение.</w:t>
            </w:r>
          </w:p>
          <w:p w:rsidR="00705B06" w:rsidRPr="000C7A4B" w:rsidRDefault="00705B06" w:rsidP="000C7A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05B06" w:rsidRPr="000C7A4B" w:rsidRDefault="00705B06" w:rsidP="000C7A4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C7A4B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</w:p>
          <w:p w:rsidR="00705B06" w:rsidRPr="000C7A4B" w:rsidRDefault="00705B06" w:rsidP="000C7A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разрешение конфликта,</w:t>
            </w:r>
          </w:p>
          <w:p w:rsidR="00705B06" w:rsidRPr="000C7A4B" w:rsidRDefault="00705B06" w:rsidP="000C7A4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умение выражать свои мысли</w:t>
            </w:r>
          </w:p>
        </w:tc>
      </w:tr>
      <w:tr w:rsidR="00705B06" w:rsidRPr="000C7A4B" w:rsidTr="000C7A4B">
        <w:tc>
          <w:tcPr>
            <w:tcW w:w="534" w:type="dxa"/>
          </w:tcPr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7A4B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842" w:type="dxa"/>
          </w:tcPr>
          <w:p w:rsidR="00705B06" w:rsidRPr="000C7A4B" w:rsidRDefault="00705B06" w:rsidP="00853A3F">
            <w:pPr>
              <w:pStyle w:val="NormalWeb"/>
              <w:rPr>
                <w:color w:val="525050"/>
              </w:rPr>
            </w:pPr>
            <w:r w:rsidRPr="00FC5236">
              <w:rPr>
                <w:color w:val="525050"/>
              </w:rPr>
              <w:t>Целеполагание и построение проекта выхода из затруднения</w:t>
            </w:r>
            <w:r w:rsidRPr="000C7A4B">
              <w:rPr>
                <w:b/>
                <w:i/>
                <w:color w:val="525050"/>
              </w:rPr>
              <w:t>.</w:t>
            </w:r>
            <w:r>
              <w:rPr>
                <w:color w:val="525050"/>
              </w:rPr>
              <w:t xml:space="preserve">  7</w:t>
            </w:r>
            <w:r w:rsidRPr="000C7A4B">
              <w:rPr>
                <w:color w:val="525050"/>
              </w:rPr>
              <w:t xml:space="preserve"> мин.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705B06" w:rsidRPr="000C7A4B" w:rsidRDefault="00705B06" w:rsidP="005C3C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Назовите тему урока.</w:t>
            </w:r>
          </w:p>
          <w:p w:rsidR="00705B06" w:rsidRPr="000C7A4B" w:rsidRDefault="00705B06" w:rsidP="005C3C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Для чего  нам  надо знать части речи?</w:t>
            </w:r>
          </w:p>
          <w:p w:rsidR="00705B06" w:rsidRPr="000C7A4B" w:rsidRDefault="00705B06" w:rsidP="005C3C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Сформулируйте цели урока.</w:t>
            </w:r>
          </w:p>
          <w:p w:rsidR="00705B06" w:rsidRDefault="00705B06" w:rsidP="005C3C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05B06" w:rsidRPr="000C7A4B" w:rsidRDefault="00705B06" w:rsidP="005C3C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А ещё мы уточним морфологические признаки самостоятельных частей речи.</w:t>
            </w:r>
          </w:p>
          <w:p w:rsidR="00705B06" w:rsidRPr="000C7A4B" w:rsidRDefault="00705B06" w:rsidP="005C3C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Вспомните, что такое «Морфология»?</w:t>
            </w:r>
          </w:p>
          <w:p w:rsidR="00705B06" w:rsidRPr="000C7A4B" w:rsidRDefault="00705B06" w:rsidP="005C3C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Как вы думаете, а когда впервые были выделены  части  речи?</w:t>
            </w:r>
          </w:p>
          <w:p w:rsidR="00705B06" w:rsidRPr="000C7A4B" w:rsidRDefault="00705B06" w:rsidP="005C3C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-Какую роль на уроке вы доверите мне.</w:t>
            </w:r>
          </w:p>
          <w:p w:rsidR="00705B06" w:rsidRPr="000C7A4B" w:rsidRDefault="00705B06" w:rsidP="005C3C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5B06" w:rsidRPr="00676BCC" w:rsidRDefault="00705B06" w:rsidP="005C3C7D">
            <w:pPr>
              <w:spacing w:after="0" w:line="240" w:lineRule="auto"/>
              <w:rPr>
                <w:sz w:val="24"/>
                <w:szCs w:val="24"/>
              </w:rPr>
            </w:pPr>
            <w:r w:rsidRPr="00676BCC">
              <w:rPr>
                <w:sz w:val="24"/>
                <w:szCs w:val="24"/>
              </w:rPr>
              <w:t>- Определите, на  какой  ступени  лестницы  знаний данной темы  вы  находитесь сейчас.</w:t>
            </w:r>
          </w:p>
          <w:p w:rsidR="00705B06" w:rsidRPr="000C7A4B" w:rsidRDefault="00705B06" w:rsidP="005C3C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BCC">
              <w:rPr>
                <w:sz w:val="24"/>
                <w:szCs w:val="24"/>
              </w:rPr>
              <w:t>Мы к этому вопросу вернёмся в конце урока.</w:t>
            </w:r>
          </w:p>
          <w:p w:rsidR="00705B06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 xml:space="preserve">Давайте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выполним   </w:t>
            </w:r>
          </w:p>
          <w:p w:rsidR="00705B06" w:rsidRDefault="00705B06" w:rsidP="007915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156B">
              <w:rPr>
                <w:rFonts w:ascii="Times New Roman" w:hAnsi="Times New Roman"/>
                <w:b/>
                <w:sz w:val="24"/>
                <w:szCs w:val="24"/>
              </w:rPr>
              <w:t>Тренажёр «Части  речи»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705B06" w:rsidRPr="0079156B" w:rsidRDefault="00705B06" w:rsidP="007915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3" w:history="1">
              <w:r w:rsidRPr="00EF3E16">
                <w:rPr>
                  <w:rStyle w:val="Hyperlink"/>
                </w:rPr>
                <w:t>http://easyen.ru/load/russkij_jazyk/4_klass/trenazhjor_chasti_rechi/383-1-0-29238</w:t>
              </w:r>
            </w:hyperlink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 xml:space="preserve"> - Какие признаки частей речи мы выделяем? </w:t>
            </w:r>
          </w:p>
        </w:tc>
        <w:tc>
          <w:tcPr>
            <w:tcW w:w="4110" w:type="dxa"/>
          </w:tcPr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Обдумывают проект будущих учебных действий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05B06" w:rsidRDefault="00705B06" w:rsidP="000C7A4B">
            <w:pPr>
              <w:spacing w:after="0" w:line="240" w:lineRule="auto"/>
              <w:rPr>
                <w:sz w:val="28"/>
                <w:szCs w:val="28"/>
              </w:rPr>
            </w:pPr>
          </w:p>
          <w:p w:rsidR="00705B06" w:rsidRDefault="00705B06" w:rsidP="00E84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 урока:</w:t>
            </w:r>
          </w:p>
          <w:p w:rsidR="00705B06" w:rsidRDefault="00705B06" w:rsidP="00E84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0C7A4B">
              <w:rPr>
                <w:rFonts w:ascii="Times New Roman" w:hAnsi="Times New Roman"/>
                <w:sz w:val="24"/>
                <w:szCs w:val="24"/>
              </w:rPr>
              <w:t>Части речи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05B06" w:rsidRDefault="00705B06" w:rsidP="00E84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Цели:</w:t>
            </w:r>
          </w:p>
          <w:p w:rsidR="00705B06" w:rsidRDefault="00705B06" w:rsidP="00E84FA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 самостоятельные  и  служебные  части  речи.</w:t>
            </w:r>
          </w:p>
          <w:p w:rsidR="00705B06" w:rsidRDefault="00705B06" w:rsidP="00E84FA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Расширить  знания  о  частях  речи.</w:t>
            </w:r>
          </w:p>
          <w:p w:rsidR="00705B06" w:rsidRDefault="00705B06" w:rsidP="00E84FA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Исследовать  постоянные  и  непостоянные  признаки самостоятельных  частей  речи</w:t>
            </w:r>
          </w:p>
          <w:p w:rsidR="00705B06" w:rsidRPr="00676BCC" w:rsidRDefault="00705B06" w:rsidP="00E84FA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705B06" w:rsidRPr="00B67930" w:rsidRDefault="00705B06" w:rsidP="00E84F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</w:t>
            </w:r>
            <w:r w:rsidRPr="00B67930">
              <w:rPr>
                <w:rFonts w:ascii="Times New Roman" w:hAnsi="Times New Roman"/>
                <w:color w:val="000000"/>
              </w:rPr>
              <w:t xml:space="preserve"> Морфология – это раздел грамматики-науки о частях речи, об их категориях и формах слова).</w:t>
            </w:r>
          </w:p>
          <w:p w:rsidR="00705B06" w:rsidRPr="00B67930" w:rsidRDefault="00705B06" w:rsidP="00E84F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67930">
              <w:rPr>
                <w:rFonts w:ascii="Times New Roman" w:hAnsi="Times New Roman"/>
                <w:color w:val="000000"/>
              </w:rPr>
              <w:t>МОРФО – по гречески «ФОРМА», ЛОГОС – «учение»</w:t>
            </w:r>
          </w:p>
          <w:p w:rsidR="00705B06" w:rsidRPr="00B67930" w:rsidRDefault="00705B06" w:rsidP="00E84F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67930">
              <w:rPr>
                <w:rFonts w:ascii="Times New Roman" w:hAnsi="Times New Roman"/>
                <w:color w:val="000000"/>
              </w:rPr>
              <w:t>Слово это впервые употребил великий немецкий поэт ГЕТЕ, много лет изучавший науки о строении и формах растений и животных.</w:t>
            </w:r>
          </w:p>
          <w:p w:rsidR="00705B06" w:rsidRPr="00B67930" w:rsidRDefault="00705B06" w:rsidP="00E84F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67930">
              <w:rPr>
                <w:rFonts w:ascii="Times New Roman" w:hAnsi="Times New Roman"/>
                <w:color w:val="000000"/>
              </w:rPr>
              <w:t>А при чем тут морфология?</w:t>
            </w:r>
          </w:p>
          <w:p w:rsidR="00705B06" w:rsidRPr="00B67930" w:rsidRDefault="00705B06" w:rsidP="00E84F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67930">
              <w:rPr>
                <w:rFonts w:ascii="Times New Roman" w:hAnsi="Times New Roman"/>
                <w:color w:val="000000"/>
              </w:rPr>
              <w:t>Дело в том, что морфология как наука относится не только к языку, но и к другим областям знаний.</w:t>
            </w:r>
          </w:p>
          <w:p w:rsidR="00705B06" w:rsidRPr="00B67930" w:rsidRDefault="00705B06" w:rsidP="00E84F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67930">
              <w:rPr>
                <w:rFonts w:ascii="Times New Roman" w:hAnsi="Times New Roman"/>
                <w:color w:val="000000"/>
              </w:rPr>
              <w:t>Ведь у слов, языка тоже есть форма, есть строение.</w:t>
            </w:r>
          </w:p>
          <w:p w:rsidR="00705B06" w:rsidRPr="00B67930" w:rsidRDefault="00705B06" w:rsidP="00E84F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67930">
              <w:rPr>
                <w:rFonts w:ascii="Times New Roman" w:hAnsi="Times New Roman"/>
                <w:color w:val="000000"/>
              </w:rPr>
              <w:t xml:space="preserve">Например, слово КНИГА совсем не похоже на слово ЧИТАТЬ, а оно в свою очередь отличается от слова ИНТЕРЕСНЫЙ. </w:t>
            </w:r>
          </w:p>
          <w:p w:rsidR="00705B06" w:rsidRPr="00B67930" w:rsidRDefault="00705B06" w:rsidP="00E84FA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67930">
              <w:rPr>
                <w:rFonts w:ascii="Times New Roman" w:hAnsi="Times New Roman"/>
                <w:color w:val="000000"/>
              </w:rPr>
              <w:t>Язык, на котором мы говорим, очень богат. В русском языке много частей речи и каждая имеет свое место.</w:t>
            </w:r>
          </w:p>
          <w:p w:rsidR="00705B06" w:rsidRDefault="00705B06" w:rsidP="00E84F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67930">
              <w:rPr>
                <w:rFonts w:ascii="Times New Roman" w:hAnsi="Times New Roman"/>
                <w:color w:val="000000"/>
              </w:rPr>
              <w:t>НАУКА МОРФОЛОГИЯ ИЗУЧАЕТ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B67930">
              <w:rPr>
                <w:rFonts w:ascii="Times New Roman" w:hAnsi="Times New Roman"/>
                <w:color w:val="000000"/>
              </w:rPr>
              <w:t xml:space="preserve"> КАКУЮ ФОРМУ ИМЕЕТ СЛОВО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B67930">
              <w:rPr>
                <w:rFonts w:ascii="Times New Roman" w:hAnsi="Times New Roman"/>
                <w:color w:val="000000"/>
              </w:rPr>
              <w:t xml:space="preserve"> И КАКОЕ СТРОЕНИЕ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  <w:p w:rsidR="00705B06" w:rsidRDefault="00705B06" w:rsidP="00E84F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05B06" w:rsidRDefault="00705B06" w:rsidP="00E84F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05B06" w:rsidRPr="001B19D1" w:rsidRDefault="00705B06" w:rsidP="00E84FAC">
            <w:pPr>
              <w:spacing w:after="0" w:line="240" w:lineRule="auto"/>
            </w:pPr>
            <w:r w:rsidRPr="001B19D1">
              <w:rPr>
                <w:rFonts w:ascii="Times New Roman" w:hAnsi="Times New Roman"/>
                <w:sz w:val="24"/>
                <w:szCs w:val="24"/>
              </w:rPr>
              <w:t xml:space="preserve">Вопрос о частях речи – один из наиболее древних в языкознании. Части речи были выделены в Индии в </w:t>
            </w:r>
            <w:r w:rsidRPr="001B19D1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1B19D1">
              <w:rPr>
                <w:rFonts w:ascii="Times New Roman" w:hAnsi="Times New Roman"/>
                <w:sz w:val="24"/>
                <w:szCs w:val="24"/>
              </w:rPr>
              <w:t xml:space="preserve"> в. до н.э., в Греции в  </w:t>
            </w:r>
            <w:r w:rsidRPr="001B19D1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1B19D1">
              <w:rPr>
                <w:rFonts w:ascii="Times New Roman" w:hAnsi="Times New Roman"/>
                <w:sz w:val="24"/>
                <w:szCs w:val="24"/>
              </w:rPr>
              <w:t xml:space="preserve"> в. до н.э. Части речи русского языка впервые описаны Михаилом Васильевичем Ломоносовым в «Российской грамматике», которую он опубликовал в 1757 году. Несмотря на это, учёные до сих пор окончательно не решили, сколько частей речи в русском языке и на основе каких признаков их следует выделять</w:t>
            </w:r>
          </w:p>
          <w:p w:rsidR="00705B06" w:rsidRPr="000C7A4B" w:rsidRDefault="00705B06" w:rsidP="000C7A4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905" w:type="dxa"/>
          </w:tcPr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C7A4B"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Личностные: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нравственно-этическая ориентация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самоопределение,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смыслообразование.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C7A4B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целеполагание,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планирование,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прогнозирование,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C7A4B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анализ, синтез, выбор эффективных способов решения.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C7A4B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планирование учебного сотрудничества, постановка вопросов,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разрешение конфликтов,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умение выражать свои мысли.</w:t>
            </w:r>
          </w:p>
          <w:p w:rsidR="00705B06" w:rsidRPr="000C7A4B" w:rsidRDefault="00705B06" w:rsidP="000C7A4B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705B06" w:rsidRPr="000C7A4B" w:rsidTr="000C7A4B">
        <w:tc>
          <w:tcPr>
            <w:tcW w:w="534" w:type="dxa"/>
          </w:tcPr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7A4B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842" w:type="dxa"/>
          </w:tcPr>
          <w:p w:rsidR="00705B06" w:rsidRPr="00FC5236" w:rsidRDefault="00705B06" w:rsidP="00853A3F">
            <w:pPr>
              <w:pStyle w:val="NormalWeb"/>
              <w:rPr>
                <w:color w:val="525050"/>
              </w:rPr>
            </w:pPr>
            <w:r w:rsidRPr="00FC5236">
              <w:rPr>
                <w:color w:val="525050"/>
              </w:rPr>
              <w:t xml:space="preserve">Реализация построенного проекта.           </w:t>
            </w:r>
          </w:p>
          <w:p w:rsidR="00705B06" w:rsidRPr="000C7A4B" w:rsidRDefault="00705B06" w:rsidP="00853A3F">
            <w:pPr>
              <w:pStyle w:val="NormalWeb"/>
              <w:rPr>
                <w:color w:val="525050"/>
              </w:rPr>
            </w:pPr>
            <w:r>
              <w:rPr>
                <w:color w:val="525050"/>
              </w:rPr>
              <w:t>8</w:t>
            </w:r>
            <w:r w:rsidRPr="000C7A4B">
              <w:rPr>
                <w:color w:val="525050"/>
              </w:rPr>
              <w:t xml:space="preserve"> мин.</w:t>
            </w:r>
          </w:p>
          <w:p w:rsidR="00705B06" w:rsidRPr="000C7A4B" w:rsidRDefault="00705B06" w:rsidP="000C7A4B">
            <w:pPr>
              <w:spacing w:after="0" w:line="240" w:lineRule="auto"/>
              <w:rPr>
                <w:rStyle w:val="Strong"/>
                <w:rFonts w:ascii="Times New Roman" w:hAnsi="Times New Roman"/>
                <w:bCs/>
                <w:sz w:val="28"/>
                <w:szCs w:val="28"/>
              </w:rPr>
            </w:pPr>
          </w:p>
          <w:p w:rsidR="00705B06" w:rsidRPr="000C7A4B" w:rsidRDefault="00705B06" w:rsidP="000C7A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705B06" w:rsidRPr="00D57BF4" w:rsidRDefault="00705B06" w:rsidP="00737C02">
            <w:pPr>
              <w:pStyle w:val="Heading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7BF4">
              <w:rPr>
                <w:rFonts w:ascii="Times New Roman" w:hAnsi="Times New Roman"/>
                <w:sz w:val="24"/>
                <w:szCs w:val="24"/>
              </w:rPr>
              <w:t xml:space="preserve">Задание  в  командах. </w:t>
            </w:r>
          </w:p>
          <w:p w:rsidR="00705B06" w:rsidRDefault="00705B06" w:rsidP="00737C02">
            <w:pPr>
              <w:spacing w:before="100" w:beforeAutospacing="1" w:after="100" w:afterAutospacing="1" w:line="240" w:lineRule="auto"/>
            </w:pPr>
            <w:r w:rsidRPr="00D57BF4">
              <w:t>Определите   слово и  укажите часть речи</w:t>
            </w:r>
          </w:p>
          <w:p w:rsidR="00705B06" w:rsidRDefault="00705B06" w:rsidP="00737C0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</w:pPr>
            <w:r>
              <w:t>команда</w:t>
            </w:r>
          </w:p>
          <w:p w:rsidR="00705B06" w:rsidRDefault="00705B06" w:rsidP="0079156B">
            <w:pPr>
              <w:spacing w:before="100" w:beforeAutospacing="1" w:after="100" w:afterAutospacing="1" w:line="240" w:lineRule="auto"/>
              <w:ind w:left="360"/>
            </w:pPr>
            <w:r>
              <w:t>Образуй  слово, состоящее  из  частей других  слов :</w:t>
            </w:r>
          </w:p>
          <w:p w:rsidR="00705B06" w:rsidRDefault="00705B06" w:rsidP="0079156B">
            <w:pPr>
              <w:spacing w:before="100" w:beforeAutospacing="1" w:after="100" w:afterAutospacing="1" w:line="240" w:lineRule="auto"/>
              <w:ind w:left="360"/>
            </w:pPr>
            <w:r>
              <w:t>Окончание  в  слове – вода,</w:t>
            </w:r>
          </w:p>
          <w:p w:rsidR="00705B06" w:rsidRDefault="00705B06" w:rsidP="0079156B">
            <w:pPr>
              <w:spacing w:before="100" w:beforeAutospacing="1" w:after="100" w:afterAutospacing="1" w:line="240" w:lineRule="auto"/>
              <w:ind w:left="360"/>
            </w:pPr>
            <w:r>
              <w:t>суффикс   в  слове – сказка,</w:t>
            </w:r>
          </w:p>
          <w:p w:rsidR="00705B06" w:rsidRDefault="00705B06" w:rsidP="0079156B">
            <w:pPr>
              <w:spacing w:before="100" w:beforeAutospacing="1" w:after="100" w:afterAutospacing="1" w:line="240" w:lineRule="auto"/>
              <w:ind w:left="360"/>
            </w:pPr>
            <w:r>
              <w:t>приставка в слове – пошёл,</w:t>
            </w:r>
          </w:p>
          <w:p w:rsidR="00705B06" w:rsidRDefault="00705B06" w:rsidP="0079156B">
            <w:pPr>
              <w:spacing w:before="100" w:beforeAutospacing="1" w:after="100" w:afterAutospacing="1" w:line="240" w:lineRule="auto"/>
              <w:ind w:left="360"/>
            </w:pPr>
            <w:r>
              <w:t>корень  в слове -  садовник</w:t>
            </w:r>
          </w:p>
          <w:p w:rsidR="00705B06" w:rsidRPr="005C3C7D" w:rsidRDefault="00705B06" w:rsidP="005C3C7D">
            <w:pPr>
              <w:spacing w:before="100" w:beforeAutospacing="1" w:after="100" w:afterAutospacing="1" w:line="240" w:lineRule="auto"/>
              <w:ind w:left="360"/>
            </w:pPr>
            <w:r>
              <w:t>ПОСАДКА</w:t>
            </w:r>
          </w:p>
          <w:p w:rsidR="00705B06" w:rsidRPr="00D57BF4" w:rsidRDefault="00705B06" w:rsidP="00737C02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57BF4">
              <w:rPr>
                <w:rFonts w:ascii="Times New Roman" w:hAnsi="Times New Roman"/>
                <w:sz w:val="24"/>
                <w:szCs w:val="24"/>
              </w:rPr>
              <w:t>2 команда</w:t>
            </w:r>
          </w:p>
          <w:p w:rsidR="00705B06" w:rsidRPr="00D57BF4" w:rsidRDefault="00705B06" w:rsidP="00737C02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r w:rsidRPr="00D57BF4">
              <w:rPr>
                <w:rFonts w:ascii="Times New Roman" w:hAnsi="Times New Roman"/>
                <w:sz w:val="24"/>
                <w:szCs w:val="24"/>
              </w:rPr>
              <w:t>Измени форму слова.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05B06" w:rsidRPr="00D57BF4" w:rsidRDefault="00705B06" w:rsidP="00737C02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57BF4">
              <w:rPr>
                <w:rFonts w:ascii="Times New Roman" w:hAnsi="Times New Roman"/>
                <w:sz w:val="24"/>
                <w:szCs w:val="24"/>
              </w:rPr>
              <w:t xml:space="preserve">Образуй  слово, состоящее  из  частей </w:t>
            </w:r>
            <w:r>
              <w:rPr>
                <w:rFonts w:ascii="Times New Roman" w:hAnsi="Times New Roman"/>
                <w:sz w:val="24"/>
                <w:szCs w:val="24"/>
              </w:rPr>
              <w:t>других  слов</w:t>
            </w:r>
            <w:r w:rsidRPr="00D57BF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05B06" w:rsidRPr="00D57BF4" w:rsidRDefault="00705B06" w:rsidP="00737C02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57BF4">
              <w:rPr>
                <w:rFonts w:ascii="Times New Roman" w:hAnsi="Times New Roman"/>
                <w:sz w:val="24"/>
                <w:szCs w:val="24"/>
              </w:rPr>
              <w:t>Окончание  в  слове - морской,</w:t>
            </w:r>
          </w:p>
          <w:p w:rsidR="00705B06" w:rsidRPr="00D57BF4" w:rsidRDefault="00705B06" w:rsidP="00737C02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D57BF4">
              <w:rPr>
                <w:rFonts w:ascii="Times New Roman" w:hAnsi="Times New Roman"/>
                <w:sz w:val="24"/>
                <w:szCs w:val="24"/>
              </w:rPr>
              <w:t>уффикс в слове – медовый,</w:t>
            </w:r>
          </w:p>
          <w:p w:rsidR="00705B06" w:rsidRPr="00D57BF4" w:rsidRDefault="00705B06" w:rsidP="00737C02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корень в слове – саженцы</w:t>
            </w:r>
          </w:p>
          <w:p w:rsidR="00705B06" w:rsidRDefault="00705B06" w:rsidP="00737C02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57BF4">
              <w:rPr>
                <w:rFonts w:ascii="Times New Roman" w:hAnsi="Times New Roman"/>
                <w:sz w:val="24"/>
                <w:szCs w:val="24"/>
              </w:rPr>
              <w:t>( Садовый)</w:t>
            </w:r>
          </w:p>
          <w:p w:rsidR="00705B06" w:rsidRDefault="00705B06" w:rsidP="00227D89">
            <w:pPr>
              <w:numPr>
                <w:ilvl w:val="2"/>
                <w:numId w:val="8"/>
              </w:num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57BF4">
              <w:rPr>
                <w:rFonts w:ascii="Times New Roman" w:hAnsi="Times New Roman"/>
                <w:sz w:val="24"/>
                <w:szCs w:val="24"/>
              </w:rPr>
              <w:t>команда</w:t>
            </w:r>
          </w:p>
          <w:p w:rsidR="00705B06" w:rsidRPr="00D57BF4" w:rsidRDefault="00705B06" w:rsidP="00C648BD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57BF4">
              <w:rPr>
                <w:rFonts w:ascii="Times New Roman" w:hAnsi="Times New Roman"/>
                <w:sz w:val="24"/>
                <w:szCs w:val="24"/>
              </w:rPr>
              <w:t xml:space="preserve">Образуй  слово, состоящее  из  частей </w:t>
            </w:r>
            <w:r>
              <w:rPr>
                <w:rFonts w:ascii="Times New Roman" w:hAnsi="Times New Roman"/>
                <w:sz w:val="24"/>
                <w:szCs w:val="24"/>
              </w:rPr>
              <w:t>других  слов</w:t>
            </w:r>
            <w:r w:rsidRPr="00D57BF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05B06" w:rsidRPr="00D57BF4" w:rsidRDefault="00705B06" w:rsidP="00C648BD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57BF4">
              <w:rPr>
                <w:rFonts w:ascii="Times New Roman" w:hAnsi="Times New Roman"/>
                <w:sz w:val="24"/>
                <w:szCs w:val="24"/>
              </w:rPr>
              <w:t>Окончание  в  слове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думать</w:t>
            </w:r>
            <w:r w:rsidRPr="00D57BF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05B06" w:rsidRDefault="00705B06" w:rsidP="00C648BD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D57BF4">
              <w:rPr>
                <w:rFonts w:ascii="Times New Roman" w:hAnsi="Times New Roman"/>
                <w:sz w:val="24"/>
                <w:szCs w:val="24"/>
              </w:rPr>
              <w:t>уффикс в слове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стелить</w:t>
            </w:r>
            <w:r w:rsidRPr="00D57BF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05B06" w:rsidRPr="00D57BF4" w:rsidRDefault="00705B06" w:rsidP="00C648BD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приставка в  слове - переход</w:t>
            </w:r>
          </w:p>
          <w:p w:rsidR="00705B06" w:rsidRDefault="00705B06" w:rsidP="00C648BD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корень в слове –  посадка</w:t>
            </w:r>
          </w:p>
          <w:p w:rsidR="00705B06" w:rsidRPr="00D57BF4" w:rsidRDefault="00705B06" w:rsidP="00C648BD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ПОСАДИТЬ</w:t>
            </w:r>
          </w:p>
          <w:p w:rsidR="00705B06" w:rsidRDefault="00705B06" w:rsidP="008B543F">
            <w:pPr>
              <w:spacing w:after="0" w:line="240" w:lineRule="auto"/>
              <w:rPr>
                <w:sz w:val="28"/>
                <w:szCs w:val="28"/>
              </w:rPr>
            </w:pPr>
          </w:p>
          <w:p w:rsidR="00705B06" w:rsidRPr="005C3C7D" w:rsidRDefault="00705B06" w:rsidP="008B543F">
            <w:pPr>
              <w:spacing w:after="0" w:line="240" w:lineRule="auto"/>
              <w:rPr>
                <w:sz w:val="24"/>
                <w:szCs w:val="24"/>
              </w:rPr>
            </w:pPr>
            <w:r w:rsidRPr="005C3C7D">
              <w:rPr>
                <w:sz w:val="24"/>
                <w:szCs w:val="24"/>
              </w:rPr>
              <w:t>Посадка,  садовый,  посадить.</w:t>
            </w:r>
          </w:p>
          <w:p w:rsidR="00705B06" w:rsidRPr="005C3C7D" w:rsidRDefault="00705B06" w:rsidP="008B543F">
            <w:pPr>
              <w:spacing w:after="0" w:line="240" w:lineRule="auto"/>
              <w:rPr>
                <w:sz w:val="24"/>
                <w:szCs w:val="24"/>
              </w:rPr>
            </w:pPr>
            <w:r w:rsidRPr="005C3C7D">
              <w:rPr>
                <w:sz w:val="24"/>
                <w:szCs w:val="24"/>
              </w:rPr>
              <w:t>Что  можно  сказать  об  этих  словах?</w:t>
            </w:r>
          </w:p>
          <w:p w:rsidR="00705B06" w:rsidRDefault="00705B06" w:rsidP="008B543F">
            <w:pPr>
              <w:spacing w:after="0" w:line="240" w:lineRule="auto"/>
              <w:rPr>
                <w:sz w:val="24"/>
                <w:szCs w:val="24"/>
              </w:rPr>
            </w:pPr>
            <w:r w:rsidRPr="005C3C7D">
              <w:rPr>
                <w:sz w:val="24"/>
                <w:szCs w:val="24"/>
              </w:rPr>
              <w:t>Как  называются  одним   словом  эти  части  речи?</w:t>
            </w:r>
          </w:p>
          <w:p w:rsidR="00705B06" w:rsidRPr="005C3C7D" w:rsidRDefault="00705B06" w:rsidP="008B543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Выполните  морфологический  разбор  слов. ( работа в  командах)  </w:t>
            </w:r>
          </w:p>
          <w:p w:rsidR="00705B06" w:rsidRDefault="00705B06" w:rsidP="008B543F">
            <w:pPr>
              <w:spacing w:after="0" w:line="240" w:lineRule="auto"/>
              <w:rPr>
                <w:sz w:val="28"/>
                <w:szCs w:val="28"/>
              </w:rPr>
            </w:pPr>
          </w:p>
          <w:p w:rsidR="00705B06" w:rsidRPr="005C3C7D" w:rsidRDefault="00705B06" w:rsidP="008B543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5C3C7D">
              <w:rPr>
                <w:sz w:val="24"/>
                <w:szCs w:val="24"/>
              </w:rPr>
              <w:t>А  какая  часть  речи  самая  главная  или  нужная?</w:t>
            </w:r>
          </w:p>
          <w:p w:rsidR="00705B06" w:rsidRDefault="00705B06" w:rsidP="005C3C7D">
            <w:pPr>
              <w:spacing w:after="0" w:line="240" w:lineRule="auto"/>
              <w:rPr>
                <w:sz w:val="24"/>
                <w:szCs w:val="24"/>
              </w:rPr>
            </w:pPr>
            <w:r w:rsidRPr="005C3C7D">
              <w:rPr>
                <w:sz w:val="24"/>
                <w:szCs w:val="24"/>
              </w:rPr>
              <w:t>Сценка    «Части  речи»</w:t>
            </w:r>
          </w:p>
          <w:p w:rsidR="00705B06" w:rsidRPr="005C3C7D" w:rsidRDefault="00705B06" w:rsidP="005C3C7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Какой  вывод  можно  сделать?  Какая  часть  речи главная?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705B06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Выдвигают гипотезы и строят модели исходной проблемной ситуации. Обсуждают и выбирают оптимальный вариант, который фиксируется в языке вербально и знаково.</w:t>
            </w:r>
          </w:p>
          <w:p w:rsidR="00705B06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5B06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5B06" w:rsidRDefault="00705B06" w:rsidP="000C7A4B">
            <w:pPr>
              <w:spacing w:after="0" w:line="240" w:lineRule="auto"/>
            </w:pPr>
          </w:p>
          <w:p w:rsidR="00705B06" w:rsidRDefault="00705B06" w:rsidP="000C7A4B">
            <w:pPr>
              <w:spacing w:after="0" w:line="240" w:lineRule="auto"/>
            </w:pPr>
          </w:p>
          <w:p w:rsidR="00705B06" w:rsidRDefault="00705B06" w:rsidP="000C7A4B">
            <w:pPr>
              <w:spacing w:after="0" w:line="240" w:lineRule="auto"/>
            </w:pPr>
          </w:p>
          <w:p w:rsidR="00705B06" w:rsidRDefault="00705B06" w:rsidP="000C7A4B">
            <w:pPr>
              <w:spacing w:after="0" w:line="240" w:lineRule="auto"/>
            </w:pPr>
          </w:p>
          <w:p w:rsidR="00705B06" w:rsidRDefault="00705B06" w:rsidP="000C7A4B">
            <w:pPr>
              <w:spacing w:after="0" w:line="240" w:lineRule="auto"/>
            </w:pPr>
          </w:p>
          <w:p w:rsidR="00705B06" w:rsidRDefault="00705B06" w:rsidP="000C7A4B">
            <w:pPr>
              <w:spacing w:after="0" w:line="240" w:lineRule="auto"/>
            </w:pPr>
          </w:p>
          <w:p w:rsidR="00705B06" w:rsidRDefault="00705B06" w:rsidP="000C7A4B">
            <w:pPr>
              <w:spacing w:after="0" w:line="240" w:lineRule="auto"/>
            </w:pPr>
          </w:p>
          <w:p w:rsidR="00705B06" w:rsidRPr="005C3C7D" w:rsidRDefault="00705B06" w:rsidP="00E84FAC">
            <w:pPr>
              <w:spacing w:after="0" w:line="240" w:lineRule="auto"/>
              <w:rPr>
                <w:sz w:val="24"/>
                <w:szCs w:val="24"/>
              </w:rPr>
            </w:pPr>
            <w:r w:rsidRPr="005C3C7D">
              <w:rPr>
                <w:sz w:val="24"/>
                <w:szCs w:val="24"/>
              </w:rPr>
              <w:t>Посадка,  садовый,  посадить.</w:t>
            </w:r>
          </w:p>
          <w:p w:rsidR="00705B06" w:rsidRDefault="00705B06" w:rsidP="000C7A4B">
            <w:pPr>
              <w:spacing w:after="0" w:line="240" w:lineRule="auto"/>
            </w:pPr>
          </w:p>
          <w:p w:rsidR="00705B06" w:rsidRDefault="00705B06" w:rsidP="000C7A4B">
            <w:pPr>
              <w:spacing w:after="0" w:line="240" w:lineRule="auto"/>
            </w:pPr>
            <w:r>
              <w:t>Однокоренные  слова.</w:t>
            </w:r>
          </w:p>
          <w:p w:rsidR="00705B06" w:rsidRDefault="00705B06" w:rsidP="000C7A4B">
            <w:pPr>
              <w:spacing w:after="0" w:line="240" w:lineRule="auto"/>
            </w:pPr>
          </w:p>
          <w:p w:rsidR="00705B06" w:rsidRDefault="00705B06" w:rsidP="000C7A4B">
            <w:pPr>
              <w:spacing w:after="0" w:line="240" w:lineRule="auto"/>
            </w:pPr>
          </w:p>
          <w:p w:rsidR="00705B06" w:rsidRDefault="00705B06" w:rsidP="000C7A4B">
            <w:pPr>
              <w:spacing w:after="0" w:line="240" w:lineRule="auto"/>
            </w:pPr>
          </w:p>
          <w:p w:rsidR="00705B06" w:rsidRDefault="00705B06" w:rsidP="000C7A4B">
            <w:pPr>
              <w:spacing w:after="0" w:line="240" w:lineRule="auto"/>
            </w:pPr>
          </w:p>
          <w:p w:rsidR="00705B06" w:rsidRDefault="00705B06" w:rsidP="000C7A4B">
            <w:pPr>
              <w:spacing w:after="0" w:line="240" w:lineRule="auto"/>
            </w:pPr>
          </w:p>
          <w:p w:rsidR="00705B06" w:rsidRDefault="00705B06" w:rsidP="000C7A4B">
            <w:pPr>
              <w:spacing w:after="0" w:line="240" w:lineRule="auto"/>
            </w:pPr>
          </w:p>
          <w:p w:rsidR="00705B06" w:rsidRDefault="00705B06" w:rsidP="000C7A4B">
            <w:pPr>
              <w:spacing w:after="0" w:line="240" w:lineRule="auto"/>
            </w:pPr>
          </w:p>
          <w:p w:rsidR="00705B06" w:rsidRDefault="00705B06" w:rsidP="000C7A4B">
            <w:pPr>
              <w:spacing w:after="0" w:line="240" w:lineRule="auto"/>
            </w:pPr>
          </w:p>
          <w:p w:rsidR="00705B06" w:rsidRDefault="00705B06" w:rsidP="000C7A4B">
            <w:pPr>
              <w:spacing w:after="0" w:line="240" w:lineRule="auto"/>
            </w:pPr>
          </w:p>
          <w:p w:rsidR="00705B06" w:rsidRDefault="00705B06" w:rsidP="000C7A4B">
            <w:pPr>
              <w:spacing w:after="0" w:line="240" w:lineRule="auto"/>
            </w:pPr>
          </w:p>
          <w:p w:rsidR="00705B06" w:rsidRDefault="00705B06" w:rsidP="000C7A4B">
            <w:pPr>
              <w:spacing w:after="0" w:line="240" w:lineRule="auto"/>
            </w:pPr>
          </w:p>
          <w:p w:rsidR="00705B06" w:rsidRDefault="00705B06" w:rsidP="000C7A4B">
            <w:pPr>
              <w:spacing w:after="0" w:line="240" w:lineRule="auto"/>
            </w:pPr>
          </w:p>
          <w:p w:rsidR="00705B06" w:rsidRDefault="00705B06" w:rsidP="000C7A4B">
            <w:pPr>
              <w:spacing w:after="0" w:line="240" w:lineRule="auto"/>
            </w:pPr>
          </w:p>
          <w:p w:rsidR="00705B06" w:rsidRDefault="00705B06" w:rsidP="000C7A4B">
            <w:pPr>
              <w:spacing w:after="0" w:line="240" w:lineRule="auto"/>
            </w:pPr>
          </w:p>
          <w:p w:rsidR="00705B06" w:rsidRDefault="00705B06" w:rsidP="000C7A4B">
            <w:pPr>
              <w:spacing w:after="0" w:line="240" w:lineRule="auto"/>
            </w:pPr>
          </w:p>
          <w:p w:rsidR="00705B06" w:rsidRDefault="00705B06" w:rsidP="000C7A4B">
            <w:pPr>
              <w:spacing w:after="0" w:line="240" w:lineRule="auto"/>
            </w:pPr>
          </w:p>
          <w:p w:rsidR="00705B06" w:rsidRDefault="00705B06" w:rsidP="00676BCC">
            <w:pPr>
              <w:spacing w:after="0" w:line="240" w:lineRule="auto"/>
              <w:rPr>
                <w:b/>
                <w:color w:val="000000"/>
              </w:rPr>
            </w:pPr>
          </w:p>
          <w:p w:rsidR="00705B06" w:rsidRDefault="00705B06" w:rsidP="00676BCC">
            <w:pPr>
              <w:spacing w:after="0" w:line="240" w:lineRule="auto"/>
              <w:rPr>
                <w:b/>
                <w:color w:val="000000"/>
              </w:rPr>
            </w:pPr>
          </w:p>
          <w:p w:rsidR="00705B06" w:rsidRDefault="00705B06" w:rsidP="00676BCC">
            <w:pPr>
              <w:spacing w:after="0" w:line="240" w:lineRule="auto"/>
              <w:rPr>
                <w:b/>
                <w:color w:val="000000"/>
              </w:rPr>
            </w:pPr>
          </w:p>
          <w:p w:rsidR="00705B06" w:rsidRDefault="00705B06" w:rsidP="00676BCC">
            <w:pPr>
              <w:spacing w:after="0" w:line="240" w:lineRule="auto"/>
              <w:rPr>
                <w:b/>
                <w:color w:val="000000"/>
              </w:rPr>
            </w:pPr>
          </w:p>
          <w:p w:rsidR="00705B06" w:rsidRDefault="00705B06" w:rsidP="00676BCC">
            <w:pPr>
              <w:spacing w:after="0" w:line="240" w:lineRule="auto"/>
              <w:rPr>
                <w:b/>
                <w:color w:val="000000"/>
              </w:rPr>
            </w:pPr>
          </w:p>
          <w:p w:rsidR="00705B06" w:rsidRDefault="00705B06" w:rsidP="00676BCC">
            <w:pPr>
              <w:spacing w:after="0" w:line="240" w:lineRule="auto"/>
              <w:rPr>
                <w:b/>
                <w:color w:val="000000"/>
              </w:rPr>
            </w:pPr>
          </w:p>
          <w:p w:rsidR="00705B06" w:rsidRPr="001B19D1" w:rsidRDefault="00705B06" w:rsidP="00676BCC">
            <w:pPr>
              <w:spacing w:after="0" w:line="240" w:lineRule="auto"/>
              <w:rPr>
                <w:color w:val="000000"/>
              </w:rPr>
            </w:pPr>
            <w:r w:rsidRPr="001B19D1">
              <w:rPr>
                <w:b/>
                <w:color w:val="000000"/>
              </w:rPr>
              <w:t>Сказка о частях речи</w:t>
            </w:r>
            <w:r w:rsidRPr="001B19D1">
              <w:rPr>
                <w:color w:val="000000"/>
              </w:rPr>
              <w:t>.</w:t>
            </w:r>
          </w:p>
          <w:p w:rsidR="00705B06" w:rsidRPr="000C7A4B" w:rsidRDefault="00705B06" w:rsidP="00676B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t>В некотором царстве, в речевом государстве жили – были части речи разные: Существительное, Прилагательное, Глагол, и другие. И жили они дружно да счастливо. Но в один день затеялся у них спор о том, кто важнее всех. Существительное говорит: Я – самая важная часть речи, потому как без меня нельзя и предложения составить. Прилагательное на это восклицает: Нет, я важнее, потому что красивее. Возражает всем Глагол: А как вы предложение составите без действий? Признаками лишь или предметом?</w:t>
            </w:r>
            <w:r>
              <w:br/>
              <w:t>И кричали долго друг на друга, пока в дверь их дома не позвонили. Все части речи вдруг замолкли. В дом вошел высокий старец с белой бородой. Кто Вы? – спросили разом все. И ответил бородач: Я – Русский Язык, но почему же Вы ссоритесь? В чем причина ссоры? Проговорил Глагол: Мы спорим, кто из нас важнее. А что же скажешь ты? Все вы важны, все вы нужны, Нет среди вас ни главного, нет и второстепенного,- промолвил старец. Задумались части речи. И перестали спорить.</w:t>
            </w:r>
            <w:r>
              <w:br/>
              <w:t>Стали они жить дружно и счастливо</w:t>
            </w:r>
          </w:p>
        </w:tc>
        <w:tc>
          <w:tcPr>
            <w:tcW w:w="3905" w:type="dxa"/>
          </w:tcPr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C7A4B"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Личностные: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нравственно-этическое оценивание.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C7A4B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прогнозирование, контроль, коррекция.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C7A4B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выдвижение гипотез и их обоснование,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структурирование знаний, классификация,  подведение под понятие.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C7A4B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</w:p>
          <w:p w:rsidR="00705B06" w:rsidRPr="000C7A4B" w:rsidRDefault="00705B06" w:rsidP="000C7A4B">
            <w:pPr>
              <w:spacing w:after="0" w:line="240" w:lineRule="auto"/>
              <w:rPr>
                <w:sz w:val="28"/>
                <w:szCs w:val="28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разрешение конфликтов, управление поведением партнера, умение выражать свои мысли.</w:t>
            </w:r>
          </w:p>
        </w:tc>
      </w:tr>
      <w:tr w:rsidR="00705B06" w:rsidRPr="000C7A4B" w:rsidTr="000C7A4B">
        <w:tc>
          <w:tcPr>
            <w:tcW w:w="534" w:type="dxa"/>
          </w:tcPr>
          <w:p w:rsidR="00705B06" w:rsidRPr="00725EA7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705B06" w:rsidRPr="000C7A4B" w:rsidRDefault="00705B06" w:rsidP="00853A3F">
            <w:pPr>
              <w:pStyle w:val="NormalWeb"/>
              <w:rPr>
                <w:color w:val="525050"/>
              </w:rPr>
            </w:pPr>
            <w:r w:rsidRPr="000C7A4B">
              <w:rPr>
                <w:color w:val="525050"/>
              </w:rPr>
              <w:t xml:space="preserve">Самостоятельная работа с самопроверкой </w:t>
            </w:r>
            <w:r>
              <w:rPr>
                <w:color w:val="525050"/>
              </w:rPr>
              <w:t>по эталону.                    10</w:t>
            </w:r>
            <w:r w:rsidRPr="000C7A4B">
              <w:rPr>
                <w:color w:val="525050"/>
              </w:rPr>
              <w:t xml:space="preserve"> мин.</w:t>
            </w:r>
          </w:p>
          <w:p w:rsidR="00705B06" w:rsidRPr="000C7A4B" w:rsidRDefault="00705B06" w:rsidP="000C7A4B">
            <w:pPr>
              <w:spacing w:after="0" w:line="360" w:lineRule="auto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705B06" w:rsidRDefault="00705B06" w:rsidP="00E84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C7D">
              <w:rPr>
                <w:rFonts w:ascii="Times New Roman" w:hAnsi="Times New Roman"/>
                <w:sz w:val="24"/>
                <w:szCs w:val="24"/>
              </w:rPr>
              <w:t>- Какие признаки частей речи</w:t>
            </w:r>
            <w:r w:rsidRPr="000C7A4B">
              <w:rPr>
                <w:rFonts w:ascii="Times New Roman" w:hAnsi="Times New Roman"/>
                <w:sz w:val="24"/>
                <w:szCs w:val="24"/>
              </w:rPr>
              <w:t xml:space="preserve"> мы выделяем?</w:t>
            </w:r>
          </w:p>
          <w:p w:rsidR="00705B06" w:rsidRDefault="00705B06" w:rsidP="00E84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Закрепим  знания  и  составим   кластер.</w:t>
            </w:r>
          </w:p>
          <w:p w:rsidR="00705B06" w:rsidRDefault="00705B06" w:rsidP="00E84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 каждой  команды  уже   есть  та  часть  речи,  с  которой  вы   работали.</w:t>
            </w:r>
          </w:p>
          <w:p w:rsidR="00705B06" w:rsidRDefault="00705B06" w:rsidP="00E84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 команда – ИМЯ  СУЩЕСТВИТЕЛЬНОЕ</w:t>
            </w:r>
          </w:p>
          <w:p w:rsidR="00705B06" w:rsidRDefault="00705B06" w:rsidP="00E84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команда – ПРИЛАГАТЕЛЬНОЕ</w:t>
            </w:r>
          </w:p>
          <w:p w:rsidR="00705B06" w:rsidRDefault="00705B06" w:rsidP="00E84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 команда – ГЛАГОЛ</w:t>
            </w:r>
          </w:p>
          <w:p w:rsidR="00705B06" w:rsidRPr="00737C02" w:rsidRDefault="00705B06" w:rsidP="00E84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ВАМ   необходимо  указать отличительные признаки  частей  речи  и  при  этом  указать  их  ПОСТОЯННЫЕ  И  НЕПОСТОЯННЫЕ  ПРИЗНАКИ</w:t>
            </w:r>
          </w:p>
        </w:tc>
        <w:tc>
          <w:tcPr>
            <w:tcW w:w="4110" w:type="dxa"/>
          </w:tcPr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 xml:space="preserve">Самостоятельно выполняют задания нового типа, 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 xml:space="preserve">осуществляют их самопроверку, сравнивают с эталоном, 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 xml:space="preserve">выявляют и корректируют возможные ошибки, 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определяют способы действий, которые вызывают  у них затруднения и им предстоит их решить.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5B06" w:rsidRPr="00725EA7" w:rsidRDefault="00705B06" w:rsidP="00725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Ребята  выходят  к  доске командами  и  объясняют,  защищают  свои  проекты  о  постоянных  и  непостоянных  признаках  частей  речи.</w:t>
            </w:r>
          </w:p>
        </w:tc>
        <w:tc>
          <w:tcPr>
            <w:tcW w:w="3905" w:type="dxa"/>
          </w:tcPr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C7A4B"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Личностные: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нравственно-этическое оценивание.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C7A4B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Контроль, коррекция, оценка.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C7A4B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структурирование знаний, рассуждение,  доказательство.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C7A4B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умение выражать свои мысли</w:t>
            </w:r>
          </w:p>
          <w:p w:rsidR="00705B06" w:rsidRPr="000C7A4B" w:rsidRDefault="00705B06" w:rsidP="000C7A4B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705B06" w:rsidRPr="000C7A4B" w:rsidTr="000C7A4B">
        <w:tc>
          <w:tcPr>
            <w:tcW w:w="534" w:type="dxa"/>
          </w:tcPr>
          <w:p w:rsidR="00705B06" w:rsidRPr="00725EA7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705B06" w:rsidRPr="000C7A4B" w:rsidRDefault="00705B06" w:rsidP="00853A3F">
            <w:pPr>
              <w:pStyle w:val="NormalWeb"/>
              <w:rPr>
                <w:color w:val="525050"/>
              </w:rPr>
            </w:pPr>
            <w:r w:rsidRPr="000C7A4B">
              <w:rPr>
                <w:color w:val="525050"/>
              </w:rPr>
              <w:t>Включение в систему знаний и повторение.    8 мин.</w:t>
            </w:r>
          </w:p>
          <w:p w:rsidR="00705B06" w:rsidRPr="000C7A4B" w:rsidRDefault="00705B06" w:rsidP="000C7A4B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705B06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Проверим, ваши  знания.</w:t>
            </w:r>
          </w:p>
          <w:p w:rsidR="00705B06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5B06" w:rsidRPr="00725EA7" w:rsidRDefault="00705B06" w:rsidP="00725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  </w:t>
            </w:r>
            <w:r w:rsidRPr="005C3C7D">
              <w:rPr>
                <w:sz w:val="24"/>
                <w:szCs w:val="24"/>
              </w:rPr>
              <w:t xml:space="preserve">  с  тренажёром</w:t>
            </w:r>
          </w:p>
          <w:p w:rsidR="00705B06" w:rsidRDefault="00705B06" w:rsidP="00725EA7">
            <w:pPr>
              <w:spacing w:after="0" w:line="240" w:lineRule="auto"/>
              <w:rPr>
                <w:sz w:val="24"/>
                <w:szCs w:val="24"/>
              </w:rPr>
            </w:pPr>
            <w:r w:rsidRPr="005C3C7D">
              <w:rPr>
                <w:sz w:val="24"/>
                <w:szCs w:val="24"/>
              </w:rPr>
              <w:t>(  инд.  макбооки)</w:t>
            </w:r>
          </w:p>
          <w:p w:rsidR="00705B06" w:rsidRPr="005C3C7D" w:rsidRDefault="00705B06" w:rsidP="00725EA7">
            <w:pPr>
              <w:spacing w:after="0" w:line="240" w:lineRule="auto"/>
              <w:rPr>
                <w:sz w:val="24"/>
                <w:szCs w:val="24"/>
              </w:rPr>
            </w:pPr>
            <w:hyperlink r:id="rId14" w:history="1">
              <w:r w:rsidRPr="00EF3E16">
                <w:rPr>
                  <w:rStyle w:val="Hyperlink"/>
                </w:rPr>
                <w:t>http://ppt4web.ru/russkijj-jazyk/trenazher-chasti-rechi.html</w:t>
              </w:r>
            </w:hyperlink>
            <w:r>
              <w:rPr>
                <w:color w:val="000000"/>
              </w:rPr>
              <w:t xml:space="preserve">    </w:t>
            </w:r>
          </w:p>
          <w:p w:rsidR="00705B06" w:rsidRDefault="00705B06" w:rsidP="00725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05B06" w:rsidRDefault="00705B06" w:rsidP="00725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ИЛИ  </w:t>
            </w:r>
          </w:p>
          <w:p w:rsidR="00705B06" w:rsidRDefault="00705B06" w:rsidP="00725EA7">
            <w:pPr>
              <w:spacing w:after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Тест   в  индивидуальном  пространстве  </w:t>
            </w:r>
          </w:p>
          <w:p w:rsidR="00705B06" w:rsidRDefault="00705B06" w:rsidP="00725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(для инд. макбооков)      </w:t>
            </w:r>
            <w:hyperlink r:id="rId15" w:history="1">
              <w:r w:rsidRPr="00EF3E16">
                <w:rPr>
                  <w:rStyle w:val="Hyperlink"/>
                </w:rPr>
                <w:t>http://nachalka.seminfo.ru/mod/quiz/attempt.php?id=5133445</w:t>
              </w:r>
            </w:hyperlink>
          </w:p>
          <w:p w:rsidR="00705B06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5B06" w:rsidRPr="00B67930" w:rsidRDefault="00705B06" w:rsidP="008B543F">
            <w:pPr>
              <w:rPr>
                <w:b/>
              </w:rPr>
            </w:pPr>
          </w:p>
          <w:p w:rsidR="00705B06" w:rsidRPr="000C7A4B" w:rsidRDefault="00705B06" w:rsidP="000C7A4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 xml:space="preserve">Читают текст, доказывают свою точку зрения, отвечают на вопросы, делают вывод. 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C7A4B"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Личностные: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осуществление личностного морального выбора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C7A4B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коррекция, оценка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C7A4B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построение речевого высказывания, рефлексия способов и условий действия, рассуждение, доказательство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C7A4B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умение выражать свои мысли</w:t>
            </w:r>
          </w:p>
          <w:p w:rsidR="00705B06" w:rsidRPr="000C7A4B" w:rsidRDefault="00705B06" w:rsidP="000C7A4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05B06" w:rsidRPr="000C7A4B" w:rsidTr="000C7A4B">
        <w:tc>
          <w:tcPr>
            <w:tcW w:w="534" w:type="dxa"/>
          </w:tcPr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color w:val="525050"/>
                <w:sz w:val="24"/>
                <w:szCs w:val="24"/>
              </w:rPr>
              <w:t>Рефлексия учебной деятельности.                3 мин.</w:t>
            </w:r>
          </w:p>
        </w:tc>
        <w:tc>
          <w:tcPr>
            <w:tcW w:w="4395" w:type="dxa"/>
          </w:tcPr>
          <w:p w:rsidR="00705B06" w:rsidRPr="00725EA7" w:rsidRDefault="00705B06" w:rsidP="00725EA7">
            <w:pPr>
              <w:rPr>
                <w:sz w:val="24"/>
                <w:szCs w:val="24"/>
              </w:rPr>
            </w:pPr>
            <w:r w:rsidRPr="00725EA7">
              <w:rPr>
                <w:sz w:val="24"/>
                <w:szCs w:val="24"/>
              </w:rPr>
              <w:t>Вспомните  « Лестницу  знаний»</w:t>
            </w:r>
          </w:p>
          <w:p w:rsidR="00705B06" w:rsidRPr="00725EA7" w:rsidRDefault="00705B06" w:rsidP="00725EA7">
            <w:pPr>
              <w:rPr>
                <w:sz w:val="24"/>
                <w:szCs w:val="24"/>
              </w:rPr>
            </w:pPr>
            <w:r w:rsidRPr="00725EA7">
              <w:rPr>
                <w:sz w:val="24"/>
                <w:szCs w:val="24"/>
              </w:rPr>
              <w:t>- Кто  продвинулся  по  лестнице и  оказался  на самой  верхней  ступени?</w:t>
            </w:r>
          </w:p>
          <w:p w:rsidR="00705B06" w:rsidRPr="00725EA7" w:rsidRDefault="00705B06" w:rsidP="00725EA7">
            <w:pPr>
              <w:rPr>
                <w:sz w:val="24"/>
                <w:szCs w:val="24"/>
              </w:rPr>
            </w:pPr>
            <w:r w:rsidRPr="00725EA7">
              <w:rPr>
                <w:sz w:val="24"/>
                <w:szCs w:val="24"/>
              </w:rPr>
              <w:t xml:space="preserve"> МОЛОДЦЫ!</w:t>
            </w:r>
          </w:p>
          <w:p w:rsidR="00705B06" w:rsidRPr="00725EA7" w:rsidRDefault="00705B06" w:rsidP="00725EA7">
            <w:pPr>
              <w:rPr>
                <w:sz w:val="24"/>
                <w:szCs w:val="24"/>
              </w:rPr>
            </w:pPr>
            <w:r w:rsidRPr="00725EA7">
              <w:rPr>
                <w:sz w:val="24"/>
                <w:szCs w:val="24"/>
              </w:rPr>
              <w:t>- Кто на 2 ступени?  Хорошо.</w:t>
            </w:r>
          </w:p>
          <w:p w:rsidR="00705B06" w:rsidRPr="00725EA7" w:rsidRDefault="00705B06" w:rsidP="00725EA7">
            <w:pPr>
              <w:rPr>
                <w:sz w:val="24"/>
                <w:szCs w:val="24"/>
              </w:rPr>
            </w:pPr>
            <w:r w:rsidRPr="00725EA7">
              <w:rPr>
                <w:sz w:val="24"/>
                <w:szCs w:val="24"/>
              </w:rPr>
              <w:t>- Кто не  поднялся?</w:t>
            </w:r>
          </w:p>
          <w:p w:rsidR="00705B06" w:rsidRPr="00725EA7" w:rsidRDefault="00705B06" w:rsidP="00725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EA7">
              <w:rPr>
                <w:sz w:val="24"/>
                <w:szCs w:val="24"/>
              </w:rPr>
              <w:t>Закрепим  на  следующем  уроке</w:t>
            </w:r>
          </w:p>
          <w:p w:rsidR="00705B06" w:rsidRPr="00725EA7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5B06" w:rsidRPr="00725EA7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EA7">
              <w:rPr>
                <w:rFonts w:ascii="Times New Roman" w:hAnsi="Times New Roman"/>
                <w:sz w:val="24"/>
                <w:szCs w:val="24"/>
              </w:rPr>
              <w:t>Организует рефлексию.</w:t>
            </w:r>
          </w:p>
          <w:p w:rsidR="00705B06" w:rsidRPr="00725EA7" w:rsidRDefault="00705B06" w:rsidP="00B67930">
            <w:pPr>
              <w:rPr>
                <w:sz w:val="24"/>
                <w:szCs w:val="24"/>
              </w:rPr>
            </w:pPr>
            <w:r w:rsidRPr="00725E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5EA7">
              <w:rPr>
                <w:sz w:val="24"/>
                <w:szCs w:val="24"/>
              </w:rPr>
              <w:t>Продолжите  фразы:</w:t>
            </w:r>
          </w:p>
          <w:p w:rsidR="00705B06" w:rsidRPr="00725EA7" w:rsidRDefault="00705B06" w:rsidP="00B67930">
            <w:pPr>
              <w:rPr>
                <w:sz w:val="24"/>
                <w:szCs w:val="24"/>
              </w:rPr>
            </w:pPr>
            <w:r w:rsidRPr="00725EA7">
              <w:rPr>
                <w:sz w:val="24"/>
                <w:szCs w:val="24"/>
              </w:rPr>
              <w:t xml:space="preserve">  -Я  научился….</w:t>
            </w:r>
          </w:p>
          <w:p w:rsidR="00705B06" w:rsidRPr="00725EA7" w:rsidRDefault="00705B06" w:rsidP="00B67930">
            <w:pPr>
              <w:rPr>
                <w:sz w:val="24"/>
                <w:szCs w:val="24"/>
              </w:rPr>
            </w:pPr>
            <w:r w:rsidRPr="00725EA7">
              <w:rPr>
                <w:sz w:val="24"/>
                <w:szCs w:val="24"/>
              </w:rPr>
              <w:t>-Мне  было  интересно…</w:t>
            </w:r>
          </w:p>
          <w:p w:rsidR="00705B06" w:rsidRPr="00725EA7" w:rsidRDefault="00705B06" w:rsidP="00B67930">
            <w:pPr>
              <w:rPr>
                <w:sz w:val="24"/>
                <w:szCs w:val="24"/>
              </w:rPr>
            </w:pPr>
            <w:r w:rsidRPr="00725EA7">
              <w:rPr>
                <w:sz w:val="24"/>
                <w:szCs w:val="24"/>
              </w:rPr>
              <w:t>-Надо ещё поупражняться…</w:t>
            </w:r>
          </w:p>
          <w:p w:rsidR="00705B06" w:rsidRPr="00725EA7" w:rsidRDefault="00705B06" w:rsidP="00B67930">
            <w:pPr>
              <w:rPr>
                <w:sz w:val="24"/>
                <w:szCs w:val="24"/>
              </w:rPr>
            </w:pPr>
          </w:p>
          <w:p w:rsidR="00705B06" w:rsidRPr="00725EA7" w:rsidRDefault="00705B06" w:rsidP="00B67930">
            <w:pPr>
              <w:rPr>
                <w:sz w:val="24"/>
                <w:szCs w:val="24"/>
              </w:rPr>
            </w:pPr>
            <w:r w:rsidRPr="00725EA7">
              <w:rPr>
                <w:sz w:val="24"/>
                <w:szCs w:val="24"/>
              </w:rPr>
              <w:t xml:space="preserve">   Вспомните  « Лестницу  знаний»</w:t>
            </w:r>
          </w:p>
          <w:p w:rsidR="00705B06" w:rsidRPr="00725EA7" w:rsidRDefault="00705B06" w:rsidP="00B67930">
            <w:pPr>
              <w:rPr>
                <w:sz w:val="24"/>
                <w:szCs w:val="24"/>
              </w:rPr>
            </w:pPr>
            <w:r w:rsidRPr="00725EA7">
              <w:rPr>
                <w:sz w:val="24"/>
                <w:szCs w:val="24"/>
              </w:rPr>
              <w:t>- Кто  продвинулся  по  лестнице и  оказался  на самой  верхней  ступени?</w:t>
            </w:r>
          </w:p>
          <w:p w:rsidR="00705B06" w:rsidRPr="00725EA7" w:rsidRDefault="00705B06" w:rsidP="00B67930">
            <w:pPr>
              <w:rPr>
                <w:sz w:val="24"/>
                <w:szCs w:val="24"/>
              </w:rPr>
            </w:pPr>
            <w:r w:rsidRPr="00725EA7">
              <w:rPr>
                <w:sz w:val="24"/>
                <w:szCs w:val="24"/>
              </w:rPr>
              <w:t xml:space="preserve"> МОЛОДЦЫ!</w:t>
            </w:r>
          </w:p>
          <w:p w:rsidR="00705B06" w:rsidRPr="00725EA7" w:rsidRDefault="00705B06" w:rsidP="00B67930">
            <w:pPr>
              <w:rPr>
                <w:sz w:val="24"/>
                <w:szCs w:val="24"/>
              </w:rPr>
            </w:pPr>
            <w:r w:rsidRPr="00725EA7">
              <w:rPr>
                <w:sz w:val="24"/>
                <w:szCs w:val="24"/>
              </w:rPr>
              <w:t>- Кто на 2 ступени?  Хорошо.</w:t>
            </w:r>
          </w:p>
          <w:p w:rsidR="00705B06" w:rsidRPr="00725EA7" w:rsidRDefault="00705B06" w:rsidP="00B67930">
            <w:pPr>
              <w:rPr>
                <w:sz w:val="24"/>
                <w:szCs w:val="24"/>
              </w:rPr>
            </w:pPr>
            <w:r w:rsidRPr="00725EA7">
              <w:rPr>
                <w:sz w:val="24"/>
                <w:szCs w:val="24"/>
              </w:rPr>
              <w:t>- Кто не  поднялся?</w:t>
            </w:r>
          </w:p>
          <w:p w:rsidR="00705B06" w:rsidRPr="00725EA7" w:rsidRDefault="00705B06" w:rsidP="00B67930">
            <w:pPr>
              <w:rPr>
                <w:sz w:val="24"/>
                <w:szCs w:val="24"/>
              </w:rPr>
            </w:pPr>
            <w:r w:rsidRPr="00725EA7">
              <w:rPr>
                <w:sz w:val="24"/>
                <w:szCs w:val="24"/>
              </w:rPr>
              <w:t>Закрепим  на  следующем  уроке.</w:t>
            </w:r>
          </w:p>
          <w:p w:rsidR="00705B06" w:rsidRPr="00725EA7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5B06" w:rsidRPr="00725EA7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EA7">
              <w:rPr>
                <w:rFonts w:ascii="Times New Roman" w:hAnsi="Times New Roman"/>
                <w:sz w:val="24"/>
                <w:szCs w:val="24"/>
              </w:rPr>
              <w:t>Учитель уточняет, достиг ли цели каждый.</w:t>
            </w:r>
          </w:p>
          <w:p w:rsidR="00705B06" w:rsidRPr="00725EA7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5B06" w:rsidRPr="00725EA7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25EA7">
              <w:rPr>
                <w:rFonts w:ascii="Times New Roman" w:hAnsi="Times New Roman"/>
                <w:sz w:val="24"/>
                <w:szCs w:val="24"/>
              </w:rPr>
              <w:t>- Исследование какой темы вели на уроке?</w:t>
            </w:r>
          </w:p>
          <w:p w:rsidR="00705B06" w:rsidRPr="00725EA7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EA7">
              <w:rPr>
                <w:rFonts w:ascii="Times New Roman" w:hAnsi="Times New Roman"/>
                <w:sz w:val="24"/>
                <w:szCs w:val="24"/>
              </w:rPr>
              <w:t>- Какие понятия разобрали?</w:t>
            </w:r>
          </w:p>
          <w:p w:rsidR="00705B06" w:rsidRPr="00725EA7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Удалось решить поставленные  задачи</w:t>
            </w:r>
            <w:r w:rsidRPr="00725EA7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705B06" w:rsidRPr="00725EA7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EA7">
              <w:rPr>
                <w:rFonts w:ascii="Times New Roman" w:hAnsi="Times New Roman"/>
                <w:sz w:val="24"/>
                <w:szCs w:val="24"/>
              </w:rPr>
              <w:t>- Каким</w:t>
            </w:r>
            <w:r>
              <w:rPr>
                <w:rFonts w:ascii="Times New Roman" w:hAnsi="Times New Roman"/>
                <w:sz w:val="24"/>
                <w:szCs w:val="24"/>
              </w:rPr>
              <w:t>и  способа</w:t>
            </w:r>
            <w:r w:rsidRPr="00725EA7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725EA7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705B06" w:rsidRPr="00725EA7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EA7">
              <w:rPr>
                <w:rFonts w:ascii="Times New Roman" w:hAnsi="Times New Roman"/>
                <w:sz w:val="24"/>
                <w:szCs w:val="24"/>
              </w:rPr>
              <w:t>- Какие получили результаты?</w:t>
            </w:r>
          </w:p>
          <w:p w:rsidR="00705B06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EA7">
              <w:rPr>
                <w:rFonts w:ascii="Times New Roman" w:hAnsi="Times New Roman"/>
                <w:sz w:val="24"/>
                <w:szCs w:val="24"/>
              </w:rPr>
              <w:t>- Что нужно сделать ещё?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Д/з</w:t>
            </w:r>
          </w:p>
          <w:p w:rsidR="00705B06" w:rsidRPr="00725EA7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-Какое  домашнее  задание  можно  выполнить?</w:t>
            </w:r>
          </w:p>
          <w:p w:rsidR="00705B06" w:rsidRPr="00725EA7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5B06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EA7">
              <w:rPr>
                <w:rFonts w:ascii="Times New Roman" w:hAnsi="Times New Roman"/>
                <w:sz w:val="24"/>
                <w:szCs w:val="24"/>
              </w:rPr>
              <w:t xml:space="preserve">Учитель оценивает работу учащихся </w:t>
            </w:r>
          </w:p>
          <w:p w:rsidR="00705B06" w:rsidRPr="00725EA7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 работали хорошо. Молодцы.</w:t>
            </w:r>
            <w:r w:rsidRPr="00725EA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05B06" w:rsidRPr="00725EA7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5B06" w:rsidRPr="00B67930" w:rsidRDefault="00705B06" w:rsidP="00B67930">
            <w:pPr>
              <w:rPr>
                <w:sz w:val="28"/>
                <w:szCs w:val="28"/>
              </w:rPr>
            </w:pPr>
            <w:r w:rsidRPr="00725EA7">
              <w:rPr>
                <w:sz w:val="24"/>
                <w:szCs w:val="24"/>
              </w:rPr>
              <w:t>СПАСИБО  ЗА  УРОК</w:t>
            </w:r>
          </w:p>
        </w:tc>
        <w:tc>
          <w:tcPr>
            <w:tcW w:w="4110" w:type="dxa"/>
          </w:tcPr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Учащиеся осуществляют самооценку, соотносят цель и результаты, степень их соответствия.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Дают ответы на вопросы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05B06" w:rsidRPr="000C7A4B" w:rsidRDefault="00705B06" w:rsidP="00FC52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5" w:type="dxa"/>
          </w:tcPr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C7A4B"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Личностные: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нравственно-этическое оценивание, осуществление личностного морального выбора.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C7A4B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оценка.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C7A4B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рефлексия способов и условий действия.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C7A4B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</w:p>
          <w:p w:rsidR="00705B06" w:rsidRPr="000C7A4B" w:rsidRDefault="00705B06" w:rsidP="000C7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A4B">
              <w:rPr>
                <w:rFonts w:ascii="Times New Roman" w:hAnsi="Times New Roman"/>
                <w:sz w:val="24"/>
                <w:szCs w:val="24"/>
              </w:rPr>
              <w:t>умение выражать свои мысли.</w:t>
            </w:r>
          </w:p>
        </w:tc>
      </w:tr>
    </w:tbl>
    <w:p w:rsidR="00705B06" w:rsidRDefault="00705B06" w:rsidP="005C450E">
      <w:pPr>
        <w:rPr>
          <w:sz w:val="28"/>
          <w:szCs w:val="28"/>
        </w:rPr>
      </w:pPr>
    </w:p>
    <w:p w:rsidR="00705B06" w:rsidRDefault="00705B06" w:rsidP="003532B3"/>
    <w:sectPr w:rsidR="00705B06" w:rsidSect="00557C5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8A1"/>
    <w:multiLevelType w:val="hybridMultilevel"/>
    <w:tmpl w:val="A99E820E"/>
    <w:lvl w:ilvl="0" w:tplc="DB249E2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6366EC5"/>
    <w:multiLevelType w:val="hybridMultilevel"/>
    <w:tmpl w:val="93DE0E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AA5238"/>
    <w:multiLevelType w:val="hybridMultilevel"/>
    <w:tmpl w:val="D9701A3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280C01AC"/>
    <w:multiLevelType w:val="hybridMultilevel"/>
    <w:tmpl w:val="7FD44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1322EA"/>
    <w:multiLevelType w:val="hybridMultilevel"/>
    <w:tmpl w:val="917E148E"/>
    <w:lvl w:ilvl="0" w:tplc="202EECBC">
      <w:start w:val="1"/>
      <w:numFmt w:val="decimal"/>
      <w:lvlText w:val="%1."/>
      <w:lvlJc w:val="left"/>
      <w:pPr>
        <w:ind w:left="862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5">
    <w:nsid w:val="388E63AA"/>
    <w:multiLevelType w:val="hybridMultilevel"/>
    <w:tmpl w:val="75B29A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9C65382">
      <w:start w:val="3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6B14211"/>
    <w:multiLevelType w:val="hybridMultilevel"/>
    <w:tmpl w:val="54CEB842"/>
    <w:lvl w:ilvl="0" w:tplc="69B83876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27F68EC"/>
    <w:multiLevelType w:val="hybridMultilevel"/>
    <w:tmpl w:val="776830DA"/>
    <w:lvl w:ilvl="0" w:tplc="0B54F1BC">
      <w:start w:val="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8">
    <w:nsid w:val="70A23CDD"/>
    <w:multiLevelType w:val="hybridMultilevel"/>
    <w:tmpl w:val="54883844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9">
    <w:nsid w:val="757721B6"/>
    <w:multiLevelType w:val="hybridMultilevel"/>
    <w:tmpl w:val="8D20A8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5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450E"/>
    <w:rsid w:val="00013F0F"/>
    <w:rsid w:val="00076D68"/>
    <w:rsid w:val="000C7A4B"/>
    <w:rsid w:val="000D0E6D"/>
    <w:rsid w:val="000E1780"/>
    <w:rsid w:val="001331D9"/>
    <w:rsid w:val="001A2825"/>
    <w:rsid w:val="001B19D1"/>
    <w:rsid w:val="001C68A8"/>
    <w:rsid w:val="001E5A4F"/>
    <w:rsid w:val="00227D89"/>
    <w:rsid w:val="00230CC1"/>
    <w:rsid w:val="002636F7"/>
    <w:rsid w:val="002810F3"/>
    <w:rsid w:val="002A7936"/>
    <w:rsid w:val="002E117F"/>
    <w:rsid w:val="002E50BE"/>
    <w:rsid w:val="00335E48"/>
    <w:rsid w:val="003532B3"/>
    <w:rsid w:val="00355629"/>
    <w:rsid w:val="00382977"/>
    <w:rsid w:val="00405C0D"/>
    <w:rsid w:val="00447B55"/>
    <w:rsid w:val="00450365"/>
    <w:rsid w:val="00464365"/>
    <w:rsid w:val="004B3713"/>
    <w:rsid w:val="004B6491"/>
    <w:rsid w:val="005335AF"/>
    <w:rsid w:val="00545FF8"/>
    <w:rsid w:val="00557C52"/>
    <w:rsid w:val="00586ED1"/>
    <w:rsid w:val="005B5D10"/>
    <w:rsid w:val="005C3C7D"/>
    <w:rsid w:val="005C450E"/>
    <w:rsid w:val="00613D68"/>
    <w:rsid w:val="00615F7D"/>
    <w:rsid w:val="00636811"/>
    <w:rsid w:val="00676BCC"/>
    <w:rsid w:val="006B5AD5"/>
    <w:rsid w:val="006D6CBC"/>
    <w:rsid w:val="006E0B85"/>
    <w:rsid w:val="00705B06"/>
    <w:rsid w:val="007151B9"/>
    <w:rsid w:val="00725EA7"/>
    <w:rsid w:val="00737C02"/>
    <w:rsid w:val="00774D2A"/>
    <w:rsid w:val="0079156B"/>
    <w:rsid w:val="00794845"/>
    <w:rsid w:val="00820666"/>
    <w:rsid w:val="00840E95"/>
    <w:rsid w:val="00853A3F"/>
    <w:rsid w:val="00877F7C"/>
    <w:rsid w:val="008B543F"/>
    <w:rsid w:val="009038BB"/>
    <w:rsid w:val="009522F0"/>
    <w:rsid w:val="00961DC3"/>
    <w:rsid w:val="0099605B"/>
    <w:rsid w:val="009E1DAF"/>
    <w:rsid w:val="00A603BA"/>
    <w:rsid w:val="00AF0CB9"/>
    <w:rsid w:val="00B21067"/>
    <w:rsid w:val="00B31128"/>
    <w:rsid w:val="00B67930"/>
    <w:rsid w:val="00BC5156"/>
    <w:rsid w:val="00BD2D25"/>
    <w:rsid w:val="00C648BD"/>
    <w:rsid w:val="00C77B7D"/>
    <w:rsid w:val="00CC1092"/>
    <w:rsid w:val="00D27410"/>
    <w:rsid w:val="00D4199A"/>
    <w:rsid w:val="00D57BF4"/>
    <w:rsid w:val="00D726BC"/>
    <w:rsid w:val="00DC5B27"/>
    <w:rsid w:val="00DC7DF9"/>
    <w:rsid w:val="00E021BA"/>
    <w:rsid w:val="00E57B84"/>
    <w:rsid w:val="00E84FAC"/>
    <w:rsid w:val="00EB14A4"/>
    <w:rsid w:val="00EC0885"/>
    <w:rsid w:val="00EF3E16"/>
    <w:rsid w:val="00FC5236"/>
    <w:rsid w:val="00FD3BBF"/>
    <w:rsid w:val="00FE3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450E"/>
    <w:pPr>
      <w:spacing w:after="200" w:line="276" w:lineRule="auto"/>
    </w:pPr>
    <w:rPr>
      <w:rFonts w:eastAsia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35562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737C02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737C02"/>
    <w:rPr>
      <w:rFonts w:ascii="Cambria" w:hAnsi="Cambria" w:cs="Times New Roman"/>
      <w:b/>
      <w:bCs/>
      <w:color w:val="4F81BD"/>
      <w:sz w:val="22"/>
      <w:szCs w:val="22"/>
      <w:lang w:val="ru-RU" w:eastAsia="ru-RU" w:bidi="ar-SA"/>
    </w:rPr>
  </w:style>
  <w:style w:type="paragraph" w:styleId="ListParagraph">
    <w:name w:val="List Paragraph"/>
    <w:basedOn w:val="Normal"/>
    <w:uiPriority w:val="99"/>
    <w:qFormat/>
    <w:rsid w:val="005C450E"/>
    <w:pPr>
      <w:ind w:left="720"/>
      <w:contextualSpacing/>
    </w:pPr>
  </w:style>
  <w:style w:type="table" w:styleId="TableGrid">
    <w:name w:val="Table Grid"/>
    <w:basedOn w:val="TableNormal"/>
    <w:uiPriority w:val="99"/>
    <w:rsid w:val="005C450E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5C45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5C450E"/>
    <w:rPr>
      <w:rFonts w:cs="Times New Roman"/>
      <w:b/>
    </w:rPr>
  </w:style>
  <w:style w:type="paragraph" w:customStyle="1" w:styleId="c5">
    <w:name w:val="c5"/>
    <w:basedOn w:val="Normal"/>
    <w:uiPriority w:val="99"/>
    <w:rsid w:val="007948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DefaultParagraphFont"/>
    <w:uiPriority w:val="99"/>
    <w:rsid w:val="00794845"/>
    <w:rPr>
      <w:rFonts w:cs="Times New Roman"/>
    </w:rPr>
  </w:style>
  <w:style w:type="paragraph" w:styleId="NoSpacing">
    <w:name w:val="No Spacing"/>
    <w:uiPriority w:val="99"/>
    <w:qFormat/>
    <w:rsid w:val="00B67930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B679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522F0"/>
    <w:rPr>
      <w:rFonts w:ascii="Times New Roman" w:hAnsi="Times New Roman" w:cs="Times New Roman"/>
      <w:sz w:val="2"/>
    </w:rPr>
  </w:style>
  <w:style w:type="character" w:styleId="Hyperlink">
    <w:name w:val="Hyperlink"/>
    <w:basedOn w:val="DefaultParagraphFont"/>
    <w:uiPriority w:val="99"/>
    <w:rsid w:val="00450365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897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7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7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39shkola.ru/content/zanimatelnye-zadaniya" TargetMode="External"/><Relationship Id="rId13" Type="http://schemas.openxmlformats.org/officeDocument/2006/relationships/hyperlink" Target="http://easyen.ru/load/russkij_jazyk/4_klass/trenazhjor_chasti_rechi/383-1-0-2923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chim.org/russkij-yazyk/morfologicheskij-razbor-slova" TargetMode="External"/><Relationship Id="rId12" Type="http://schemas.openxmlformats.org/officeDocument/2006/relationships/hyperlink" Target="http://nachalka.seminfo.ru/mod/quiz/attempt.php?id=513344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CC%EE%F0%F4%EE%EB%EE%E3%E8%FF" TargetMode="External"/><Relationship Id="rId11" Type="http://schemas.openxmlformats.org/officeDocument/2006/relationships/hyperlink" Target="http://ppt4web.ru/russkijj-jazyk/trenazher-chasti-rechi.html" TargetMode="External"/><Relationship Id="rId5" Type="http://schemas.openxmlformats.org/officeDocument/2006/relationships/hyperlink" Target="http://fly-mama.ru/zanimatelnyj-russkij-yazyk-dlya-mladshix-shkolnikov-vybiraem-knigi/" TargetMode="External"/><Relationship Id="rId15" Type="http://schemas.openxmlformats.org/officeDocument/2006/relationships/hyperlink" Target="http://nachalka.seminfo.ru/mod/quiz/attempt.php?id=5133445" TargetMode="External"/><Relationship Id="rId10" Type="http://schemas.openxmlformats.org/officeDocument/2006/relationships/hyperlink" Target="http://easyen.ru/load/russkij_jazyk/4_klass/trenazhjor_chasti_rechi/383-1-0-2923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abyblog.ru/user/id924225/96819" TargetMode="External"/><Relationship Id="rId14" Type="http://schemas.openxmlformats.org/officeDocument/2006/relationships/hyperlink" Target="http://ppt4web.ru/russkijj-jazyk/trenazher-chasti-rech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495</TotalTime>
  <Pages>14</Pages>
  <Words>2621</Words>
  <Characters>14946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19</cp:revision>
  <cp:lastPrinted>2015-05-13T17:26:00Z</cp:lastPrinted>
  <dcterms:created xsi:type="dcterms:W3CDTF">2013-12-17T17:25:00Z</dcterms:created>
  <dcterms:modified xsi:type="dcterms:W3CDTF">2015-06-03T13:51:00Z</dcterms:modified>
</cp:coreProperties>
</file>