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5B" w:rsidRPr="00DF7318" w:rsidRDefault="00046D5B" w:rsidP="004E44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7318">
        <w:rPr>
          <w:rFonts w:ascii="Times New Roman" w:hAnsi="Times New Roman"/>
          <w:sz w:val="24"/>
          <w:szCs w:val="24"/>
        </w:rPr>
        <w:t>Посохова Л. Д.. Алиева И. З.,</w:t>
      </w:r>
    </w:p>
    <w:p w:rsidR="00046D5B" w:rsidRPr="00DF7318" w:rsidRDefault="00046D5B" w:rsidP="004E44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7318">
        <w:rPr>
          <w:rFonts w:ascii="Times New Roman" w:hAnsi="Times New Roman"/>
          <w:sz w:val="24"/>
          <w:szCs w:val="24"/>
        </w:rPr>
        <w:t xml:space="preserve">учителя начальных классов МБОУ «СОШ № 28» </w:t>
      </w:r>
    </w:p>
    <w:p w:rsidR="00046D5B" w:rsidRPr="00DF7318" w:rsidRDefault="00046D5B" w:rsidP="004E44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7318">
        <w:rPr>
          <w:rFonts w:ascii="Times New Roman" w:hAnsi="Times New Roman"/>
          <w:sz w:val="24"/>
          <w:szCs w:val="24"/>
        </w:rPr>
        <w:t>г. Белгорода</w:t>
      </w:r>
    </w:p>
    <w:p w:rsidR="00046D5B" w:rsidRPr="00DF7318" w:rsidRDefault="00046D5B" w:rsidP="004E44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7318">
        <w:rPr>
          <w:rFonts w:ascii="Times New Roman" w:hAnsi="Times New Roman"/>
          <w:b/>
          <w:sz w:val="24"/>
          <w:szCs w:val="24"/>
        </w:rPr>
        <w:t xml:space="preserve">Технологическая карта интегрированного урока по учебным предметам «Окружающий мир» и «Английский язык» во 2-м классе на тему «Что такое семья. </w:t>
      </w:r>
      <w:r w:rsidRPr="00DF7318">
        <w:rPr>
          <w:rFonts w:ascii="Times New Roman" w:hAnsi="Times New Roman"/>
          <w:b/>
          <w:sz w:val="24"/>
          <w:szCs w:val="24"/>
          <w:lang w:val="en-US"/>
        </w:rPr>
        <w:t>My</w:t>
      </w:r>
      <w:r w:rsidRPr="00DF7318">
        <w:rPr>
          <w:rFonts w:ascii="Times New Roman" w:hAnsi="Times New Roman"/>
          <w:b/>
          <w:sz w:val="24"/>
          <w:szCs w:val="24"/>
        </w:rPr>
        <w:t xml:space="preserve"> </w:t>
      </w:r>
      <w:r w:rsidRPr="00DF7318">
        <w:rPr>
          <w:rFonts w:ascii="Times New Roman" w:hAnsi="Times New Roman"/>
          <w:b/>
          <w:sz w:val="24"/>
          <w:szCs w:val="24"/>
          <w:lang w:val="en-US"/>
        </w:rPr>
        <w:t>family</w:t>
      </w:r>
      <w:r w:rsidRPr="00DF7318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1520"/>
      </w:tblGrid>
      <w:tr w:rsidR="00046D5B" w:rsidRPr="00DF7318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2813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13AF">
              <w:rPr>
                <w:rFonts w:ascii="Times New Roman" w:hAnsi="Times New Roman"/>
                <w:sz w:val="24"/>
                <w:szCs w:val="24"/>
              </w:rPr>
              <w:t xml:space="preserve">применения предметных знаний, умений, навыков и 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046D5B" w:rsidRPr="00DF7318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Н.Ф. Виноградова,</w:t>
            </w:r>
            <w:r w:rsidRPr="002813A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В.П. Кузовлев, Э.Ш. Перегудова</w:t>
            </w:r>
          </w:p>
        </w:tc>
      </w:tr>
      <w:tr w:rsidR="00046D5B" w:rsidRPr="00DF7318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2813AF">
              <w:rPr>
                <w:rFonts w:ascii="Times New Roman" w:hAnsi="Times New Roman"/>
                <w:sz w:val="24"/>
                <w:szCs w:val="24"/>
              </w:rPr>
              <w:tab/>
              <w:t xml:space="preserve"> продолжить формирование представлений о семье и её членах; показать значение семьи в жизни человека.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  <w:u w:val="single"/>
              </w:rPr>
              <w:t>Задачи:</w:t>
            </w:r>
            <w:r w:rsidRPr="002813A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раскрыть значение понятия «семья»;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повторить лексические единицы по теме «Семья»;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продолжить формирование навыка монологической и диалогической речи;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развивать умение использовать известную информацию для применения в новой ситуации;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расширять словарный запас;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развивать фонематический слух;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создать условие для развития логического мышления: анализа, синтеза, обобщения;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формировать навыки коммуникативного общения при работе в паре и группе;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развивать навыки самоконтроля</w:t>
            </w:r>
          </w:p>
        </w:tc>
      </w:tr>
      <w:tr w:rsidR="00046D5B" w:rsidRPr="00DF7318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  <w:u w:val="single"/>
              </w:rPr>
              <w:t>Формируемые УУД:</w:t>
            </w:r>
          </w:p>
          <w:p w:rsidR="00046D5B" w:rsidRPr="002813AF" w:rsidRDefault="00046D5B" w:rsidP="002813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3AF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Понимать, что семья – это коллектив близких людей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Определять и называть членов семьи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Способствовать развитию связной устной речи через построение логически правильных высказываний</w:t>
            </w:r>
          </w:p>
          <w:p w:rsidR="00046D5B" w:rsidRPr="002813AF" w:rsidRDefault="00046D5B" w:rsidP="002813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3AF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14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3AF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360" w:hanging="28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Выбирать учебные действия в соответствии с поставленной задачей и условиями её реализации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360" w:hanging="28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Готовить рабочее место для выполнения различных видов работ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360" w:hanging="28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Выполнять самоконтроль за правильным выполнением заданий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3AF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 xml:space="preserve"> - Выделять и формулировать познавательную цель, применять ее для решения задач и     логических действий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Развивать логическое мышление: анализировать, обобщать, устанавливать причинно-следственные связи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Работать в паре и группе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Осознанно строить речевые высказывания, используя модель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3AF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Строить логически правильные высказывания в соответствии с поставленной задачей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Учиться договариваться с товарищами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Овладевать формами монологической и диалогической речи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42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3AF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-288" w:firstLine="28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Осуществлять самооценку на основе критериев успешности учебной деятельности</w:t>
            </w:r>
          </w:p>
          <w:p w:rsidR="00046D5B" w:rsidRPr="002813AF" w:rsidRDefault="00046D5B" w:rsidP="002813AF">
            <w:pPr>
              <w:pStyle w:val="ListParagraph"/>
              <w:spacing w:after="0" w:line="240" w:lineRule="auto"/>
              <w:ind w:left="-288" w:firstLine="288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 xml:space="preserve"> - Умение адекватно понимать оценку сверстников и взрослого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  <w:u w:val="single"/>
              </w:rPr>
              <w:t>Планируемые результаты: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Познакомиться с понятием семья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Научиться называть членов семьи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Получить возможность находить информацию в дополнительных источниках (словари)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Получить возможность участвовать в учебном диалоге</w:t>
            </w:r>
          </w:p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- Получить возможность учиться договариваться с товарищем (при работе в группе и в паре)</w:t>
            </w:r>
          </w:p>
        </w:tc>
      </w:tr>
      <w:tr w:rsidR="00046D5B" w:rsidRPr="00DF7318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hd w:val="clear" w:color="auto" w:fill="FFFFFF"/>
              <w:spacing w:line="252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2813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Окружающий мир: 2 класс: Ч. 1/ Н.Ф. Виноградова. М.: Вентана-Граф, 2013г., рабочая тетрадь </w:t>
            </w:r>
            <w:r w:rsidRPr="002813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</w:t>
            </w:r>
            <w:r w:rsidRPr="002813A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13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мир: 2 класс: Ч. 1/ Н.Ф. Виноградова. М.: Вентана-Граф, 2013г., учебник Английский язык: 2 класс: Ч. 1/В.П. Кузовлев, Э.Ш. Перегудова. М: Просвещение, 2013г., </w:t>
            </w:r>
            <w:r w:rsidRPr="002813AF">
              <w:rPr>
                <w:rFonts w:ascii="Times New Roman" w:hAnsi="Times New Roman"/>
                <w:sz w:val="24"/>
                <w:szCs w:val="24"/>
              </w:rPr>
              <w:t>проектор, офтальмологический тренажер, индивидуальные мешочки с гречкой</w:t>
            </w:r>
          </w:p>
        </w:tc>
      </w:tr>
      <w:tr w:rsidR="00046D5B" w:rsidTr="002813AF">
        <w:tc>
          <w:tcPr>
            <w:tcW w:w="378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520" w:type="dxa"/>
          </w:tcPr>
          <w:p w:rsidR="00046D5B" w:rsidRPr="002813AF" w:rsidRDefault="00046D5B" w:rsidP="00281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3AF">
              <w:rPr>
                <w:rFonts w:ascii="Times New Roman" w:hAnsi="Times New Roman"/>
                <w:sz w:val="24"/>
                <w:szCs w:val="24"/>
              </w:rPr>
              <w:t>презентация к уроку, карточки с английскими словами, ребус, разрезная пословица, карточки-задания для работы в группе, задания для индивидуальной работы, знаки навигации учебника, толковые словари, сигнальные карточки для самооценки</w:t>
            </w:r>
          </w:p>
        </w:tc>
      </w:tr>
    </w:tbl>
    <w:p w:rsidR="00046D5B" w:rsidRDefault="00046D5B" w:rsidP="007A54D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6D5B" w:rsidRDefault="00046D5B" w:rsidP="00E93143">
      <w:pPr>
        <w:spacing w:after="0" w:line="240" w:lineRule="auto"/>
        <w:ind w:left="1416" w:firstLine="708"/>
        <w:rPr>
          <w:rFonts w:ascii="Times New Roman" w:hAnsi="Times New Roman"/>
          <w:sz w:val="28"/>
        </w:rPr>
      </w:pPr>
    </w:p>
    <w:p w:rsidR="00046D5B" w:rsidRPr="00E93143" w:rsidRDefault="00046D5B" w:rsidP="00E93143">
      <w:pPr>
        <w:spacing w:after="0" w:line="240" w:lineRule="auto"/>
        <w:ind w:left="1416" w:firstLine="708"/>
        <w:rPr>
          <w:rFonts w:ascii="Times New Roman" w:hAnsi="Times New Roman"/>
          <w:i/>
          <w:sz w:val="28"/>
          <w:szCs w:val="23"/>
        </w:rPr>
        <w:sectPr w:rsidR="00046D5B" w:rsidRPr="00E93143" w:rsidSect="009362F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1"/>
        <w:gridCol w:w="5165"/>
        <w:gridCol w:w="2498"/>
        <w:gridCol w:w="2434"/>
        <w:gridCol w:w="2532"/>
      </w:tblGrid>
      <w:tr w:rsidR="00046D5B" w:rsidRPr="00DF7318" w:rsidTr="00901F21">
        <w:tc>
          <w:tcPr>
            <w:tcW w:w="15310" w:type="dxa"/>
            <w:gridSpan w:val="5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Технологическая карта урока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165" w:type="dxa"/>
          </w:tcPr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2498" w:type="dxa"/>
          </w:tcPr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434" w:type="dxa"/>
          </w:tcPr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532" w:type="dxa"/>
          </w:tcPr>
          <w:p w:rsidR="00046D5B" w:rsidRPr="00DF7318" w:rsidRDefault="00046D5B" w:rsidP="00256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Организационный момент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проверка готовности учащихся к уроку; организация внимания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Проверьте готовность к уроку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Настрой на положительные эмоции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Прием «Ладошка к ладошке» со словами: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b/>
                <w:lang w:val="en-US"/>
              </w:rPr>
              <w:t>Teacher</w:t>
            </w:r>
            <w:r w:rsidRPr="00DF7318">
              <w:rPr>
                <w:lang w:val="en-US"/>
              </w:rPr>
              <w:t xml:space="preserve"> (T.) Good morning, boys and girls! Glad to see you! 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 w:rsidRPr="00DF7318">
              <w:rPr>
                <w:b/>
                <w:lang w:val="en-US"/>
              </w:rPr>
              <w:t>Children</w:t>
            </w:r>
            <w:r w:rsidRPr="00DF7318">
              <w:rPr>
                <w:lang w:val="en-US"/>
              </w:rPr>
              <w:t xml:space="preserve"> (C.) </w:t>
            </w:r>
            <w:r w:rsidRPr="00DF7318">
              <w:t>Good morning!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DF7318">
              <w:rPr>
                <w:i/>
              </w:rPr>
              <w:t>Все вместе произносят рифмовку.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Good morning, good morning!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And how are you?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Good morning, good morning,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I am fine, thank you!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с ребусом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- Отгадайте ребус: </w:t>
            </w: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 xml:space="preserve">7Я. 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(Семья)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5E666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на сенсорных крестах</w:t>
            </w:r>
          </w:p>
          <w:p w:rsidR="00046D5B" w:rsidRPr="00DF7318" w:rsidRDefault="00046D5B" w:rsidP="005E666E">
            <w:pPr>
              <w:pStyle w:val="NormalWeb"/>
              <w:shd w:val="clear" w:color="auto" w:fill="FFFFFF"/>
              <w:spacing w:before="0" w:beforeAutospacing="0" w:after="0" w:afterAutospacing="0" w:line="360" w:lineRule="atLeast"/>
              <w:ind w:left="360"/>
            </w:pPr>
            <w:r w:rsidRPr="00DF7318">
              <w:t xml:space="preserve">- Прочитайте и переведите слова на русский язык: </w:t>
            </w:r>
            <w:r w:rsidRPr="00DF7318">
              <w:rPr>
                <w:lang w:val="en-US"/>
              </w:rPr>
              <w:t>a</w:t>
            </w:r>
            <w:r w:rsidRPr="00DF7318">
              <w:t xml:space="preserve"> </w:t>
            </w:r>
            <w:r w:rsidRPr="00DF7318">
              <w:rPr>
                <w:lang w:val="en-US"/>
              </w:rPr>
              <w:t>brother</w:t>
            </w:r>
            <w:r w:rsidRPr="00DF7318">
              <w:t xml:space="preserve">, </w:t>
            </w:r>
            <w:r w:rsidRPr="00DF7318">
              <w:rPr>
                <w:lang w:val="en-US"/>
              </w:rPr>
              <w:t>a</w:t>
            </w:r>
            <w:r w:rsidRPr="00DF7318">
              <w:t xml:space="preserve"> </w:t>
            </w:r>
            <w:r w:rsidRPr="00DF7318">
              <w:rPr>
                <w:lang w:val="en-US"/>
              </w:rPr>
              <w:t>mother</w:t>
            </w:r>
            <w:r w:rsidRPr="00DF7318">
              <w:t xml:space="preserve">,  </w:t>
            </w:r>
            <w:r w:rsidRPr="00DF7318">
              <w:rPr>
                <w:lang w:val="en-US"/>
              </w:rPr>
              <w:t>a</w:t>
            </w:r>
            <w:r w:rsidRPr="00DF7318">
              <w:t xml:space="preserve"> </w:t>
            </w:r>
            <w:r w:rsidRPr="00DF7318">
              <w:rPr>
                <w:lang w:val="en-US"/>
              </w:rPr>
              <w:t>father</w:t>
            </w:r>
            <w:r w:rsidRPr="00DF7318">
              <w:t xml:space="preserve">,    </w:t>
            </w:r>
            <w:r w:rsidRPr="00DF7318">
              <w:rPr>
                <w:lang w:val="en-US"/>
              </w:rPr>
              <w:t>a</w:t>
            </w:r>
            <w:r w:rsidRPr="00DF7318">
              <w:t xml:space="preserve"> </w:t>
            </w:r>
            <w:r w:rsidRPr="00DF7318">
              <w:rPr>
                <w:lang w:val="en-US"/>
              </w:rPr>
              <w:t>sister</w:t>
            </w:r>
            <w:r w:rsidRPr="00DF7318"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- Как назвать эти понятия одним словом? (Семья. </w:t>
            </w:r>
            <w:r w:rsidRPr="00DF7318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Проверяют готовность к уроку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Эмоционально настраиваются на работу, желая друг другу доброго утра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Отгадывают слово, настраиваются на работу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Вспоминают пройденный материал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Обобщают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Проверяет готовность к уроку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Корректирует при необходимости действия учеников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ответы. Следит за произношением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подготовить рабочее место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поддержать товарища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Сосредоточить внимание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обобщать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к учебной деятельности.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создать условия для возникновения у учащихся внутренней  потребности включения в учебную деятельность</w:t>
            </w:r>
            <w:r w:rsidRPr="00DF7318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Слово учителя</w:t>
            </w:r>
          </w:p>
          <w:p w:rsidR="00046D5B" w:rsidRPr="00DF7318" w:rsidRDefault="00046D5B" w:rsidP="005E6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У нас сегодня необычный урок. Мы будем общаться на русском и английском языках. И  у нас в гостях мисс Энн из Великобритании. Её родители жили в России, а потом уехали в Англию. Мисс Энн приехала к нам, чтобы больше узнать о своей семье. Пока она послушает, что вы расскажите о своих семьях.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со словарями (в группах).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Слайд 1.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Что же такое семья? Давайте найдем ответ в словарях. У каждой группы есть свой словарь.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Проверка работы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Чтение словарных статей.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Работают со словарями, находят нужное слово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Читают и сравнивают словарные статьи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Рассказывает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Контролирует работу в группах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чтение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слушать и воспринимать информацию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Работать с дополнительными источниками информации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извлекать информацию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задачи, темы  урока.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мотивация к учебному действию, выявление и фиксация затруднений.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Постановка темы урока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- Попробуйте сформулировать тему нашего сегодняшнего урока.  (Что такое семья. </w:t>
            </w:r>
            <w:r w:rsidRPr="00DF7318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318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Слайд 2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 xml:space="preserve">Четверостишие о семье 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(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Слайд 3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Читает учитель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Постановка задачи урока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- Вспомните, о чем говорили на прошлом уроке. Подумайте, какую задачу можем поставить на сегодняшний урок? 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Построение плана урока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Посмотрите на наши значки-помощники и расскажите, какими видами деятельности будем заниматься? (Работа со словарем, повторение пройденного, ответы на вопросы, работа в паре, работа в группе)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Проблемная ситуация. Работа с индивидуальными заданиями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Найдите смысловые ошибки. Подумайте, может ли то, что написано, быть признаком хорошей дружной семьи?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Члены семьи каждый день ссорятся, обижают друг друга. Для каждого члена семьи – своя отдельная квартира. У каждого свой кошелек. Каждый член семьи отдыхает отдельно. У каждого члена семьи своё хозяйство.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Формулируют мысли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Слушают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Формулируют мысли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Работают с навигацией учебника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Работают по заданию: исправляют смысловые ошибки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Корректирует при необходимости тему урока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Читает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Выслушивает мнения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Помогает слабоуспевающим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делать предположение на основе имеющихся фактов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Формулировать познавательную задачу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Работать со знаково-символическими обозначениями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Анализировать и устанавливать причинно-следственные связи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Построение проекта выхода из затруднения.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Цель: 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организовать условия для решения учебной проблемной ситуации.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Обсуждение проблемной ситуации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(Члены семьи любят и уважают друг друга; живут в одной квартире; распределяют деньги на покупки в хозяйство; вместе отдыхают и проводят свободное время; занимаются домашним хозяйством.)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Самооценка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Оцените при помощи сигнальных карточек свою работу.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Беседа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- Мы с вами назвали то, что объединяет членов семьи. А чем семья отличается от другой группы людей?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Можно ли наш класс назвать семьей?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(У класса нет совместного хозяйства, не распределяем бюджет, нет родственных отношений.)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Строят логически правильные высказывания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Выполняют самооценку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Рассуждают, делают выводы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Опрашивает 3-4 человека, контролируя адекватность самооценки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Задает вопросы,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46D5B" w:rsidRPr="00DF7318" w:rsidRDefault="00046D5B" w:rsidP="00820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Строить логически правильные высказывания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Осуществлять самооценку на основе критериев успешности учебной деятельности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Вести учебный диалог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Понимать, что семья – это коллектив близких людей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Включение пройденного материала в систему знаний.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организовать  выполнение учащимися заданий по пройденному материалу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по учебнику с. 75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Чтение статьи по ролям (хорошо читающими детьми)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Помогите Васятке назвать всех его родственников. (Бабушка, дедушка, дядя, тетя, двоюродные сестры, двоюродные братья, прадедушка).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Слушают чтение, следят за ошибками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Анализируют, делают выводы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правильностью выполнения задания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Определять и называть членов семьи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организовать условия для сохранения здоровья 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Гимнастика для глаз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 на офтальмологическом тренажере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1,2,3,4,5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Глазкам надо отдыхать.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Влево, вправо, вверх и вниз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 рыжим цветом подружись.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Нам по красному овалу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Пробежать надо не мало.</w:t>
            </w:r>
          </w:p>
          <w:p w:rsidR="00046D5B" w:rsidRPr="00DF7318" w:rsidRDefault="00046D5B" w:rsidP="00FC7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1,2,3,4,5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Синий овал нам не догнать,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И зеленую восьмерку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Нарисуем на пятерку.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Работают на тренажере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правильностью выполнения упражнений для глаз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Сохранять  и укреплять здоровье</w:t>
            </w:r>
          </w:p>
        </w:tc>
      </w:tr>
      <w:tr w:rsidR="00046D5B" w:rsidRPr="00DF7318" w:rsidTr="00606DD9">
        <w:trPr>
          <w:trHeight w:val="2262"/>
        </w:trPr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Включение пройденного в систему знаний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организовать  выполнение учащимися заданий по пройденному материалу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Индивидуальная разноуровневая работа (английский язык)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Подбери признаки: «Какие они родные и дорогие нам люди».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Приложение 3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Проверка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3-4 учащихся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Работают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: подбирают эпитеты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Слушают ответы товарищей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работой пар, оказывает помощь при необходимости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Выбирать учебное действие в соответствии с поставленной задачей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3B6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:rsidR="00046D5B" w:rsidRPr="00DF7318" w:rsidRDefault="00046D5B" w:rsidP="003B6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организовать условия для сохранения здоровья и двигательной раскрепощенности детей</w:t>
            </w:r>
          </w:p>
        </w:tc>
        <w:tc>
          <w:tcPr>
            <w:tcW w:w="5165" w:type="dxa"/>
          </w:tcPr>
          <w:p w:rsidR="00046D5B" w:rsidRDefault="00046D5B" w:rsidP="003B60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Подвижная музыкальная разминка</w:t>
            </w:r>
          </w:p>
          <w:p w:rsidR="00046D5B" w:rsidRPr="00DF7318" w:rsidRDefault="00046D5B" w:rsidP="003B60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(с мешочками)</w:t>
            </w:r>
          </w:p>
          <w:p w:rsidR="00046D5B" w:rsidRDefault="00046D5B" w:rsidP="003B6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Песня на английском языке </w:t>
            </w:r>
          </w:p>
          <w:p w:rsidR="00046D5B" w:rsidRPr="00DF7318" w:rsidRDefault="00046D5B" w:rsidP="003B6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«</w:t>
            </w:r>
            <w:r w:rsidRPr="00DF7318">
              <w:rPr>
                <w:rFonts w:ascii="Times New Roman" w:hAnsi="Times New Roman"/>
                <w:sz w:val="24"/>
                <w:szCs w:val="24"/>
                <w:lang w:val="en-US"/>
              </w:rPr>
              <w:t>Walking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F7318">
              <w:rPr>
                <w:rFonts w:ascii="Times New Roman" w:hAnsi="Times New Roman"/>
                <w:sz w:val="24"/>
                <w:szCs w:val="24"/>
                <w:lang w:val="en-US"/>
              </w:rPr>
              <w:t>Walking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46D5B" w:rsidRDefault="00046D5B" w:rsidP="003B607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3B607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Приложение 8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Выполняют физические упражнения под музыку и слова песни, поют песню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Контролирует правильность выполнения движений, произношение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Сохранять и укреплять здоровье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Закрепление  изученного материала.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F7318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деятельности учащихся по отработке изученных знаний и способов действий в измененных ситуациях.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на экологическом панно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(Два человека работают на панно, 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остальные на местах)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Соберите из частей пословицу. (Кто родителей почитает, тот вовеки не погибает).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Проверка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Проверьте свою работу на слайде (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Слайд 4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Самооценка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Оцените свою работу при помощи сигнальных карточек.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Словарная работа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Подберите синонимы к словам:</w:t>
            </w:r>
          </w:p>
          <w:p w:rsidR="00046D5B" w:rsidRPr="00DF7318" w:rsidRDefault="00046D5B" w:rsidP="006D77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почитает (уважает, ценит, заботится) </w:t>
            </w:r>
          </w:p>
          <w:p w:rsidR="00046D5B" w:rsidRPr="00DF7318" w:rsidRDefault="00046D5B" w:rsidP="006D770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вовеки (навсегда, постоянно, все время)</w:t>
            </w:r>
          </w:p>
          <w:p w:rsidR="00046D5B" w:rsidRPr="00DF7318" w:rsidRDefault="00046D5B" w:rsidP="000A7149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Объясните значение пословицы.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Вспомните тему урока и задачу.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Посмотрите на виды работ на уроке, какие уже выполнили?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Работа в группах по станциям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1 группа - логические концовки 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(</w:t>
            </w: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дети за партами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Закончите предложения.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Приложение 5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2 группа – работа в тетради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(дети за конторками)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Выполните задание №1 на странице 32.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3 группа – найди пару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(английский язык)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(дети за конторками)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Соедини слова парами: английское слово и его перевод.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Приложение 6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 xml:space="preserve">Проверка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Группы № 1, 3 – фронтально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Группа №2 – с образца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i/>
                <w:sz w:val="24"/>
                <w:szCs w:val="24"/>
              </w:rPr>
              <w:t>Смена станций (два раза)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i/>
                <w:sz w:val="24"/>
                <w:szCs w:val="24"/>
              </w:rPr>
              <w:t>(со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</w:t>
            </w:r>
            <w:r w:rsidRPr="00DF7318">
              <w:rPr>
                <w:rFonts w:ascii="Times New Roman" w:hAnsi="Times New Roman"/>
                <w:b/>
                <w:i/>
                <w:sz w:val="24"/>
                <w:szCs w:val="24"/>
              </w:rPr>
              <w:t>меной динамических поз)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Индивидуальная работа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(дети за партами)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А) Группа из 4-х учеников готовит сценки о семье (Тетрадь</w:t>
            </w:r>
            <w:r w:rsidRPr="00DF731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с.</w:t>
            </w:r>
            <w:r w:rsidRPr="00DF731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37)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Б) Группа из двух человек готовит рассказ на английском языке и перевод о своей семье.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Приложение 7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Проверка индивидуальной работы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А) Просмотр сценок и обсуждение вопроса: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-Что необычного в поведении этих героев?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Б) Мисс Энн  плохо говорит на русском языке. Она услышала интересную информацию о ваших семьях и  расскажет вам о своей семье. А вы постарайтесь понять то, о чем вам расскажут. (Ответы детей).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Вместе с мисс Энн прибыла переводчица. Послушайте перевод и определите, правильно ли вы поняли речь мисс Энн.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Собирают пословицу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Выполняют самопроверку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Оценивают свою работу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Подбирают синонимы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Объясняют значение пословицы.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Следят за ответами одноклассников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Работают в группах по заданиям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Выполняют проверку проделанной работы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Разучивают сценки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Готовят рассказ о семье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Следят за работой товарищей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Слушают текст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Переводят текст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Выполняют самопроверку по образцу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Оказывает помощь слабоуспевающим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Контролирует проверку выполненного задания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Опрашивает 3-4 человека, контролируя адекватность самооценки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правильностью, логичностью рассуждений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работой групп, оказывает помощь при необходимости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Контролирует проверку выполненного задания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Оказывает помощь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Следит за произношением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строить логически верное речевое высказывание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Выполнять самопроверку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Выполнять самооценку</w:t>
            </w:r>
          </w:p>
          <w:p w:rsidR="00046D5B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подбирать синонимы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Строить логически правильные высказывания по заданию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Анализировать проделанную работу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Договариваться с товарищами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Понимать задание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Выбирать учебные действия в соответствии с поставленной задачей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Выполнять самопроверку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Строить диалогическую и монологическую речь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Выполнять самопроверку по образцу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создать условия для обобщенного </w:t>
            </w:r>
            <w:r w:rsidRPr="00DF73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воспроизведения изученного материала 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Игра «Снежный ком»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Давайте повторим членов семьи на русском и английском языках. Один называет члена семьи на русском языке, другой – на английском, третий – повторяет то, что назвал предыдущей и добавляет свое слово и т.д.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Следят за ответами товарищей.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Обобщают, повторяют, запоминают пройденное.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Называть членов семьи на русском и английском языках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Цель: </w:t>
            </w:r>
            <w:r w:rsidRPr="00DF7318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Обеспечить понимание цели, содержания и способов выполнения д/з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Тетрадь с. 36-37 – творческое задание.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Дополнить рассказ, используя иллюстрации в тетради.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Запоминают алгоритм работы.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Записывают в дневник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Объясняет домашнее задание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слушать и запоминать алгоритм работы</w:t>
            </w:r>
          </w:p>
        </w:tc>
      </w:tr>
      <w:tr w:rsidR="00046D5B" w:rsidRPr="00DF7318" w:rsidTr="003B6073">
        <w:tc>
          <w:tcPr>
            <w:tcW w:w="2681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7318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 организовать рефлексивный анализ учебной деятельности.</w:t>
            </w:r>
          </w:p>
        </w:tc>
        <w:tc>
          <w:tcPr>
            <w:tcW w:w="5165" w:type="dxa"/>
          </w:tcPr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Анализ проделанной работы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Вспомните задачу урока, достигли ли мы её?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Какие приемы мы использовали на уроке и все ли выполнили? (По навигации учебника)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Самооценка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Оцените свою работу, используя модель. (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Слайд 5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Слово учителя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Стихотворение (</w:t>
            </w:r>
            <w:r w:rsidRPr="00DF7318">
              <w:rPr>
                <w:rFonts w:ascii="Times New Roman" w:hAnsi="Times New Roman"/>
                <w:sz w:val="24"/>
                <w:szCs w:val="24"/>
                <w:u w:val="single"/>
              </w:rPr>
              <w:t>Слайд 6</w:t>
            </w:r>
            <w:r w:rsidRPr="00DF73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46D5B" w:rsidRPr="00DF7318" w:rsidRDefault="00046D5B" w:rsidP="006D77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318">
              <w:rPr>
                <w:rFonts w:ascii="Times New Roman" w:hAnsi="Times New Roman"/>
                <w:i/>
                <w:sz w:val="24"/>
                <w:szCs w:val="24"/>
              </w:rPr>
              <w:t>Прощание</w:t>
            </w:r>
          </w:p>
          <w:p w:rsidR="00046D5B" w:rsidRPr="00DF7318" w:rsidRDefault="00046D5B" w:rsidP="007C3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- Прием «Ладошка к ладошке». Прощание на английском языке.</w:t>
            </w:r>
          </w:p>
          <w:p w:rsidR="00046D5B" w:rsidRPr="00DF7318" w:rsidRDefault="00046D5B" w:rsidP="007C34F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 w:rsidRPr="00DF7318">
              <w:rPr>
                <w:lang w:val="en-US"/>
              </w:rPr>
              <w:t>Raise</w:t>
            </w:r>
            <w:r w:rsidRPr="00DF7318">
              <w:t xml:space="preserve"> </w:t>
            </w:r>
            <w:r w:rsidRPr="00DF7318">
              <w:rPr>
                <w:lang w:val="en-US"/>
              </w:rPr>
              <w:t>your</w:t>
            </w:r>
            <w:r w:rsidRPr="00DF7318">
              <w:t xml:space="preserve"> </w:t>
            </w:r>
            <w:r w:rsidRPr="00DF7318">
              <w:rPr>
                <w:lang w:val="en-US"/>
              </w:rPr>
              <w:t>heads</w:t>
            </w:r>
            <w:r w:rsidRPr="00DF7318">
              <w:t>,</w:t>
            </w:r>
          </w:p>
          <w:p w:rsidR="00046D5B" w:rsidRPr="00DF7318" w:rsidRDefault="00046D5B" w:rsidP="007C34F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Jump up high.</w:t>
            </w:r>
          </w:p>
          <w:p w:rsidR="00046D5B" w:rsidRPr="00DF7318" w:rsidRDefault="00046D5B" w:rsidP="007C34F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DF7318">
              <w:rPr>
                <w:lang w:val="en-US"/>
              </w:rPr>
              <w:t>Wave your hands</w:t>
            </w:r>
          </w:p>
          <w:p w:rsidR="00046D5B" w:rsidRPr="00DF7318" w:rsidRDefault="00046D5B" w:rsidP="007C34F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</w:pPr>
            <w:r w:rsidRPr="00DF7318">
              <w:rPr>
                <w:lang w:val="en-US"/>
              </w:rPr>
              <w:t>And</w:t>
            </w:r>
            <w:r w:rsidRPr="00DF7318">
              <w:t xml:space="preserve"> </w:t>
            </w:r>
            <w:r w:rsidRPr="00DF7318">
              <w:rPr>
                <w:lang w:val="en-US"/>
              </w:rPr>
              <w:t>say</w:t>
            </w:r>
            <w:r w:rsidRPr="00DF7318">
              <w:t xml:space="preserve"> «</w:t>
            </w:r>
            <w:r w:rsidRPr="00DF7318">
              <w:rPr>
                <w:lang w:val="en-US"/>
              </w:rPr>
              <w:t>Good</w:t>
            </w:r>
            <w:r w:rsidRPr="00DF7318">
              <w:t xml:space="preserve"> </w:t>
            </w:r>
            <w:r w:rsidRPr="00DF7318">
              <w:rPr>
                <w:lang w:val="en-US"/>
              </w:rPr>
              <w:t>bye</w:t>
            </w:r>
            <w:r w:rsidRPr="00DF7318">
              <w:t>»!</w:t>
            </w:r>
          </w:p>
        </w:tc>
        <w:tc>
          <w:tcPr>
            <w:tcW w:w="2498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Высказывают мнение, анализируя знаки.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Проводят самооценку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 xml:space="preserve">Слушают 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Прощаются до следующего урока</w:t>
            </w:r>
          </w:p>
        </w:tc>
        <w:tc>
          <w:tcPr>
            <w:tcW w:w="2434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Слушает и корректирует ответы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Читает стихотворение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Прощается до следующего урока</w:t>
            </w:r>
          </w:p>
        </w:tc>
        <w:tc>
          <w:tcPr>
            <w:tcW w:w="2532" w:type="dxa"/>
          </w:tcPr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Умение оценивать учебные действия, достигнутый результат</w:t>
            </w: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D5B" w:rsidRPr="00DF7318" w:rsidRDefault="00046D5B" w:rsidP="006D7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318">
              <w:rPr>
                <w:rFonts w:ascii="Times New Roman" w:hAnsi="Times New Roman"/>
                <w:sz w:val="24"/>
                <w:szCs w:val="24"/>
              </w:rPr>
              <w:t>Осознанно строить речевые высказывания, используя модель</w:t>
            </w:r>
          </w:p>
        </w:tc>
      </w:tr>
    </w:tbl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046D5B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</w:pPr>
    </w:p>
    <w:p w:rsidR="00046D5B" w:rsidRPr="00DF7318" w:rsidRDefault="00046D5B" w:rsidP="00B825CB">
      <w:pPr>
        <w:spacing w:after="0" w:line="240" w:lineRule="auto"/>
        <w:ind w:left="2124"/>
        <w:jc w:val="center"/>
        <w:rPr>
          <w:rFonts w:ascii="Times New Roman" w:hAnsi="Times New Roman"/>
          <w:sz w:val="24"/>
          <w:szCs w:val="24"/>
        </w:rPr>
        <w:sectPr w:rsidR="00046D5B" w:rsidRPr="00DF7318" w:rsidSect="000F7D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46D5B" w:rsidRPr="00DF7318" w:rsidRDefault="00046D5B" w:rsidP="00236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7318">
        <w:rPr>
          <w:rFonts w:ascii="Times New Roman" w:hAnsi="Times New Roman"/>
          <w:sz w:val="24"/>
          <w:szCs w:val="24"/>
        </w:rPr>
        <w:t>Информационные источники:</w:t>
      </w:r>
    </w:p>
    <w:p w:rsidR="00046D5B" w:rsidRPr="00DF7318" w:rsidRDefault="00046D5B" w:rsidP="00BC0820">
      <w:p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</w:rPr>
      </w:pP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</w:rPr>
        <w:t xml:space="preserve">Учебник </w:t>
      </w:r>
      <w:r w:rsidRPr="00DF7318">
        <w:rPr>
          <w:rFonts w:ascii="Times New Roman" w:hAnsi="Times New Roman"/>
          <w:sz w:val="24"/>
          <w:szCs w:val="24"/>
          <w:lang w:eastAsia="ru-RU"/>
        </w:rPr>
        <w:t>Окружающий мир: 2 класс: Ч. 1/ Н.Ф. Виноградова. М.: Вентана-Граф, 2013г.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 xml:space="preserve"> Рабочая тетрадь </w:t>
      </w:r>
      <w:r w:rsidRPr="00DF7318">
        <w:rPr>
          <w:rFonts w:ascii="Times New Roman" w:hAnsi="Times New Roman"/>
          <w:bCs/>
          <w:sz w:val="24"/>
          <w:szCs w:val="24"/>
          <w:lang w:eastAsia="ru-RU"/>
        </w:rPr>
        <w:t>Окружающий</w:t>
      </w:r>
      <w:r w:rsidRPr="00DF731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DF7318">
        <w:rPr>
          <w:rFonts w:ascii="Times New Roman" w:hAnsi="Times New Roman"/>
          <w:sz w:val="24"/>
          <w:szCs w:val="24"/>
          <w:lang w:eastAsia="ru-RU"/>
        </w:rPr>
        <w:t xml:space="preserve">мир: 2 класс: Ч. 1/ Н.Ф. Виноградова. М.: Вентана-Граф, 2013г. 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Игровые занимательные задачи для школьников. Михайлова З.А. М: Просвещение. 1990 г.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Английский тематический словарь. Я.В. Загорулько. М:Эксмо. 2013 г.</w:t>
      </w:r>
    </w:p>
    <w:p w:rsidR="00046D5B" w:rsidRPr="00DF7318" w:rsidRDefault="00046D5B" w:rsidP="001B728B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Темы по английскому языку. Е.В.Карапенко, К.В.Варавина. М:Эксмо. 2013 г.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val="en-US" w:eastAsia="ru-RU"/>
        </w:rPr>
        <w:t>images</w:t>
      </w:r>
      <w:r w:rsidRPr="00DF7318">
        <w:rPr>
          <w:rFonts w:ascii="Times New Roman" w:hAnsi="Times New Roman"/>
          <w:sz w:val="24"/>
          <w:szCs w:val="24"/>
          <w:lang w:eastAsia="ru-RU"/>
        </w:rPr>
        <w:t>.</w:t>
      </w:r>
      <w:r w:rsidRPr="00DF7318">
        <w:rPr>
          <w:rFonts w:ascii="Times New Roman" w:hAnsi="Times New Roman"/>
          <w:sz w:val="24"/>
          <w:szCs w:val="24"/>
          <w:lang w:val="en-US" w:eastAsia="ru-RU"/>
        </w:rPr>
        <w:t>yandex</w:t>
      </w:r>
      <w:r w:rsidRPr="00DF7318">
        <w:rPr>
          <w:rFonts w:ascii="Times New Roman" w:hAnsi="Times New Roman"/>
          <w:sz w:val="24"/>
          <w:szCs w:val="24"/>
          <w:lang w:eastAsia="ru-RU"/>
        </w:rPr>
        <w:t>.</w:t>
      </w:r>
      <w:r w:rsidRPr="00DF7318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DF7318">
        <w:rPr>
          <w:rFonts w:ascii="Times New Roman" w:hAnsi="Times New Roman"/>
          <w:sz w:val="24"/>
          <w:szCs w:val="24"/>
          <w:lang w:eastAsia="ru-RU"/>
        </w:rPr>
        <w:t xml:space="preserve"> (для презентации)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Словарь русского языка. С. И. Ожегов. М:Русский язык, 1990 г.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Словарь русого языка. А. П. Евгеньева. М:Русский язык, 1988 г.</w:t>
      </w:r>
    </w:p>
    <w:p w:rsidR="00046D5B" w:rsidRPr="00DF7318" w:rsidRDefault="00046D5B" w:rsidP="00BC0820">
      <w:pPr>
        <w:pStyle w:val="ListParagraph"/>
        <w:numPr>
          <w:ilvl w:val="0"/>
          <w:numId w:val="9"/>
        </w:numPr>
        <w:shd w:val="clear" w:color="auto" w:fill="FFFFFF"/>
        <w:spacing w:line="252" w:lineRule="exact"/>
        <w:ind w:right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318">
        <w:rPr>
          <w:rFonts w:ascii="Times New Roman" w:hAnsi="Times New Roman"/>
          <w:sz w:val="24"/>
          <w:szCs w:val="24"/>
          <w:lang w:eastAsia="ru-RU"/>
        </w:rPr>
        <w:t>Толковый словарь русского языка. М.Аксёнова, Ю.Антонова. М: Мир энциклопедий Аванта+, 2006 г.</w:t>
      </w: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  <w:sectPr w:rsidR="00046D5B" w:rsidSect="004152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Pr="00634757" w:rsidRDefault="00046D5B" w:rsidP="00236179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  <w:i/>
          <w:sz w:val="300"/>
          <w:szCs w:val="36"/>
        </w:rPr>
      </w:pPr>
      <w:r w:rsidRPr="00634757">
        <w:rPr>
          <w:b/>
          <w:i/>
          <w:sz w:val="300"/>
          <w:szCs w:val="36"/>
        </w:rPr>
        <w:t>7</w:t>
      </w:r>
      <w:r w:rsidRPr="00634757">
        <w:rPr>
          <w:rFonts w:ascii="Monotype Corsiva" w:hAnsi="Monotype Corsiva"/>
          <w:b/>
          <w:i/>
          <w:sz w:val="300"/>
          <w:szCs w:val="36"/>
        </w:rPr>
        <w:t>Я</w:t>
      </w: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Default="00046D5B" w:rsidP="00BC08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Pr="0041524A" w:rsidRDefault="00046D5B" w:rsidP="0041524A">
      <w:pPr>
        <w:jc w:val="right"/>
        <w:rPr>
          <w:rFonts w:ascii="Times New Roman" w:hAnsi="Times New Roman"/>
          <w:i/>
          <w:sz w:val="24"/>
          <w:szCs w:val="24"/>
        </w:rPr>
      </w:pPr>
      <w:r w:rsidRPr="0041524A">
        <w:rPr>
          <w:rFonts w:ascii="Times New Roman" w:hAnsi="Times New Roman"/>
          <w:i/>
          <w:sz w:val="24"/>
          <w:szCs w:val="24"/>
        </w:rPr>
        <w:t>Приложение 2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>1 группа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ab/>
        <w:t>Найдите смысловые ошибки. Подумайте, может ли то, что написано, быть признаком хорошей дружной семьи?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sz w:val="24"/>
          <w:szCs w:val="24"/>
        </w:rPr>
      </w:pPr>
      <w:r w:rsidRPr="0041524A">
        <w:rPr>
          <w:rFonts w:ascii="Times New Roman" w:hAnsi="Times New Roman"/>
          <w:sz w:val="24"/>
          <w:szCs w:val="24"/>
        </w:rPr>
        <w:tab/>
        <w:t>Члены семьи каждый день ссорятся, обижают друг друга. Для каждого члена семьи – своя отдельная квартира. У каждого свой кошелек. Каждый член семьи отдыхает отдельно. У каждого члена семьи своё хозяйство.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>2 группа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>Найдите смысловые ошибки. Подумайте, может ли то, что написано, быть признаком хорошей дружной семьи?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sz w:val="24"/>
          <w:szCs w:val="24"/>
        </w:rPr>
      </w:pPr>
      <w:r w:rsidRPr="0041524A">
        <w:rPr>
          <w:rFonts w:ascii="Times New Roman" w:hAnsi="Times New Roman"/>
          <w:sz w:val="24"/>
          <w:szCs w:val="24"/>
        </w:rPr>
        <w:tab/>
        <w:t>Члены семьи каждый день ссорятся, обижают друг друга. Для каждого члена семьи – своя отдельная квартира. У каждого свой кошелек. Каждый член семьи отдыхает отдельно. У каждого члена семьи своё хозяйство.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b/>
        </w:rPr>
      </w:pPr>
      <w:r w:rsidRPr="0041524A">
        <w:rPr>
          <w:b/>
        </w:rPr>
        <w:t>3 группа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>Найдите смысловые ошибки. Подумайте, может ли то, что написано, быть признаком хорошей дружной семьи?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sz w:val="24"/>
          <w:szCs w:val="24"/>
        </w:rPr>
      </w:pPr>
      <w:r w:rsidRPr="0041524A">
        <w:rPr>
          <w:rFonts w:ascii="Times New Roman" w:hAnsi="Times New Roman"/>
          <w:sz w:val="24"/>
          <w:szCs w:val="24"/>
        </w:rPr>
        <w:tab/>
        <w:t>Члены семьи каждый день ссорятся, обижают друг друга. Для каждого члена семьи – своя отдельная квартира. У каждого свой кошелек. Каждый член семьи отдыхает отдельно. У каждого члена семьи своё хозяйство.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b/>
        </w:rPr>
      </w:pPr>
      <w:r w:rsidRPr="0041524A">
        <w:rPr>
          <w:b/>
        </w:rPr>
        <w:t>4 группа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  <w:r w:rsidRPr="0041524A">
        <w:rPr>
          <w:rFonts w:ascii="Times New Roman" w:hAnsi="Times New Roman"/>
          <w:b/>
          <w:sz w:val="24"/>
          <w:szCs w:val="24"/>
        </w:rPr>
        <w:t>Найдите смысловые ошибки. Подумайте, может ли то, что написано, быть признаком хорошей дружной семьи?</w:t>
      </w:r>
    </w:p>
    <w:p w:rsidR="00046D5B" w:rsidRPr="0041524A" w:rsidRDefault="00046D5B" w:rsidP="0041524A">
      <w:pPr>
        <w:rPr>
          <w:rFonts w:ascii="Times New Roman" w:hAnsi="Times New Roman"/>
          <w:b/>
          <w:sz w:val="24"/>
          <w:szCs w:val="24"/>
        </w:rPr>
      </w:pPr>
    </w:p>
    <w:p w:rsidR="00046D5B" w:rsidRPr="0041524A" w:rsidRDefault="00046D5B" w:rsidP="0041524A">
      <w:pPr>
        <w:rPr>
          <w:rFonts w:ascii="Times New Roman" w:hAnsi="Times New Roman"/>
          <w:sz w:val="24"/>
          <w:szCs w:val="24"/>
        </w:rPr>
      </w:pPr>
      <w:r w:rsidRPr="0041524A">
        <w:rPr>
          <w:rFonts w:ascii="Times New Roman" w:hAnsi="Times New Roman"/>
          <w:sz w:val="24"/>
          <w:szCs w:val="24"/>
        </w:rPr>
        <w:tab/>
        <w:t>Члены семьи каждый день ссорятся, обижают друг друга. Для каждого члена семьи – своя отдельная квартира. У каждого свой кошелек. Каждый член семьи отдыхает отдельно. У каждого члена семьи своё хозяйство.</w:t>
      </w:r>
    </w:p>
    <w:p w:rsidR="00046D5B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  <w:sz w:val="28"/>
          <w:szCs w:val="28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</w:rPr>
      </w:pPr>
      <w:r w:rsidRPr="0041524A">
        <w:rPr>
          <w:i/>
        </w:rPr>
        <w:t>Приложение 3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  <w:r w:rsidRPr="0041524A">
        <w:rPr>
          <w:b/>
        </w:rPr>
        <w:t>Подбери признаки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</w:pPr>
      <w:r w:rsidRPr="0041524A">
        <w:t>1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mother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father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sister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brother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grandmother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grandfather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236179" w:rsidTr="002813AF">
        <w:tc>
          <w:tcPr>
            <w:tcW w:w="9571" w:type="dxa"/>
          </w:tcPr>
          <w:p w:rsidR="00046D5B" w:rsidRPr="002813AF" w:rsidRDefault="00046D5B" w:rsidP="002813AF">
            <w:pPr>
              <w:pStyle w:val="NormalWeb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2813AF">
              <w:rPr>
                <w:b/>
                <w:lang w:val="en-US"/>
              </w:rPr>
              <w:t xml:space="preserve">     Nice         smart         cute           kind         merry         talented       </w:t>
            </w:r>
          </w:p>
          <w:p w:rsidR="00046D5B" w:rsidRPr="002813AF" w:rsidRDefault="00046D5B" w:rsidP="002813AF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 w:rsidRPr="002813AF">
              <w:rPr>
                <w:b/>
                <w:lang w:val="en-US"/>
              </w:rPr>
              <w:t xml:space="preserve">      evil         unlucky        funny            brave            friendly       silly</w:t>
            </w:r>
          </w:p>
        </w:tc>
      </w:tr>
    </w:tbl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</w:pPr>
      <w:r w:rsidRPr="0041524A">
        <w:t>2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mother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father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sister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brother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236179" w:rsidTr="002813AF">
        <w:tc>
          <w:tcPr>
            <w:tcW w:w="9571" w:type="dxa"/>
          </w:tcPr>
          <w:p w:rsidR="00046D5B" w:rsidRPr="002813AF" w:rsidRDefault="00046D5B" w:rsidP="002813AF">
            <w:pPr>
              <w:pStyle w:val="NormalWeb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2813AF">
              <w:rPr>
                <w:b/>
                <w:lang w:val="en-US"/>
              </w:rPr>
              <w:t xml:space="preserve">     Nice                cute           kind         merry               </w:t>
            </w:r>
          </w:p>
          <w:p w:rsidR="00046D5B" w:rsidRPr="002813AF" w:rsidRDefault="00046D5B" w:rsidP="002813AF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 w:rsidRPr="002813AF">
              <w:rPr>
                <w:b/>
                <w:lang w:val="en-US"/>
              </w:rPr>
              <w:t xml:space="preserve">      evil               funny            brave            friendly       silly</w:t>
            </w:r>
          </w:p>
        </w:tc>
      </w:tr>
    </w:tbl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</w:pPr>
      <w:r w:rsidRPr="0041524A">
        <w:t>3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mother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41524A" w:rsidTr="002813AF">
        <w:tc>
          <w:tcPr>
            <w:tcW w:w="9571" w:type="dxa"/>
          </w:tcPr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  <w:r w:rsidRPr="002813AF">
              <w:rPr>
                <w:lang w:val="en-US"/>
              </w:rPr>
              <w:t>My father is___________ and____________ .</w:t>
            </w:r>
          </w:p>
          <w:p w:rsidR="00046D5B" w:rsidRPr="0041524A" w:rsidRDefault="00046D5B" w:rsidP="002813A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046D5B" w:rsidRPr="00236179" w:rsidTr="002813AF">
        <w:tc>
          <w:tcPr>
            <w:tcW w:w="9571" w:type="dxa"/>
          </w:tcPr>
          <w:p w:rsidR="00046D5B" w:rsidRPr="002813AF" w:rsidRDefault="00046D5B" w:rsidP="002813AF">
            <w:pPr>
              <w:pStyle w:val="NormalWeb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2813AF">
              <w:rPr>
                <w:b/>
                <w:lang w:val="en-US"/>
              </w:rPr>
              <w:t xml:space="preserve">     Nice         kind         merry                evil               funny            brave                   </w:t>
            </w:r>
          </w:p>
        </w:tc>
      </w:tr>
    </w:tbl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both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both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both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both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  <w:lang w:val="en-US"/>
        </w:rPr>
        <w:sectPr w:rsidR="00046D5B" w:rsidRPr="004152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6D5B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4</w:t>
      </w:r>
    </w:p>
    <w:p w:rsidR="00046D5B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sz w:val="144"/>
          <w:szCs w:val="144"/>
        </w:rPr>
      </w:pPr>
    </w:p>
    <w:p w:rsidR="00046D5B" w:rsidRPr="007F16DE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sz w:val="144"/>
          <w:szCs w:val="144"/>
        </w:rPr>
      </w:pPr>
      <w:r>
        <w:rPr>
          <w:sz w:val="144"/>
          <w:szCs w:val="144"/>
        </w:rPr>
        <w:tab/>
      </w:r>
      <w:r w:rsidRPr="007F16DE">
        <w:rPr>
          <w:sz w:val="144"/>
          <w:szCs w:val="144"/>
        </w:rPr>
        <w:t>Кто родителей почитает, тот вовеки не погибает.</w:t>
      </w:r>
    </w:p>
    <w:p w:rsidR="00046D5B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sz w:val="28"/>
          <w:szCs w:val="28"/>
        </w:rPr>
        <w:sectPr w:rsidR="00046D5B" w:rsidSect="007F16D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right"/>
        <w:rPr>
          <w:i/>
        </w:rPr>
      </w:pPr>
      <w:r w:rsidRPr="0041524A">
        <w:rPr>
          <w:i/>
        </w:rPr>
        <w:t>Приложение 5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  <w:r w:rsidRPr="0041524A">
        <w:rPr>
          <w:b/>
        </w:rPr>
        <w:t>Закончи высказывание (логические концовки)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b/>
        </w:rPr>
      </w:pPr>
      <w:r w:rsidRPr="0041524A">
        <w:tab/>
      </w:r>
      <w:r w:rsidRPr="0041524A">
        <w:rPr>
          <w:b/>
        </w:rPr>
        <w:t>1 группа</w:t>
      </w:r>
    </w:p>
    <w:p w:rsidR="00046D5B" w:rsidRPr="0041524A" w:rsidRDefault="00046D5B" w:rsidP="0041524A">
      <w:pPr>
        <w:pStyle w:val="NormalWeb"/>
        <w:numPr>
          <w:ilvl w:val="0"/>
          <w:numId w:val="10"/>
        </w:numPr>
        <w:shd w:val="clear" w:color="auto" w:fill="FFFFFF"/>
        <w:spacing w:before="257" w:beforeAutospacing="0" w:after="257" w:afterAutospacing="0" w:line="360" w:lineRule="atLeast"/>
      </w:pPr>
      <w:r w:rsidRPr="0041524A">
        <w:t>Если мама ниже папы, то папа ______________________ мамы.</w:t>
      </w:r>
    </w:p>
    <w:p w:rsidR="00046D5B" w:rsidRPr="0041524A" w:rsidRDefault="00046D5B" w:rsidP="0041524A">
      <w:pPr>
        <w:pStyle w:val="NormalWeb"/>
        <w:numPr>
          <w:ilvl w:val="0"/>
          <w:numId w:val="10"/>
        </w:numPr>
        <w:shd w:val="clear" w:color="auto" w:fill="FFFFFF"/>
        <w:spacing w:before="257" w:beforeAutospacing="0" w:after="257" w:afterAutospacing="0" w:line="360" w:lineRule="atLeast"/>
      </w:pPr>
      <w:r w:rsidRPr="0041524A">
        <w:t>Все женщины в семье Егоровых умеют вязать. Бабушка Маша из семьи Егоровых. Значит, бабушка Маша _____________________________ .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  <w:r w:rsidRPr="0041524A">
        <w:rPr>
          <w:b/>
        </w:rPr>
        <w:t>Закончи высказывание (логические концовки)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b/>
        </w:rPr>
      </w:pPr>
      <w:r w:rsidRPr="0041524A">
        <w:rPr>
          <w:b/>
        </w:rPr>
        <w:t>2 группа</w:t>
      </w:r>
    </w:p>
    <w:p w:rsidR="00046D5B" w:rsidRPr="0041524A" w:rsidRDefault="00046D5B" w:rsidP="0041524A">
      <w:pPr>
        <w:pStyle w:val="NormalWeb"/>
        <w:numPr>
          <w:ilvl w:val="0"/>
          <w:numId w:val="11"/>
        </w:numPr>
        <w:shd w:val="clear" w:color="auto" w:fill="FFFFFF"/>
        <w:spacing w:before="257" w:beforeAutospacing="0" w:after="257" w:afterAutospacing="0" w:line="360" w:lineRule="atLeast"/>
      </w:pPr>
      <w:r w:rsidRPr="0041524A">
        <w:t>Если бабушка старше внука, то внук __________________ бабушки.</w:t>
      </w:r>
    </w:p>
    <w:p w:rsidR="00046D5B" w:rsidRPr="0041524A" w:rsidRDefault="00046D5B" w:rsidP="0041524A">
      <w:pPr>
        <w:pStyle w:val="NormalWeb"/>
        <w:numPr>
          <w:ilvl w:val="0"/>
          <w:numId w:val="11"/>
        </w:numPr>
        <w:shd w:val="clear" w:color="auto" w:fill="FFFFFF"/>
        <w:spacing w:before="257" w:beforeAutospacing="0" w:after="257" w:afterAutospacing="0" w:line="360" w:lineRule="atLeast"/>
      </w:pPr>
      <w:r w:rsidRPr="0041524A">
        <w:t>Напротив Олега сидят Петя, Ира. Напротив Пети – два человека. И напротив Иры – два человека. Сколько всего сидит людей?________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  <w:r w:rsidRPr="0041524A">
        <w:rPr>
          <w:b/>
        </w:rPr>
        <w:t>Закончи высказывание (логические концовки)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jc w:val="center"/>
        <w:rPr>
          <w:b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rPr>
          <w:b/>
        </w:rPr>
      </w:pPr>
      <w:r w:rsidRPr="0041524A">
        <w:rPr>
          <w:b/>
        </w:rPr>
        <w:t xml:space="preserve">       3 группа </w:t>
      </w:r>
    </w:p>
    <w:p w:rsidR="00046D5B" w:rsidRPr="0041524A" w:rsidRDefault="00046D5B" w:rsidP="0041524A">
      <w:pPr>
        <w:pStyle w:val="NormalWeb"/>
        <w:numPr>
          <w:ilvl w:val="0"/>
          <w:numId w:val="12"/>
        </w:numPr>
        <w:shd w:val="clear" w:color="auto" w:fill="FFFFFF"/>
        <w:spacing w:before="257" w:beforeAutospacing="0" w:after="257" w:afterAutospacing="0" w:line="360" w:lineRule="atLeast"/>
      </w:pPr>
      <w:r w:rsidRPr="0041524A">
        <w:t>Если брат моложе сестры, то сестра _______________________ брата.</w:t>
      </w:r>
    </w:p>
    <w:p w:rsidR="00046D5B" w:rsidRPr="0041524A" w:rsidRDefault="00046D5B" w:rsidP="0041524A">
      <w:pPr>
        <w:pStyle w:val="NormalWeb"/>
        <w:numPr>
          <w:ilvl w:val="0"/>
          <w:numId w:val="12"/>
        </w:numPr>
        <w:shd w:val="clear" w:color="auto" w:fill="FFFFFF"/>
        <w:spacing w:before="257" w:beforeAutospacing="0" w:after="257" w:afterAutospacing="0" w:line="360" w:lineRule="atLeast"/>
      </w:pPr>
      <w:r w:rsidRPr="0041524A">
        <w:t>В семье два отца, два сына и один внук. Сколько мужчин в семье?____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  <w:lang w:val="en-US"/>
        </w:rPr>
      </w:pPr>
      <w:r w:rsidRPr="0041524A">
        <w:rPr>
          <w:i/>
        </w:rPr>
        <w:t>Приложение 6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center"/>
        <w:rPr>
          <w:b/>
          <w:lang w:val="en-US"/>
        </w:rPr>
      </w:pPr>
      <w:r w:rsidRPr="0041524A">
        <w:rPr>
          <w:b/>
        </w:rPr>
        <w:t>Найди</w:t>
      </w:r>
      <w:r w:rsidRPr="0041524A">
        <w:rPr>
          <w:b/>
          <w:lang w:val="en-US"/>
        </w:rPr>
        <w:t xml:space="preserve"> </w:t>
      </w:r>
      <w:r w:rsidRPr="0041524A">
        <w:rPr>
          <w:b/>
        </w:rPr>
        <w:t>пару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b/>
          <w:lang w:val="en-US"/>
        </w:rPr>
      </w:pPr>
      <w:r w:rsidRPr="0041524A">
        <w:rPr>
          <w:b/>
          <w:lang w:val="en-US"/>
        </w:rPr>
        <w:t xml:space="preserve">1 </w:t>
      </w:r>
      <w:r w:rsidRPr="0041524A">
        <w:rPr>
          <w:b/>
        </w:rPr>
        <w:t>группа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brother                                        </w:t>
      </w:r>
      <w:r w:rsidRPr="0041524A">
        <w:t>внучка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mother                                        </w:t>
      </w:r>
      <w:r w:rsidRPr="0041524A">
        <w:t>дедушка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grandfather                                  </w:t>
      </w:r>
      <w:r w:rsidRPr="0041524A">
        <w:t>брат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granddaughter                              </w:t>
      </w:r>
      <w:r w:rsidRPr="0041524A">
        <w:t>мама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center"/>
        <w:rPr>
          <w:b/>
          <w:lang w:val="en-US"/>
        </w:rPr>
      </w:pPr>
      <w:r w:rsidRPr="0041524A">
        <w:rPr>
          <w:b/>
        </w:rPr>
        <w:t>Найди</w:t>
      </w:r>
      <w:r w:rsidRPr="0041524A">
        <w:rPr>
          <w:b/>
          <w:lang w:val="en-US"/>
        </w:rPr>
        <w:t xml:space="preserve"> </w:t>
      </w:r>
      <w:r w:rsidRPr="0041524A">
        <w:rPr>
          <w:b/>
        </w:rPr>
        <w:t>пару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b/>
          <w:lang w:val="en-US"/>
        </w:rPr>
      </w:pPr>
      <w:r w:rsidRPr="0041524A">
        <w:rPr>
          <w:b/>
          <w:lang w:val="en-US"/>
        </w:rPr>
        <w:t xml:space="preserve">2 </w:t>
      </w:r>
      <w:r w:rsidRPr="0041524A">
        <w:rPr>
          <w:b/>
        </w:rPr>
        <w:t>группа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daughter                                       </w:t>
      </w:r>
      <w:r w:rsidRPr="0041524A">
        <w:t>дядя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father                                           </w:t>
      </w:r>
      <w:r w:rsidRPr="0041524A">
        <w:t>дочь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uncle                                            </w:t>
      </w:r>
      <w:r w:rsidRPr="0041524A">
        <w:t>папа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</w:pPr>
      <w:r w:rsidRPr="0041524A">
        <w:rPr>
          <w:lang w:val="en-US"/>
        </w:rPr>
        <w:t xml:space="preserve">a sister                                            </w:t>
      </w:r>
      <w:r w:rsidRPr="0041524A">
        <w:t>сестра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center"/>
        <w:rPr>
          <w:b/>
        </w:rPr>
      </w:pPr>
      <w:r w:rsidRPr="0041524A">
        <w:rPr>
          <w:b/>
        </w:rPr>
        <w:t>Найди пару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b/>
        </w:rPr>
      </w:pPr>
      <w:r w:rsidRPr="0041524A">
        <w:rPr>
          <w:b/>
        </w:rPr>
        <w:t>3 группа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son                                             </w:t>
      </w:r>
      <w:r w:rsidRPr="0041524A">
        <w:t>внук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grandmother                              </w:t>
      </w:r>
      <w:r w:rsidRPr="0041524A">
        <w:t>тётя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rPr>
          <w:lang w:val="en-US"/>
        </w:rPr>
      </w:pPr>
      <w:r w:rsidRPr="0041524A">
        <w:rPr>
          <w:lang w:val="en-US"/>
        </w:rPr>
        <w:t xml:space="preserve">a aunt                                            </w:t>
      </w:r>
      <w:r w:rsidRPr="0041524A">
        <w:t>сын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</w:pPr>
      <w:r w:rsidRPr="0041524A">
        <w:rPr>
          <w:lang w:val="en-US"/>
        </w:rPr>
        <w:t xml:space="preserve">a grandson                                    </w:t>
      </w:r>
      <w:r w:rsidRPr="0041524A">
        <w:t>бабушка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</w:rPr>
      </w:pP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 w:line="360" w:lineRule="atLeast"/>
        <w:ind w:left="360"/>
        <w:jc w:val="right"/>
        <w:rPr>
          <w:i/>
        </w:rPr>
      </w:pPr>
      <w:r w:rsidRPr="0041524A">
        <w:rPr>
          <w:i/>
        </w:rPr>
        <w:t>Приложение 7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/>
        <w:ind w:left="357"/>
        <w:rPr>
          <w:lang w:val="en-US"/>
        </w:rPr>
      </w:pPr>
      <w:r w:rsidRPr="0041524A">
        <w:rPr>
          <w:lang w:val="en-US"/>
        </w:rPr>
        <w:tab/>
        <w:t xml:space="preserve">I have got a big and friendly family. 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/>
        <w:ind w:left="357"/>
        <w:rPr>
          <w:color w:val="000000"/>
          <w:shd w:val="clear" w:color="auto" w:fill="FFFFFF"/>
          <w:lang w:val="en-US"/>
        </w:rPr>
      </w:pPr>
      <w:r w:rsidRPr="0041524A">
        <w:rPr>
          <w:lang w:val="en-US"/>
        </w:rPr>
        <w:tab/>
        <w:t xml:space="preserve">I have got a mother, a father, a grandmother, a grandfather and uncle.  My mother is kind and cute. Her name is </w:t>
      </w:r>
      <w:r w:rsidRPr="0041524A">
        <w:rPr>
          <w:color w:val="000000"/>
          <w:shd w:val="clear" w:color="auto" w:fill="FFFFFF"/>
          <w:lang w:val="en-US"/>
        </w:rPr>
        <w:t xml:space="preserve">Elina Victorovna. My </w:t>
      </w:r>
      <w:r w:rsidRPr="0041524A">
        <w:rPr>
          <w:lang w:val="en-US"/>
        </w:rPr>
        <w:t xml:space="preserve">father is brave and smart. His  name is </w:t>
      </w:r>
      <w:r w:rsidRPr="0041524A">
        <w:rPr>
          <w:color w:val="000000"/>
          <w:shd w:val="clear" w:color="auto" w:fill="FFFFFF"/>
          <w:lang w:val="en-US"/>
        </w:rPr>
        <w:t xml:space="preserve">Dmitry </w:t>
      </w:r>
      <w:r w:rsidRPr="0041524A">
        <w:rPr>
          <w:lang w:val="en-US"/>
        </w:rPr>
        <w:t xml:space="preserve"> </w:t>
      </w:r>
      <w:r w:rsidRPr="0041524A">
        <w:rPr>
          <w:color w:val="000000"/>
          <w:shd w:val="clear" w:color="auto" w:fill="FFFFFF"/>
          <w:lang w:val="en-US"/>
        </w:rPr>
        <w:t xml:space="preserve">Sergeevich. My </w:t>
      </w:r>
      <w:r w:rsidRPr="0041524A">
        <w:rPr>
          <w:lang w:val="en-US"/>
        </w:rPr>
        <w:t xml:space="preserve">grandmother’s  name is   </w:t>
      </w:r>
      <w:r w:rsidRPr="0041524A">
        <w:rPr>
          <w:color w:val="000000"/>
          <w:shd w:val="clear" w:color="auto" w:fill="FFFFFF"/>
          <w:lang w:val="en-US"/>
        </w:rPr>
        <w:t xml:space="preserve">Nadezhda </w:t>
      </w:r>
      <w:r w:rsidRPr="0041524A">
        <w:rPr>
          <w:lang w:val="en-US"/>
        </w:rPr>
        <w:t xml:space="preserve">  </w:t>
      </w:r>
      <w:r w:rsidRPr="0041524A">
        <w:rPr>
          <w:color w:val="000000"/>
          <w:lang w:val="en-US"/>
        </w:rPr>
        <w:t xml:space="preserve">Alexandrovna. </w:t>
      </w:r>
      <w:r w:rsidRPr="0041524A">
        <w:rPr>
          <w:color w:val="000000"/>
          <w:shd w:val="clear" w:color="auto" w:fill="FFFFFF"/>
          <w:lang w:val="en-US"/>
        </w:rPr>
        <w:t xml:space="preserve">My </w:t>
      </w:r>
      <w:r w:rsidRPr="0041524A">
        <w:rPr>
          <w:lang w:val="en-US"/>
        </w:rPr>
        <w:t xml:space="preserve">grandfather’s name is   </w:t>
      </w:r>
      <w:r w:rsidRPr="0041524A">
        <w:rPr>
          <w:color w:val="000000"/>
          <w:shd w:val="clear" w:color="auto" w:fill="FFFFFF"/>
          <w:lang w:val="en-US"/>
        </w:rPr>
        <w:t xml:space="preserve">Sergey </w:t>
      </w:r>
      <w:r w:rsidRPr="0041524A">
        <w:rPr>
          <w:color w:val="000000"/>
          <w:lang w:val="en-US"/>
        </w:rPr>
        <w:t xml:space="preserve">Vasilievich. They are </w:t>
      </w:r>
      <w:r w:rsidRPr="0041524A">
        <w:rPr>
          <w:lang w:val="en-US"/>
        </w:rPr>
        <w:t xml:space="preserve">kind and merry. My uncle’s name is </w:t>
      </w:r>
      <w:r w:rsidRPr="0041524A">
        <w:rPr>
          <w:color w:val="000000"/>
          <w:shd w:val="clear" w:color="auto" w:fill="FFFFFF"/>
          <w:lang w:val="en-US"/>
        </w:rPr>
        <w:t xml:space="preserve">Alexey Sergeevich. </w:t>
      </w:r>
    </w:p>
    <w:p w:rsidR="00046D5B" w:rsidRPr="0041524A" w:rsidRDefault="00046D5B" w:rsidP="0041524A">
      <w:pPr>
        <w:pStyle w:val="NormalWeb"/>
        <w:shd w:val="clear" w:color="auto" w:fill="FFFFFF"/>
        <w:spacing w:before="257" w:beforeAutospacing="0" w:after="257" w:afterAutospacing="0"/>
        <w:ind w:left="357"/>
        <w:rPr>
          <w:lang w:val="en-US"/>
        </w:rPr>
      </w:pPr>
      <w:r w:rsidRPr="0041524A">
        <w:rPr>
          <w:lang w:val="en-US"/>
        </w:rPr>
        <w:tab/>
        <w:t>I love my family very much.</w:t>
      </w: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4"/>
          <w:szCs w:val="24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jc w:val="both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41524A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rPr>
          <w:color w:val="000000"/>
          <w:sz w:val="28"/>
          <w:szCs w:val="28"/>
          <w:lang w:val="en-US"/>
        </w:rPr>
      </w:pPr>
    </w:p>
    <w:p w:rsidR="00046D5B" w:rsidRPr="00236179" w:rsidRDefault="00046D5B" w:rsidP="0041524A">
      <w:pPr>
        <w:shd w:val="clear" w:color="auto" w:fill="FFFFFF"/>
        <w:spacing w:before="100" w:beforeAutospacing="1" w:after="100" w:afterAutospacing="1" w:line="336" w:lineRule="atLeast"/>
        <w:ind w:left="-360"/>
        <w:jc w:val="right"/>
        <w:rPr>
          <w:i/>
          <w:color w:val="000000"/>
          <w:sz w:val="28"/>
          <w:szCs w:val="28"/>
          <w:lang w:val="en-US"/>
        </w:rPr>
      </w:pPr>
    </w:p>
    <w:p w:rsidR="00046D5B" w:rsidRPr="00236179" w:rsidRDefault="00046D5B" w:rsidP="0041524A">
      <w:pPr>
        <w:shd w:val="clear" w:color="auto" w:fill="FFFFFF"/>
        <w:spacing w:after="0" w:line="240" w:lineRule="auto"/>
        <w:ind w:left="-360"/>
        <w:jc w:val="right"/>
        <w:rPr>
          <w:rFonts w:ascii="Times New Roman" w:hAnsi="Times New Roman"/>
          <w:i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Приложение</w:t>
      </w:r>
      <w:r w:rsidRPr="00236179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8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Walking, walking. Walking, walking.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Ходим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бродим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(Ходьба на месте на месте)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Hop, hop, hop. Hop, hop, hop.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Прыг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скок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236179">
        <w:rPr>
          <w:rFonts w:ascii="Times New Roman" w:hAnsi="Times New Roman"/>
          <w:i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Прыжки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на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месте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Running, running, running. Running, running, running.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Бежим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бежим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(Бег на месте)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Now let’s stop. Now let’s stop.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Давайте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</w:rPr>
        <w:t>остановимся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(Останавливаются. Вытягивают руки вперед ладошками друг к другу)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Walking, walking. Walking, walking. (</w:t>
      </w:r>
      <w:r w:rsidRPr="0041524A">
        <w:rPr>
          <w:rFonts w:ascii="Times New Roman" w:hAnsi="Times New Roman"/>
          <w:color w:val="000000"/>
          <w:sz w:val="24"/>
          <w:szCs w:val="24"/>
        </w:rPr>
        <w:t>Ходим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бродим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(Ходьба на месте на месте)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Hop, hop, hop. Hop, hop, hop.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Прыг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скок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236179">
        <w:rPr>
          <w:rFonts w:ascii="Times New Roman" w:hAnsi="Times New Roman"/>
          <w:i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Прыжки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на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месте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Running, running, running. Running, running, running.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Бежим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бежим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(Бег на месте)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Now let’s stop. Now let’s stop. </w:t>
      </w:r>
      <w:r w:rsidRPr="00236179">
        <w:rPr>
          <w:rFonts w:ascii="Times New Roman" w:hAnsi="Times New Roman"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color w:val="000000"/>
          <w:sz w:val="24"/>
          <w:szCs w:val="24"/>
        </w:rPr>
        <w:t>Давайте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</w:rPr>
        <w:t>остановимся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(Останавливаются. Вытягивают руки вперед ладошками друг к другу)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Tiptoe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tiptoe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Tiptoe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tiptoe</w:t>
      </w:r>
      <w:r w:rsidRPr="0041524A">
        <w:rPr>
          <w:rFonts w:ascii="Times New Roman" w:hAnsi="Times New Roman"/>
          <w:color w:val="000000"/>
          <w:sz w:val="24"/>
          <w:szCs w:val="24"/>
        </w:rPr>
        <w:t>.(На цыпочках)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 xml:space="preserve">(Ходьба на носках) 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jump</w:t>
      </w:r>
      <w:r w:rsidRPr="00236179">
        <w:rPr>
          <w:rFonts w:ascii="Times New Roman" w:hAnsi="Times New Roman"/>
          <w:color w:val="000000"/>
          <w:sz w:val="24"/>
          <w:szCs w:val="24"/>
        </w:rPr>
        <w:t>. (</w:t>
      </w:r>
      <w:r w:rsidRPr="0041524A">
        <w:rPr>
          <w:rFonts w:ascii="Times New Roman" w:hAnsi="Times New Roman"/>
          <w:color w:val="000000"/>
          <w:sz w:val="24"/>
          <w:szCs w:val="24"/>
        </w:rPr>
        <w:t>Прыг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41524A">
        <w:rPr>
          <w:rFonts w:ascii="Times New Roman" w:hAnsi="Times New Roman"/>
          <w:color w:val="000000"/>
          <w:sz w:val="24"/>
          <w:szCs w:val="24"/>
        </w:rPr>
        <w:t>скок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  <w:lang w:val="en-US"/>
        </w:rPr>
        <w:t>(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Прыжки</w:t>
      </w:r>
      <w:r w:rsidRPr="0041524A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на</w:t>
      </w:r>
      <w:r w:rsidRPr="0041524A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месте</w:t>
      </w:r>
      <w:r w:rsidRPr="0041524A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Swimming, swimming,  swimming. Swimming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swimming</w:t>
      </w:r>
      <w:r w:rsidRPr="00236179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swimming</w:t>
      </w:r>
      <w:r w:rsidRPr="00236179">
        <w:rPr>
          <w:rFonts w:ascii="Times New Roman" w:hAnsi="Times New Roman"/>
          <w:color w:val="000000"/>
          <w:sz w:val="24"/>
          <w:szCs w:val="24"/>
        </w:rPr>
        <w:t>. (</w:t>
      </w:r>
      <w:r w:rsidRPr="0041524A">
        <w:rPr>
          <w:rFonts w:ascii="Times New Roman" w:hAnsi="Times New Roman"/>
          <w:color w:val="000000"/>
          <w:sz w:val="24"/>
          <w:szCs w:val="24"/>
        </w:rPr>
        <w:t>Плаваем</w:t>
      </w:r>
      <w:r w:rsidRPr="00236179">
        <w:rPr>
          <w:rFonts w:ascii="Times New Roman" w:hAnsi="Times New Roman"/>
          <w:color w:val="000000"/>
          <w:sz w:val="24"/>
          <w:szCs w:val="24"/>
        </w:rPr>
        <w:t>)</w:t>
      </w:r>
    </w:p>
    <w:p w:rsidR="00046D5B" w:rsidRPr="00236179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236179">
        <w:rPr>
          <w:rFonts w:ascii="Times New Roman" w:hAnsi="Times New Roman"/>
          <w:i/>
          <w:color w:val="000000"/>
          <w:sz w:val="24"/>
          <w:szCs w:val="24"/>
        </w:rPr>
        <w:t>(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Представляют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что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i/>
          <w:color w:val="000000"/>
          <w:sz w:val="24"/>
          <w:szCs w:val="24"/>
        </w:rPr>
        <w:t>плавают</w:t>
      </w:r>
      <w:r w:rsidRPr="00236179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Now let’s sleep. Now let’s sleep. </w:t>
      </w:r>
      <w:r w:rsidRPr="0041524A">
        <w:rPr>
          <w:rFonts w:ascii="Times New Roman" w:hAnsi="Times New Roman"/>
          <w:color w:val="000000"/>
          <w:sz w:val="24"/>
          <w:szCs w:val="24"/>
        </w:rPr>
        <w:t>(Давайте поспим.)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(Опускают голову, притворяются, что спят)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Wake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up</w:t>
      </w:r>
      <w:r w:rsidRPr="0041524A">
        <w:rPr>
          <w:rFonts w:ascii="Times New Roman" w:hAnsi="Times New Roman"/>
          <w:color w:val="000000"/>
          <w:sz w:val="24"/>
          <w:szCs w:val="24"/>
        </w:rPr>
        <w:t>! (Проснитесь)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(Встрепенуться, открыть глаза)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It’s time to go! (</w:t>
      </w:r>
      <w:r w:rsidRPr="0041524A">
        <w:rPr>
          <w:rFonts w:ascii="Times New Roman" w:hAnsi="Times New Roman"/>
          <w:color w:val="000000"/>
          <w:sz w:val="24"/>
          <w:szCs w:val="24"/>
        </w:rPr>
        <w:t>Время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</w:rPr>
        <w:t>идти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(Осматриваются по сторонам)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Are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you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ready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to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go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fast</w:t>
      </w:r>
      <w:r w:rsidRPr="0041524A">
        <w:rPr>
          <w:rFonts w:ascii="Times New Roman" w:hAnsi="Times New Roman"/>
          <w:color w:val="000000"/>
          <w:sz w:val="24"/>
          <w:szCs w:val="24"/>
        </w:rPr>
        <w:t>? (Вы готовы идти быстрее?)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i/>
          <w:color w:val="000000"/>
          <w:sz w:val="24"/>
          <w:szCs w:val="24"/>
        </w:rPr>
      </w:pPr>
      <w:r w:rsidRPr="0041524A">
        <w:rPr>
          <w:rFonts w:ascii="Times New Roman" w:hAnsi="Times New Roman"/>
          <w:i/>
          <w:color w:val="000000"/>
          <w:sz w:val="24"/>
          <w:szCs w:val="24"/>
        </w:rPr>
        <w:t>(Выполняют движения быстрее)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Walking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walking</w:t>
      </w:r>
      <w:r w:rsidRPr="0041524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Walking, walking. Hop, hop, hop. Hop, hop, hop.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Running, running, running. Running, running, running. 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Now let’s stop. Now let’s stop. 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Walking, walking. Walking, walking.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Hop, hop, hop. Hop, hop, hop.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Running, running, running. Running, running, running. 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 xml:space="preserve">Now let’s stop. Now let’s stop. </w:t>
      </w:r>
    </w:p>
    <w:p w:rsidR="00046D5B" w:rsidRPr="0041524A" w:rsidRDefault="00046D5B" w:rsidP="0041524A">
      <w:pPr>
        <w:shd w:val="clear" w:color="auto" w:fill="FFFFFF"/>
        <w:spacing w:after="0" w:line="240" w:lineRule="auto"/>
        <w:ind w:left="-357"/>
        <w:rPr>
          <w:rFonts w:ascii="Times New Roman" w:hAnsi="Times New Roman"/>
          <w:color w:val="000000"/>
          <w:sz w:val="24"/>
          <w:szCs w:val="24"/>
        </w:rPr>
      </w:pPr>
      <w:r w:rsidRPr="0041524A">
        <w:rPr>
          <w:rFonts w:ascii="Times New Roman" w:hAnsi="Times New Roman"/>
          <w:color w:val="000000"/>
          <w:sz w:val="24"/>
          <w:szCs w:val="24"/>
          <w:lang w:val="en-US"/>
        </w:rPr>
        <w:t>Whew!</w:t>
      </w:r>
    </w:p>
    <w:p w:rsidR="00046D5B" w:rsidRPr="0041524A" w:rsidRDefault="00046D5B" w:rsidP="0041524A">
      <w:pPr>
        <w:pStyle w:val="NormalWeb"/>
        <w:shd w:val="clear" w:color="auto" w:fill="FFFFFF"/>
        <w:spacing w:before="0" w:beforeAutospacing="0" w:after="0" w:afterAutospacing="0"/>
        <w:ind w:left="360"/>
      </w:pPr>
      <w:r w:rsidRPr="0041524A">
        <w:t xml:space="preserve">                                                                                                                               </w:t>
      </w:r>
    </w:p>
    <w:p w:rsidR="00046D5B" w:rsidRPr="0041524A" w:rsidRDefault="00046D5B" w:rsidP="004152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D5B" w:rsidRPr="0041524A" w:rsidRDefault="00046D5B" w:rsidP="004152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46D5B" w:rsidRPr="0041524A" w:rsidSect="00C91A6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5A8"/>
    <w:multiLevelType w:val="hybridMultilevel"/>
    <w:tmpl w:val="E3D60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2012B4"/>
    <w:multiLevelType w:val="hybridMultilevel"/>
    <w:tmpl w:val="BA38AC3E"/>
    <w:lvl w:ilvl="0" w:tplc="0BC62B98">
      <w:start w:val="1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">
    <w:nsid w:val="21161398"/>
    <w:multiLevelType w:val="hybridMultilevel"/>
    <w:tmpl w:val="D9AAE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55E41"/>
    <w:multiLevelType w:val="hybridMultilevel"/>
    <w:tmpl w:val="565EE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9260B"/>
    <w:multiLevelType w:val="hybridMultilevel"/>
    <w:tmpl w:val="A10E2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06CE2"/>
    <w:multiLevelType w:val="hybridMultilevel"/>
    <w:tmpl w:val="493E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36581E"/>
    <w:multiLevelType w:val="hybridMultilevel"/>
    <w:tmpl w:val="9820A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50C6D"/>
    <w:multiLevelType w:val="hybridMultilevel"/>
    <w:tmpl w:val="C194E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D1D1D4E"/>
    <w:multiLevelType w:val="hybridMultilevel"/>
    <w:tmpl w:val="5914CB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B253A"/>
    <w:multiLevelType w:val="hybridMultilevel"/>
    <w:tmpl w:val="22CE8D42"/>
    <w:lvl w:ilvl="0" w:tplc="0666AF5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5B0A0F"/>
    <w:multiLevelType w:val="hybridMultilevel"/>
    <w:tmpl w:val="32509AE0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7E7D4264"/>
    <w:multiLevelType w:val="hybridMultilevel"/>
    <w:tmpl w:val="5696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4D3"/>
    <w:rsid w:val="000004DB"/>
    <w:rsid w:val="000005BF"/>
    <w:rsid w:val="000019A9"/>
    <w:rsid w:val="00001F2E"/>
    <w:rsid w:val="00003E7F"/>
    <w:rsid w:val="000053D8"/>
    <w:rsid w:val="00005847"/>
    <w:rsid w:val="00006069"/>
    <w:rsid w:val="000067C9"/>
    <w:rsid w:val="000071DB"/>
    <w:rsid w:val="0000735F"/>
    <w:rsid w:val="000073D3"/>
    <w:rsid w:val="00007454"/>
    <w:rsid w:val="00007F80"/>
    <w:rsid w:val="00010203"/>
    <w:rsid w:val="000106DF"/>
    <w:rsid w:val="00011D31"/>
    <w:rsid w:val="00013961"/>
    <w:rsid w:val="000145D3"/>
    <w:rsid w:val="000149E6"/>
    <w:rsid w:val="0001614A"/>
    <w:rsid w:val="000164FB"/>
    <w:rsid w:val="000176F3"/>
    <w:rsid w:val="0002003C"/>
    <w:rsid w:val="00020E13"/>
    <w:rsid w:val="00021479"/>
    <w:rsid w:val="00021AC1"/>
    <w:rsid w:val="00021C8E"/>
    <w:rsid w:val="0002385D"/>
    <w:rsid w:val="00023C48"/>
    <w:rsid w:val="00023FC3"/>
    <w:rsid w:val="00024150"/>
    <w:rsid w:val="000244B9"/>
    <w:rsid w:val="0002560E"/>
    <w:rsid w:val="00025D8D"/>
    <w:rsid w:val="0002621B"/>
    <w:rsid w:val="000270FF"/>
    <w:rsid w:val="0003051E"/>
    <w:rsid w:val="00030DB8"/>
    <w:rsid w:val="0003115E"/>
    <w:rsid w:val="0003144A"/>
    <w:rsid w:val="00031FB2"/>
    <w:rsid w:val="0003227A"/>
    <w:rsid w:val="00033097"/>
    <w:rsid w:val="00033193"/>
    <w:rsid w:val="000336E8"/>
    <w:rsid w:val="00033830"/>
    <w:rsid w:val="00033983"/>
    <w:rsid w:val="00035111"/>
    <w:rsid w:val="00035E50"/>
    <w:rsid w:val="0003729C"/>
    <w:rsid w:val="00040202"/>
    <w:rsid w:val="00040486"/>
    <w:rsid w:val="000409FC"/>
    <w:rsid w:val="00040AC1"/>
    <w:rsid w:val="00040DAF"/>
    <w:rsid w:val="00040DC9"/>
    <w:rsid w:val="00040DE4"/>
    <w:rsid w:val="00041C1C"/>
    <w:rsid w:val="00041E87"/>
    <w:rsid w:val="00042C5A"/>
    <w:rsid w:val="00044D10"/>
    <w:rsid w:val="00044D2C"/>
    <w:rsid w:val="00044F7C"/>
    <w:rsid w:val="00044F90"/>
    <w:rsid w:val="00045087"/>
    <w:rsid w:val="000451EB"/>
    <w:rsid w:val="00045907"/>
    <w:rsid w:val="00045975"/>
    <w:rsid w:val="00045A5A"/>
    <w:rsid w:val="00045F41"/>
    <w:rsid w:val="00046A9E"/>
    <w:rsid w:val="00046D5B"/>
    <w:rsid w:val="00047C40"/>
    <w:rsid w:val="00050408"/>
    <w:rsid w:val="00051A30"/>
    <w:rsid w:val="00052ED9"/>
    <w:rsid w:val="0005329A"/>
    <w:rsid w:val="00053990"/>
    <w:rsid w:val="000539D6"/>
    <w:rsid w:val="00053DD7"/>
    <w:rsid w:val="000542F8"/>
    <w:rsid w:val="0005593C"/>
    <w:rsid w:val="00055B82"/>
    <w:rsid w:val="00055F58"/>
    <w:rsid w:val="000575D7"/>
    <w:rsid w:val="00057E33"/>
    <w:rsid w:val="000606CD"/>
    <w:rsid w:val="000609C6"/>
    <w:rsid w:val="000618B0"/>
    <w:rsid w:val="000632A3"/>
    <w:rsid w:val="00063AB4"/>
    <w:rsid w:val="00064926"/>
    <w:rsid w:val="00064F54"/>
    <w:rsid w:val="000662FF"/>
    <w:rsid w:val="000665C8"/>
    <w:rsid w:val="00066BD2"/>
    <w:rsid w:val="00066C14"/>
    <w:rsid w:val="0006735A"/>
    <w:rsid w:val="0006737E"/>
    <w:rsid w:val="00067AE3"/>
    <w:rsid w:val="000704BA"/>
    <w:rsid w:val="000706E1"/>
    <w:rsid w:val="00071EE0"/>
    <w:rsid w:val="00072DF9"/>
    <w:rsid w:val="000738C3"/>
    <w:rsid w:val="00074639"/>
    <w:rsid w:val="000757A5"/>
    <w:rsid w:val="00075D6A"/>
    <w:rsid w:val="000770F0"/>
    <w:rsid w:val="00077220"/>
    <w:rsid w:val="000778FD"/>
    <w:rsid w:val="00080E8F"/>
    <w:rsid w:val="00081262"/>
    <w:rsid w:val="0008162D"/>
    <w:rsid w:val="00081B38"/>
    <w:rsid w:val="00081BD2"/>
    <w:rsid w:val="00082145"/>
    <w:rsid w:val="00082498"/>
    <w:rsid w:val="00082FD8"/>
    <w:rsid w:val="000833E1"/>
    <w:rsid w:val="00083634"/>
    <w:rsid w:val="00084394"/>
    <w:rsid w:val="000848CF"/>
    <w:rsid w:val="00085026"/>
    <w:rsid w:val="00085192"/>
    <w:rsid w:val="000851E3"/>
    <w:rsid w:val="0008529F"/>
    <w:rsid w:val="00085586"/>
    <w:rsid w:val="000855C1"/>
    <w:rsid w:val="000855E5"/>
    <w:rsid w:val="000855ED"/>
    <w:rsid w:val="00086FC9"/>
    <w:rsid w:val="0009062D"/>
    <w:rsid w:val="0009116D"/>
    <w:rsid w:val="0009124D"/>
    <w:rsid w:val="000915C6"/>
    <w:rsid w:val="00092C71"/>
    <w:rsid w:val="00093CE7"/>
    <w:rsid w:val="000958AA"/>
    <w:rsid w:val="00095BAE"/>
    <w:rsid w:val="000960EA"/>
    <w:rsid w:val="00097747"/>
    <w:rsid w:val="00097749"/>
    <w:rsid w:val="000A041C"/>
    <w:rsid w:val="000A09CE"/>
    <w:rsid w:val="000A28A4"/>
    <w:rsid w:val="000A3CF2"/>
    <w:rsid w:val="000A3D50"/>
    <w:rsid w:val="000A3EBA"/>
    <w:rsid w:val="000A414B"/>
    <w:rsid w:val="000A42F1"/>
    <w:rsid w:val="000A4533"/>
    <w:rsid w:val="000A4542"/>
    <w:rsid w:val="000A4FA1"/>
    <w:rsid w:val="000A5226"/>
    <w:rsid w:val="000A5345"/>
    <w:rsid w:val="000A5420"/>
    <w:rsid w:val="000A563B"/>
    <w:rsid w:val="000A58A3"/>
    <w:rsid w:val="000A595C"/>
    <w:rsid w:val="000A6F20"/>
    <w:rsid w:val="000A7149"/>
    <w:rsid w:val="000A7CEC"/>
    <w:rsid w:val="000B1994"/>
    <w:rsid w:val="000B1B43"/>
    <w:rsid w:val="000B1DAC"/>
    <w:rsid w:val="000B1E37"/>
    <w:rsid w:val="000B2EB6"/>
    <w:rsid w:val="000B34D9"/>
    <w:rsid w:val="000B3F82"/>
    <w:rsid w:val="000B4D76"/>
    <w:rsid w:val="000B52E8"/>
    <w:rsid w:val="000B544D"/>
    <w:rsid w:val="000B549B"/>
    <w:rsid w:val="000B5661"/>
    <w:rsid w:val="000B6288"/>
    <w:rsid w:val="000B6D48"/>
    <w:rsid w:val="000B7D74"/>
    <w:rsid w:val="000C10ED"/>
    <w:rsid w:val="000C2046"/>
    <w:rsid w:val="000C27B1"/>
    <w:rsid w:val="000C2B99"/>
    <w:rsid w:val="000C2DC8"/>
    <w:rsid w:val="000C377B"/>
    <w:rsid w:val="000C47A4"/>
    <w:rsid w:val="000C5706"/>
    <w:rsid w:val="000C5950"/>
    <w:rsid w:val="000C719E"/>
    <w:rsid w:val="000C7635"/>
    <w:rsid w:val="000C79AB"/>
    <w:rsid w:val="000D00A3"/>
    <w:rsid w:val="000D0EB7"/>
    <w:rsid w:val="000D1C0B"/>
    <w:rsid w:val="000D1D7C"/>
    <w:rsid w:val="000D20DA"/>
    <w:rsid w:val="000D2149"/>
    <w:rsid w:val="000D22B7"/>
    <w:rsid w:val="000D2492"/>
    <w:rsid w:val="000D2944"/>
    <w:rsid w:val="000D32AF"/>
    <w:rsid w:val="000D3F93"/>
    <w:rsid w:val="000D4010"/>
    <w:rsid w:val="000D42D8"/>
    <w:rsid w:val="000D48CC"/>
    <w:rsid w:val="000D4DE6"/>
    <w:rsid w:val="000D6088"/>
    <w:rsid w:val="000D6910"/>
    <w:rsid w:val="000D7A9B"/>
    <w:rsid w:val="000D7B45"/>
    <w:rsid w:val="000D7CEF"/>
    <w:rsid w:val="000E0D9C"/>
    <w:rsid w:val="000E0F2D"/>
    <w:rsid w:val="000E1299"/>
    <w:rsid w:val="000E18C0"/>
    <w:rsid w:val="000E1CA7"/>
    <w:rsid w:val="000E20B5"/>
    <w:rsid w:val="000E3036"/>
    <w:rsid w:val="000E30E0"/>
    <w:rsid w:val="000E3EC9"/>
    <w:rsid w:val="000E41E5"/>
    <w:rsid w:val="000E50BC"/>
    <w:rsid w:val="000E528E"/>
    <w:rsid w:val="000E5633"/>
    <w:rsid w:val="000E5683"/>
    <w:rsid w:val="000E5719"/>
    <w:rsid w:val="000E58DF"/>
    <w:rsid w:val="000E5AFA"/>
    <w:rsid w:val="000E5C64"/>
    <w:rsid w:val="000E6006"/>
    <w:rsid w:val="000E657C"/>
    <w:rsid w:val="000E664D"/>
    <w:rsid w:val="000E73F5"/>
    <w:rsid w:val="000F0577"/>
    <w:rsid w:val="000F0BCC"/>
    <w:rsid w:val="000F1042"/>
    <w:rsid w:val="000F12DF"/>
    <w:rsid w:val="000F1D5B"/>
    <w:rsid w:val="000F2B08"/>
    <w:rsid w:val="000F328B"/>
    <w:rsid w:val="000F546B"/>
    <w:rsid w:val="000F5C05"/>
    <w:rsid w:val="000F5FCB"/>
    <w:rsid w:val="000F68FE"/>
    <w:rsid w:val="000F72B0"/>
    <w:rsid w:val="000F7374"/>
    <w:rsid w:val="000F7B6F"/>
    <w:rsid w:val="000F7D7F"/>
    <w:rsid w:val="00100BDB"/>
    <w:rsid w:val="001014B9"/>
    <w:rsid w:val="00101D45"/>
    <w:rsid w:val="00101FF5"/>
    <w:rsid w:val="00102555"/>
    <w:rsid w:val="001025FB"/>
    <w:rsid w:val="001030B9"/>
    <w:rsid w:val="001035BC"/>
    <w:rsid w:val="001048B4"/>
    <w:rsid w:val="0010495F"/>
    <w:rsid w:val="00104AEA"/>
    <w:rsid w:val="00104BB7"/>
    <w:rsid w:val="00104CD0"/>
    <w:rsid w:val="00104CF6"/>
    <w:rsid w:val="00105CF1"/>
    <w:rsid w:val="001061CD"/>
    <w:rsid w:val="00106946"/>
    <w:rsid w:val="00106B69"/>
    <w:rsid w:val="00107165"/>
    <w:rsid w:val="00107B24"/>
    <w:rsid w:val="00110470"/>
    <w:rsid w:val="00110662"/>
    <w:rsid w:val="00111370"/>
    <w:rsid w:val="00111E08"/>
    <w:rsid w:val="0011220F"/>
    <w:rsid w:val="00112DAF"/>
    <w:rsid w:val="00112FE8"/>
    <w:rsid w:val="001132D8"/>
    <w:rsid w:val="001139E4"/>
    <w:rsid w:val="00113B54"/>
    <w:rsid w:val="00113D20"/>
    <w:rsid w:val="00113DF2"/>
    <w:rsid w:val="00114136"/>
    <w:rsid w:val="001145C5"/>
    <w:rsid w:val="00114F30"/>
    <w:rsid w:val="001165BC"/>
    <w:rsid w:val="0011755C"/>
    <w:rsid w:val="001175A9"/>
    <w:rsid w:val="00117664"/>
    <w:rsid w:val="001200D7"/>
    <w:rsid w:val="00120547"/>
    <w:rsid w:val="0012092C"/>
    <w:rsid w:val="00122963"/>
    <w:rsid w:val="00122D88"/>
    <w:rsid w:val="0012439B"/>
    <w:rsid w:val="00124446"/>
    <w:rsid w:val="00124D72"/>
    <w:rsid w:val="0012687F"/>
    <w:rsid w:val="00126BE1"/>
    <w:rsid w:val="00127037"/>
    <w:rsid w:val="00127D7D"/>
    <w:rsid w:val="00130430"/>
    <w:rsid w:val="00130A34"/>
    <w:rsid w:val="0013156C"/>
    <w:rsid w:val="0013158B"/>
    <w:rsid w:val="00131F40"/>
    <w:rsid w:val="00132142"/>
    <w:rsid w:val="00132391"/>
    <w:rsid w:val="00132436"/>
    <w:rsid w:val="00132939"/>
    <w:rsid w:val="00132B9E"/>
    <w:rsid w:val="001331B8"/>
    <w:rsid w:val="00133893"/>
    <w:rsid w:val="00134245"/>
    <w:rsid w:val="00134789"/>
    <w:rsid w:val="001347DB"/>
    <w:rsid w:val="00134A67"/>
    <w:rsid w:val="001352E1"/>
    <w:rsid w:val="00135EDD"/>
    <w:rsid w:val="001363B1"/>
    <w:rsid w:val="00136A14"/>
    <w:rsid w:val="00136B8B"/>
    <w:rsid w:val="00137ABD"/>
    <w:rsid w:val="00137D23"/>
    <w:rsid w:val="001402E1"/>
    <w:rsid w:val="00140DBC"/>
    <w:rsid w:val="001415CB"/>
    <w:rsid w:val="0014190B"/>
    <w:rsid w:val="00142198"/>
    <w:rsid w:val="00142231"/>
    <w:rsid w:val="001426F2"/>
    <w:rsid w:val="001427D4"/>
    <w:rsid w:val="0014380A"/>
    <w:rsid w:val="00143E6D"/>
    <w:rsid w:val="00143EE1"/>
    <w:rsid w:val="001440E5"/>
    <w:rsid w:val="001448D7"/>
    <w:rsid w:val="00145FFC"/>
    <w:rsid w:val="0014688C"/>
    <w:rsid w:val="00146C35"/>
    <w:rsid w:val="00147E8D"/>
    <w:rsid w:val="0015008C"/>
    <w:rsid w:val="001504C2"/>
    <w:rsid w:val="001511FF"/>
    <w:rsid w:val="00152E75"/>
    <w:rsid w:val="00152F3C"/>
    <w:rsid w:val="00153557"/>
    <w:rsid w:val="001535AD"/>
    <w:rsid w:val="00153B47"/>
    <w:rsid w:val="00153BC8"/>
    <w:rsid w:val="00154F1E"/>
    <w:rsid w:val="00157089"/>
    <w:rsid w:val="00157597"/>
    <w:rsid w:val="00157CEB"/>
    <w:rsid w:val="00157DE1"/>
    <w:rsid w:val="001614BA"/>
    <w:rsid w:val="00161816"/>
    <w:rsid w:val="00161E11"/>
    <w:rsid w:val="00161FA3"/>
    <w:rsid w:val="00162095"/>
    <w:rsid w:val="001624F9"/>
    <w:rsid w:val="001629E1"/>
    <w:rsid w:val="001630DE"/>
    <w:rsid w:val="00163C0A"/>
    <w:rsid w:val="00163F18"/>
    <w:rsid w:val="0016501F"/>
    <w:rsid w:val="0016575C"/>
    <w:rsid w:val="001679FA"/>
    <w:rsid w:val="0017003B"/>
    <w:rsid w:val="001700D1"/>
    <w:rsid w:val="00170370"/>
    <w:rsid w:val="001707DB"/>
    <w:rsid w:val="00171B7F"/>
    <w:rsid w:val="001724BB"/>
    <w:rsid w:val="00172A8F"/>
    <w:rsid w:val="00172B56"/>
    <w:rsid w:val="00173B37"/>
    <w:rsid w:val="00173F49"/>
    <w:rsid w:val="00175260"/>
    <w:rsid w:val="00176027"/>
    <w:rsid w:val="001763C3"/>
    <w:rsid w:val="00176569"/>
    <w:rsid w:val="001768FE"/>
    <w:rsid w:val="0018121C"/>
    <w:rsid w:val="00181616"/>
    <w:rsid w:val="00181902"/>
    <w:rsid w:val="00182408"/>
    <w:rsid w:val="00183057"/>
    <w:rsid w:val="00183A41"/>
    <w:rsid w:val="00183CED"/>
    <w:rsid w:val="00184035"/>
    <w:rsid w:val="00184A8E"/>
    <w:rsid w:val="00184B56"/>
    <w:rsid w:val="00187204"/>
    <w:rsid w:val="00187A5E"/>
    <w:rsid w:val="00190DF3"/>
    <w:rsid w:val="00190E0B"/>
    <w:rsid w:val="00191753"/>
    <w:rsid w:val="0019175E"/>
    <w:rsid w:val="001917E6"/>
    <w:rsid w:val="00191898"/>
    <w:rsid w:val="00191BF4"/>
    <w:rsid w:val="001921FE"/>
    <w:rsid w:val="001926ED"/>
    <w:rsid w:val="00192C9D"/>
    <w:rsid w:val="00193243"/>
    <w:rsid w:val="00193A6D"/>
    <w:rsid w:val="00193EC8"/>
    <w:rsid w:val="00193FE3"/>
    <w:rsid w:val="0019426F"/>
    <w:rsid w:val="001943E7"/>
    <w:rsid w:val="00196855"/>
    <w:rsid w:val="0019715C"/>
    <w:rsid w:val="00197303"/>
    <w:rsid w:val="001973FD"/>
    <w:rsid w:val="001974A3"/>
    <w:rsid w:val="001976FC"/>
    <w:rsid w:val="00197B7E"/>
    <w:rsid w:val="00197B91"/>
    <w:rsid w:val="00197D5A"/>
    <w:rsid w:val="001A08D3"/>
    <w:rsid w:val="001A1005"/>
    <w:rsid w:val="001A11AF"/>
    <w:rsid w:val="001A1A49"/>
    <w:rsid w:val="001A1D8D"/>
    <w:rsid w:val="001A1E92"/>
    <w:rsid w:val="001A21E6"/>
    <w:rsid w:val="001A2508"/>
    <w:rsid w:val="001A285F"/>
    <w:rsid w:val="001A390A"/>
    <w:rsid w:val="001A39BA"/>
    <w:rsid w:val="001A3A46"/>
    <w:rsid w:val="001A489E"/>
    <w:rsid w:val="001A4B6D"/>
    <w:rsid w:val="001A5510"/>
    <w:rsid w:val="001A6263"/>
    <w:rsid w:val="001A6C68"/>
    <w:rsid w:val="001A6C79"/>
    <w:rsid w:val="001A77A4"/>
    <w:rsid w:val="001A781F"/>
    <w:rsid w:val="001A7927"/>
    <w:rsid w:val="001B0338"/>
    <w:rsid w:val="001B088C"/>
    <w:rsid w:val="001B15E5"/>
    <w:rsid w:val="001B1ADB"/>
    <w:rsid w:val="001B1BF0"/>
    <w:rsid w:val="001B1E21"/>
    <w:rsid w:val="001B2B09"/>
    <w:rsid w:val="001B38E0"/>
    <w:rsid w:val="001B43D4"/>
    <w:rsid w:val="001B4FAE"/>
    <w:rsid w:val="001B53A0"/>
    <w:rsid w:val="001B625A"/>
    <w:rsid w:val="001B7136"/>
    <w:rsid w:val="001B728B"/>
    <w:rsid w:val="001B77EE"/>
    <w:rsid w:val="001B7A17"/>
    <w:rsid w:val="001C0C48"/>
    <w:rsid w:val="001C0C63"/>
    <w:rsid w:val="001C11EE"/>
    <w:rsid w:val="001C1D6E"/>
    <w:rsid w:val="001C21E9"/>
    <w:rsid w:val="001C260D"/>
    <w:rsid w:val="001C3AA4"/>
    <w:rsid w:val="001C483A"/>
    <w:rsid w:val="001C54A4"/>
    <w:rsid w:val="001C577A"/>
    <w:rsid w:val="001C5826"/>
    <w:rsid w:val="001C5B88"/>
    <w:rsid w:val="001C5BB7"/>
    <w:rsid w:val="001C5D13"/>
    <w:rsid w:val="001C64C4"/>
    <w:rsid w:val="001C6A43"/>
    <w:rsid w:val="001D02E4"/>
    <w:rsid w:val="001D1111"/>
    <w:rsid w:val="001D1B8C"/>
    <w:rsid w:val="001D21B1"/>
    <w:rsid w:val="001D2FD4"/>
    <w:rsid w:val="001D417B"/>
    <w:rsid w:val="001D42E9"/>
    <w:rsid w:val="001D4997"/>
    <w:rsid w:val="001D5FEB"/>
    <w:rsid w:val="001D6154"/>
    <w:rsid w:val="001D6FF9"/>
    <w:rsid w:val="001D742B"/>
    <w:rsid w:val="001E120D"/>
    <w:rsid w:val="001E13E1"/>
    <w:rsid w:val="001E1992"/>
    <w:rsid w:val="001E1BBB"/>
    <w:rsid w:val="001E1FA4"/>
    <w:rsid w:val="001E21A2"/>
    <w:rsid w:val="001E31AF"/>
    <w:rsid w:val="001E31B1"/>
    <w:rsid w:val="001E337A"/>
    <w:rsid w:val="001E5380"/>
    <w:rsid w:val="001E58A9"/>
    <w:rsid w:val="001E6059"/>
    <w:rsid w:val="001E65DD"/>
    <w:rsid w:val="001F0071"/>
    <w:rsid w:val="001F02D8"/>
    <w:rsid w:val="001F0CF5"/>
    <w:rsid w:val="001F1131"/>
    <w:rsid w:val="001F130B"/>
    <w:rsid w:val="001F1ED4"/>
    <w:rsid w:val="001F2334"/>
    <w:rsid w:val="001F2DD8"/>
    <w:rsid w:val="001F3440"/>
    <w:rsid w:val="001F396C"/>
    <w:rsid w:val="001F3C4B"/>
    <w:rsid w:val="001F47ED"/>
    <w:rsid w:val="001F57EC"/>
    <w:rsid w:val="001F5CA2"/>
    <w:rsid w:val="001F696F"/>
    <w:rsid w:val="001F6DFF"/>
    <w:rsid w:val="001F773F"/>
    <w:rsid w:val="00200AC9"/>
    <w:rsid w:val="002011E6"/>
    <w:rsid w:val="002014B2"/>
    <w:rsid w:val="00201795"/>
    <w:rsid w:val="002019D6"/>
    <w:rsid w:val="00201A10"/>
    <w:rsid w:val="00201AA4"/>
    <w:rsid w:val="00201B4B"/>
    <w:rsid w:val="002026EB"/>
    <w:rsid w:val="00203372"/>
    <w:rsid w:val="002036CD"/>
    <w:rsid w:val="00203D9B"/>
    <w:rsid w:val="00204243"/>
    <w:rsid w:val="00204DC3"/>
    <w:rsid w:val="00205FEA"/>
    <w:rsid w:val="0020666A"/>
    <w:rsid w:val="00207663"/>
    <w:rsid w:val="00207973"/>
    <w:rsid w:val="00207F09"/>
    <w:rsid w:val="00210C7F"/>
    <w:rsid w:val="002115EA"/>
    <w:rsid w:val="0021248C"/>
    <w:rsid w:val="0021275E"/>
    <w:rsid w:val="002127FA"/>
    <w:rsid w:val="00212947"/>
    <w:rsid w:val="0021469E"/>
    <w:rsid w:val="002146C6"/>
    <w:rsid w:val="00215581"/>
    <w:rsid w:val="00215BCC"/>
    <w:rsid w:val="00216A69"/>
    <w:rsid w:val="00216B3D"/>
    <w:rsid w:val="00217748"/>
    <w:rsid w:val="00217943"/>
    <w:rsid w:val="00217993"/>
    <w:rsid w:val="0022063E"/>
    <w:rsid w:val="0022066F"/>
    <w:rsid w:val="002212AE"/>
    <w:rsid w:val="002213E6"/>
    <w:rsid w:val="0022202E"/>
    <w:rsid w:val="002222E2"/>
    <w:rsid w:val="00222D10"/>
    <w:rsid w:val="00222DF7"/>
    <w:rsid w:val="002237A0"/>
    <w:rsid w:val="00223877"/>
    <w:rsid w:val="00224289"/>
    <w:rsid w:val="00224C73"/>
    <w:rsid w:val="00224FDB"/>
    <w:rsid w:val="002252C3"/>
    <w:rsid w:val="00225C4D"/>
    <w:rsid w:val="002263AC"/>
    <w:rsid w:val="00226927"/>
    <w:rsid w:val="00226986"/>
    <w:rsid w:val="0022737B"/>
    <w:rsid w:val="002274A5"/>
    <w:rsid w:val="00227A41"/>
    <w:rsid w:val="00227CB2"/>
    <w:rsid w:val="00230531"/>
    <w:rsid w:val="00230A1F"/>
    <w:rsid w:val="00231090"/>
    <w:rsid w:val="00231999"/>
    <w:rsid w:val="00231E35"/>
    <w:rsid w:val="00231F3C"/>
    <w:rsid w:val="00232578"/>
    <w:rsid w:val="0023272D"/>
    <w:rsid w:val="002334E4"/>
    <w:rsid w:val="00233DCD"/>
    <w:rsid w:val="0023440B"/>
    <w:rsid w:val="00235C6E"/>
    <w:rsid w:val="00236179"/>
    <w:rsid w:val="00240143"/>
    <w:rsid w:val="00241810"/>
    <w:rsid w:val="00242966"/>
    <w:rsid w:val="00242A6C"/>
    <w:rsid w:val="00242AF0"/>
    <w:rsid w:val="002437AD"/>
    <w:rsid w:val="002444CD"/>
    <w:rsid w:val="0024460F"/>
    <w:rsid w:val="002448F9"/>
    <w:rsid w:val="00244AC5"/>
    <w:rsid w:val="00244EE4"/>
    <w:rsid w:val="00245A63"/>
    <w:rsid w:val="00246B90"/>
    <w:rsid w:val="00246CEA"/>
    <w:rsid w:val="00246F0C"/>
    <w:rsid w:val="00247647"/>
    <w:rsid w:val="00247958"/>
    <w:rsid w:val="002508CF"/>
    <w:rsid w:val="002512CD"/>
    <w:rsid w:val="00251853"/>
    <w:rsid w:val="002528D4"/>
    <w:rsid w:val="00253A8B"/>
    <w:rsid w:val="00254B4C"/>
    <w:rsid w:val="00254B6F"/>
    <w:rsid w:val="00254C25"/>
    <w:rsid w:val="00256165"/>
    <w:rsid w:val="002563AF"/>
    <w:rsid w:val="002569D6"/>
    <w:rsid w:val="00256FBE"/>
    <w:rsid w:val="0025753F"/>
    <w:rsid w:val="002578E1"/>
    <w:rsid w:val="00260E49"/>
    <w:rsid w:val="00261CF1"/>
    <w:rsid w:val="002623CE"/>
    <w:rsid w:val="00262747"/>
    <w:rsid w:val="00262F5F"/>
    <w:rsid w:val="0026382E"/>
    <w:rsid w:val="0026398A"/>
    <w:rsid w:val="00263A08"/>
    <w:rsid w:val="00263C0C"/>
    <w:rsid w:val="002652CB"/>
    <w:rsid w:val="00265981"/>
    <w:rsid w:val="00265F50"/>
    <w:rsid w:val="00266510"/>
    <w:rsid w:val="00266729"/>
    <w:rsid w:val="00267E47"/>
    <w:rsid w:val="00267FDE"/>
    <w:rsid w:val="00270625"/>
    <w:rsid w:val="00270A82"/>
    <w:rsid w:val="00272513"/>
    <w:rsid w:val="00274389"/>
    <w:rsid w:val="00274EB3"/>
    <w:rsid w:val="00276399"/>
    <w:rsid w:val="00276602"/>
    <w:rsid w:val="0027702F"/>
    <w:rsid w:val="00277333"/>
    <w:rsid w:val="00280393"/>
    <w:rsid w:val="00280D81"/>
    <w:rsid w:val="002813AF"/>
    <w:rsid w:val="00282528"/>
    <w:rsid w:val="002826E5"/>
    <w:rsid w:val="002828D5"/>
    <w:rsid w:val="00282B90"/>
    <w:rsid w:val="00282BF4"/>
    <w:rsid w:val="002831F8"/>
    <w:rsid w:val="00283233"/>
    <w:rsid w:val="0028405C"/>
    <w:rsid w:val="00285486"/>
    <w:rsid w:val="00286865"/>
    <w:rsid w:val="00286CE3"/>
    <w:rsid w:val="002870A8"/>
    <w:rsid w:val="002879CB"/>
    <w:rsid w:val="00287A48"/>
    <w:rsid w:val="00287CA9"/>
    <w:rsid w:val="00287D7B"/>
    <w:rsid w:val="00290F95"/>
    <w:rsid w:val="002916AE"/>
    <w:rsid w:val="00291737"/>
    <w:rsid w:val="0029231C"/>
    <w:rsid w:val="00292553"/>
    <w:rsid w:val="002930ED"/>
    <w:rsid w:val="00293CA3"/>
    <w:rsid w:val="00294114"/>
    <w:rsid w:val="00294337"/>
    <w:rsid w:val="00294580"/>
    <w:rsid w:val="00294FA6"/>
    <w:rsid w:val="00295159"/>
    <w:rsid w:val="0029606C"/>
    <w:rsid w:val="00296E97"/>
    <w:rsid w:val="00297001"/>
    <w:rsid w:val="00297A62"/>
    <w:rsid w:val="002A0038"/>
    <w:rsid w:val="002A1273"/>
    <w:rsid w:val="002A144D"/>
    <w:rsid w:val="002A1F40"/>
    <w:rsid w:val="002A22A3"/>
    <w:rsid w:val="002A33EF"/>
    <w:rsid w:val="002A3D8A"/>
    <w:rsid w:val="002A4688"/>
    <w:rsid w:val="002A47D8"/>
    <w:rsid w:val="002A4816"/>
    <w:rsid w:val="002A4E20"/>
    <w:rsid w:val="002A5401"/>
    <w:rsid w:val="002A57B5"/>
    <w:rsid w:val="002A600B"/>
    <w:rsid w:val="002A6334"/>
    <w:rsid w:val="002A6EC8"/>
    <w:rsid w:val="002A7471"/>
    <w:rsid w:val="002A7B5D"/>
    <w:rsid w:val="002B05F9"/>
    <w:rsid w:val="002B0975"/>
    <w:rsid w:val="002B0E30"/>
    <w:rsid w:val="002B17D1"/>
    <w:rsid w:val="002B1847"/>
    <w:rsid w:val="002B1B75"/>
    <w:rsid w:val="002B1D60"/>
    <w:rsid w:val="002B29FF"/>
    <w:rsid w:val="002B2C0D"/>
    <w:rsid w:val="002B3205"/>
    <w:rsid w:val="002B3FD8"/>
    <w:rsid w:val="002B406C"/>
    <w:rsid w:val="002B435A"/>
    <w:rsid w:val="002B4894"/>
    <w:rsid w:val="002B5BB7"/>
    <w:rsid w:val="002B5EBB"/>
    <w:rsid w:val="002B6576"/>
    <w:rsid w:val="002B74EC"/>
    <w:rsid w:val="002B78B6"/>
    <w:rsid w:val="002B7FF8"/>
    <w:rsid w:val="002C000C"/>
    <w:rsid w:val="002C032A"/>
    <w:rsid w:val="002C06A7"/>
    <w:rsid w:val="002C072A"/>
    <w:rsid w:val="002C1C8D"/>
    <w:rsid w:val="002C20EC"/>
    <w:rsid w:val="002C2AD4"/>
    <w:rsid w:val="002C3113"/>
    <w:rsid w:val="002C3500"/>
    <w:rsid w:val="002C35B3"/>
    <w:rsid w:val="002C38D5"/>
    <w:rsid w:val="002C3F1C"/>
    <w:rsid w:val="002C4CF9"/>
    <w:rsid w:val="002C4F70"/>
    <w:rsid w:val="002C5277"/>
    <w:rsid w:val="002C52BA"/>
    <w:rsid w:val="002C5CC6"/>
    <w:rsid w:val="002C73B0"/>
    <w:rsid w:val="002C7E16"/>
    <w:rsid w:val="002D06C4"/>
    <w:rsid w:val="002D091D"/>
    <w:rsid w:val="002D0986"/>
    <w:rsid w:val="002D0DC9"/>
    <w:rsid w:val="002D142E"/>
    <w:rsid w:val="002D19AA"/>
    <w:rsid w:val="002D217D"/>
    <w:rsid w:val="002D239C"/>
    <w:rsid w:val="002D2E2D"/>
    <w:rsid w:val="002D4090"/>
    <w:rsid w:val="002D4199"/>
    <w:rsid w:val="002D42B4"/>
    <w:rsid w:val="002D4433"/>
    <w:rsid w:val="002D4B7C"/>
    <w:rsid w:val="002D56F2"/>
    <w:rsid w:val="002D5D9C"/>
    <w:rsid w:val="002D6207"/>
    <w:rsid w:val="002D64F1"/>
    <w:rsid w:val="002D6CA9"/>
    <w:rsid w:val="002D6E92"/>
    <w:rsid w:val="002D6E9C"/>
    <w:rsid w:val="002D79B6"/>
    <w:rsid w:val="002D7AC1"/>
    <w:rsid w:val="002E01C1"/>
    <w:rsid w:val="002E11CE"/>
    <w:rsid w:val="002E1AE9"/>
    <w:rsid w:val="002E2417"/>
    <w:rsid w:val="002E25DB"/>
    <w:rsid w:val="002E3704"/>
    <w:rsid w:val="002E3B5A"/>
    <w:rsid w:val="002E427A"/>
    <w:rsid w:val="002E459D"/>
    <w:rsid w:val="002E4B84"/>
    <w:rsid w:val="002E4CFC"/>
    <w:rsid w:val="002E542E"/>
    <w:rsid w:val="002E5BD9"/>
    <w:rsid w:val="002E5DC3"/>
    <w:rsid w:val="002E72B3"/>
    <w:rsid w:val="002E74EA"/>
    <w:rsid w:val="002E7F60"/>
    <w:rsid w:val="002F0645"/>
    <w:rsid w:val="002F1997"/>
    <w:rsid w:val="002F1ABF"/>
    <w:rsid w:val="002F2D8C"/>
    <w:rsid w:val="002F4471"/>
    <w:rsid w:val="002F62E7"/>
    <w:rsid w:val="002F63C0"/>
    <w:rsid w:val="002F6AF8"/>
    <w:rsid w:val="002F6FA8"/>
    <w:rsid w:val="002F7163"/>
    <w:rsid w:val="00300852"/>
    <w:rsid w:val="00300AB9"/>
    <w:rsid w:val="00301244"/>
    <w:rsid w:val="00301428"/>
    <w:rsid w:val="00301CC6"/>
    <w:rsid w:val="00301FC9"/>
    <w:rsid w:val="0030289E"/>
    <w:rsid w:val="00303681"/>
    <w:rsid w:val="0030371F"/>
    <w:rsid w:val="003046B8"/>
    <w:rsid w:val="00304719"/>
    <w:rsid w:val="00304A3A"/>
    <w:rsid w:val="00304DEF"/>
    <w:rsid w:val="00305807"/>
    <w:rsid w:val="003067D3"/>
    <w:rsid w:val="0030702A"/>
    <w:rsid w:val="0030779A"/>
    <w:rsid w:val="00307DD6"/>
    <w:rsid w:val="00307F92"/>
    <w:rsid w:val="00310262"/>
    <w:rsid w:val="003111FA"/>
    <w:rsid w:val="00311FEE"/>
    <w:rsid w:val="00312B17"/>
    <w:rsid w:val="00312B1F"/>
    <w:rsid w:val="0031338A"/>
    <w:rsid w:val="00313AA7"/>
    <w:rsid w:val="00314513"/>
    <w:rsid w:val="0031452B"/>
    <w:rsid w:val="0031530C"/>
    <w:rsid w:val="00315A8E"/>
    <w:rsid w:val="00315B6C"/>
    <w:rsid w:val="00316574"/>
    <w:rsid w:val="00316AEB"/>
    <w:rsid w:val="0031728D"/>
    <w:rsid w:val="003177D8"/>
    <w:rsid w:val="0032193E"/>
    <w:rsid w:val="00321F7A"/>
    <w:rsid w:val="003220CE"/>
    <w:rsid w:val="0032261F"/>
    <w:rsid w:val="003232C4"/>
    <w:rsid w:val="00323B34"/>
    <w:rsid w:val="00323D10"/>
    <w:rsid w:val="00324072"/>
    <w:rsid w:val="00324226"/>
    <w:rsid w:val="00325198"/>
    <w:rsid w:val="003260E0"/>
    <w:rsid w:val="003269F6"/>
    <w:rsid w:val="00326B79"/>
    <w:rsid w:val="00326EF2"/>
    <w:rsid w:val="00327099"/>
    <w:rsid w:val="003272EE"/>
    <w:rsid w:val="00327464"/>
    <w:rsid w:val="00327BAD"/>
    <w:rsid w:val="00327EE5"/>
    <w:rsid w:val="003306C0"/>
    <w:rsid w:val="0033083C"/>
    <w:rsid w:val="00330A99"/>
    <w:rsid w:val="00330B84"/>
    <w:rsid w:val="003312E1"/>
    <w:rsid w:val="003312FF"/>
    <w:rsid w:val="00331724"/>
    <w:rsid w:val="0033184C"/>
    <w:rsid w:val="00331E9B"/>
    <w:rsid w:val="00331FC9"/>
    <w:rsid w:val="00333128"/>
    <w:rsid w:val="00333DB6"/>
    <w:rsid w:val="00334373"/>
    <w:rsid w:val="00334663"/>
    <w:rsid w:val="00334A89"/>
    <w:rsid w:val="00334F6F"/>
    <w:rsid w:val="00334F79"/>
    <w:rsid w:val="00336479"/>
    <w:rsid w:val="003368D6"/>
    <w:rsid w:val="00336CB1"/>
    <w:rsid w:val="00336DAA"/>
    <w:rsid w:val="00337558"/>
    <w:rsid w:val="00340227"/>
    <w:rsid w:val="003404D3"/>
    <w:rsid w:val="003417DA"/>
    <w:rsid w:val="003421CF"/>
    <w:rsid w:val="003425E7"/>
    <w:rsid w:val="00342FCB"/>
    <w:rsid w:val="0034399F"/>
    <w:rsid w:val="00343A1C"/>
    <w:rsid w:val="00343F45"/>
    <w:rsid w:val="003448BB"/>
    <w:rsid w:val="00344B24"/>
    <w:rsid w:val="0034564C"/>
    <w:rsid w:val="00345FB1"/>
    <w:rsid w:val="00346768"/>
    <w:rsid w:val="003468B6"/>
    <w:rsid w:val="00346D58"/>
    <w:rsid w:val="0034792F"/>
    <w:rsid w:val="00347ABE"/>
    <w:rsid w:val="003503D5"/>
    <w:rsid w:val="003504B9"/>
    <w:rsid w:val="00350BE0"/>
    <w:rsid w:val="00352BF5"/>
    <w:rsid w:val="00354D3C"/>
    <w:rsid w:val="0035506E"/>
    <w:rsid w:val="00355834"/>
    <w:rsid w:val="00356B1A"/>
    <w:rsid w:val="003570D7"/>
    <w:rsid w:val="00357A31"/>
    <w:rsid w:val="00357E75"/>
    <w:rsid w:val="003600DD"/>
    <w:rsid w:val="00360930"/>
    <w:rsid w:val="00360AC8"/>
    <w:rsid w:val="0036102F"/>
    <w:rsid w:val="0036228A"/>
    <w:rsid w:val="0036282E"/>
    <w:rsid w:val="00362CAB"/>
    <w:rsid w:val="0036555B"/>
    <w:rsid w:val="003655A7"/>
    <w:rsid w:val="003660E0"/>
    <w:rsid w:val="003660FA"/>
    <w:rsid w:val="00366B9D"/>
    <w:rsid w:val="003671F6"/>
    <w:rsid w:val="00367A16"/>
    <w:rsid w:val="00370240"/>
    <w:rsid w:val="00370513"/>
    <w:rsid w:val="00370D15"/>
    <w:rsid w:val="003711AD"/>
    <w:rsid w:val="0037196B"/>
    <w:rsid w:val="00372437"/>
    <w:rsid w:val="0037362D"/>
    <w:rsid w:val="00373C60"/>
    <w:rsid w:val="0037430C"/>
    <w:rsid w:val="00374494"/>
    <w:rsid w:val="003744EF"/>
    <w:rsid w:val="0037567C"/>
    <w:rsid w:val="003756EA"/>
    <w:rsid w:val="003769DA"/>
    <w:rsid w:val="00376E5C"/>
    <w:rsid w:val="003800DC"/>
    <w:rsid w:val="00381295"/>
    <w:rsid w:val="00381850"/>
    <w:rsid w:val="00382A2A"/>
    <w:rsid w:val="0038380F"/>
    <w:rsid w:val="00383B48"/>
    <w:rsid w:val="00383D26"/>
    <w:rsid w:val="00384A28"/>
    <w:rsid w:val="00385233"/>
    <w:rsid w:val="00385A92"/>
    <w:rsid w:val="00385BA9"/>
    <w:rsid w:val="0038720A"/>
    <w:rsid w:val="0038767C"/>
    <w:rsid w:val="00387DC0"/>
    <w:rsid w:val="00387E99"/>
    <w:rsid w:val="003909F0"/>
    <w:rsid w:val="00390A61"/>
    <w:rsid w:val="00390A99"/>
    <w:rsid w:val="00391378"/>
    <w:rsid w:val="00392302"/>
    <w:rsid w:val="00393375"/>
    <w:rsid w:val="00393413"/>
    <w:rsid w:val="00394AED"/>
    <w:rsid w:val="003954EF"/>
    <w:rsid w:val="003963E5"/>
    <w:rsid w:val="003979C4"/>
    <w:rsid w:val="00397D0E"/>
    <w:rsid w:val="00397E95"/>
    <w:rsid w:val="003A0358"/>
    <w:rsid w:val="003A06EA"/>
    <w:rsid w:val="003A09C0"/>
    <w:rsid w:val="003A0E1E"/>
    <w:rsid w:val="003A1B8E"/>
    <w:rsid w:val="003A1FA6"/>
    <w:rsid w:val="003A21CE"/>
    <w:rsid w:val="003A38FB"/>
    <w:rsid w:val="003A4184"/>
    <w:rsid w:val="003A53EE"/>
    <w:rsid w:val="003A67DF"/>
    <w:rsid w:val="003A6A09"/>
    <w:rsid w:val="003A71B9"/>
    <w:rsid w:val="003A737F"/>
    <w:rsid w:val="003B03FE"/>
    <w:rsid w:val="003B0D45"/>
    <w:rsid w:val="003B1212"/>
    <w:rsid w:val="003B12BA"/>
    <w:rsid w:val="003B2571"/>
    <w:rsid w:val="003B2CE4"/>
    <w:rsid w:val="003B2EDF"/>
    <w:rsid w:val="003B2F12"/>
    <w:rsid w:val="003B3244"/>
    <w:rsid w:val="003B3413"/>
    <w:rsid w:val="003B347F"/>
    <w:rsid w:val="003B3CEE"/>
    <w:rsid w:val="003B56C0"/>
    <w:rsid w:val="003B5C48"/>
    <w:rsid w:val="003B5DF9"/>
    <w:rsid w:val="003B6073"/>
    <w:rsid w:val="003B6370"/>
    <w:rsid w:val="003B6453"/>
    <w:rsid w:val="003B6671"/>
    <w:rsid w:val="003B76C5"/>
    <w:rsid w:val="003C0E34"/>
    <w:rsid w:val="003C160E"/>
    <w:rsid w:val="003C1775"/>
    <w:rsid w:val="003C1BF7"/>
    <w:rsid w:val="003C2750"/>
    <w:rsid w:val="003C27E7"/>
    <w:rsid w:val="003C2F87"/>
    <w:rsid w:val="003C30DD"/>
    <w:rsid w:val="003C37DC"/>
    <w:rsid w:val="003C3FFF"/>
    <w:rsid w:val="003C41A8"/>
    <w:rsid w:val="003C4593"/>
    <w:rsid w:val="003C47A5"/>
    <w:rsid w:val="003C49CA"/>
    <w:rsid w:val="003C4BF2"/>
    <w:rsid w:val="003C4DE3"/>
    <w:rsid w:val="003C51C1"/>
    <w:rsid w:val="003C586C"/>
    <w:rsid w:val="003C5B2A"/>
    <w:rsid w:val="003C5DA8"/>
    <w:rsid w:val="003C6141"/>
    <w:rsid w:val="003C65BF"/>
    <w:rsid w:val="003C7000"/>
    <w:rsid w:val="003C7658"/>
    <w:rsid w:val="003D03AF"/>
    <w:rsid w:val="003D04F0"/>
    <w:rsid w:val="003D11B6"/>
    <w:rsid w:val="003D2258"/>
    <w:rsid w:val="003D3456"/>
    <w:rsid w:val="003D3503"/>
    <w:rsid w:val="003D46DB"/>
    <w:rsid w:val="003D4960"/>
    <w:rsid w:val="003D4B3F"/>
    <w:rsid w:val="003D5BB8"/>
    <w:rsid w:val="003D5CE9"/>
    <w:rsid w:val="003D5D25"/>
    <w:rsid w:val="003D62B5"/>
    <w:rsid w:val="003D64E0"/>
    <w:rsid w:val="003D6896"/>
    <w:rsid w:val="003D75B2"/>
    <w:rsid w:val="003D7951"/>
    <w:rsid w:val="003D7B15"/>
    <w:rsid w:val="003D7EC7"/>
    <w:rsid w:val="003E0742"/>
    <w:rsid w:val="003E0843"/>
    <w:rsid w:val="003E0B4D"/>
    <w:rsid w:val="003E10AD"/>
    <w:rsid w:val="003E1B4E"/>
    <w:rsid w:val="003E2D94"/>
    <w:rsid w:val="003E3C57"/>
    <w:rsid w:val="003E49F7"/>
    <w:rsid w:val="003E4A2F"/>
    <w:rsid w:val="003E4CE9"/>
    <w:rsid w:val="003E4EA0"/>
    <w:rsid w:val="003E520D"/>
    <w:rsid w:val="003E52AA"/>
    <w:rsid w:val="003E544F"/>
    <w:rsid w:val="003E5DA2"/>
    <w:rsid w:val="003E64F1"/>
    <w:rsid w:val="003E6E42"/>
    <w:rsid w:val="003E6F6F"/>
    <w:rsid w:val="003E7371"/>
    <w:rsid w:val="003F091A"/>
    <w:rsid w:val="003F0B8A"/>
    <w:rsid w:val="003F1247"/>
    <w:rsid w:val="003F1B2C"/>
    <w:rsid w:val="003F21CF"/>
    <w:rsid w:val="003F27DB"/>
    <w:rsid w:val="003F2882"/>
    <w:rsid w:val="003F308A"/>
    <w:rsid w:val="003F3683"/>
    <w:rsid w:val="003F386D"/>
    <w:rsid w:val="003F45FE"/>
    <w:rsid w:val="003F47CA"/>
    <w:rsid w:val="003F5102"/>
    <w:rsid w:val="003F6046"/>
    <w:rsid w:val="003F72C6"/>
    <w:rsid w:val="003F75F8"/>
    <w:rsid w:val="003F78D3"/>
    <w:rsid w:val="003F7BF7"/>
    <w:rsid w:val="003F7E11"/>
    <w:rsid w:val="004000BB"/>
    <w:rsid w:val="00401CA8"/>
    <w:rsid w:val="00402027"/>
    <w:rsid w:val="00402796"/>
    <w:rsid w:val="00402916"/>
    <w:rsid w:val="00402920"/>
    <w:rsid w:val="00402B5F"/>
    <w:rsid w:val="0040313B"/>
    <w:rsid w:val="0040499C"/>
    <w:rsid w:val="00404A97"/>
    <w:rsid w:val="00404B87"/>
    <w:rsid w:val="00404E3D"/>
    <w:rsid w:val="0040604D"/>
    <w:rsid w:val="004064A8"/>
    <w:rsid w:val="00406C58"/>
    <w:rsid w:val="00406D5E"/>
    <w:rsid w:val="004070AB"/>
    <w:rsid w:val="0040749C"/>
    <w:rsid w:val="004100DF"/>
    <w:rsid w:val="00410487"/>
    <w:rsid w:val="00410679"/>
    <w:rsid w:val="004107D0"/>
    <w:rsid w:val="004115DA"/>
    <w:rsid w:val="004116E1"/>
    <w:rsid w:val="00413106"/>
    <w:rsid w:val="00414DD1"/>
    <w:rsid w:val="0041524A"/>
    <w:rsid w:val="0041548F"/>
    <w:rsid w:val="00415C9C"/>
    <w:rsid w:val="00416D9A"/>
    <w:rsid w:val="00416F93"/>
    <w:rsid w:val="00417064"/>
    <w:rsid w:val="00417692"/>
    <w:rsid w:val="00417D53"/>
    <w:rsid w:val="00420073"/>
    <w:rsid w:val="00420638"/>
    <w:rsid w:val="00420BB1"/>
    <w:rsid w:val="004214F1"/>
    <w:rsid w:val="00422434"/>
    <w:rsid w:val="0042342A"/>
    <w:rsid w:val="0042368A"/>
    <w:rsid w:val="00423C2F"/>
    <w:rsid w:val="004247DD"/>
    <w:rsid w:val="00425A89"/>
    <w:rsid w:val="0042713B"/>
    <w:rsid w:val="00427AB2"/>
    <w:rsid w:val="004303C3"/>
    <w:rsid w:val="00430EE3"/>
    <w:rsid w:val="00431082"/>
    <w:rsid w:val="004321C9"/>
    <w:rsid w:val="00432248"/>
    <w:rsid w:val="004325CE"/>
    <w:rsid w:val="00432C26"/>
    <w:rsid w:val="00433108"/>
    <w:rsid w:val="004335D5"/>
    <w:rsid w:val="00433E3F"/>
    <w:rsid w:val="00433FEA"/>
    <w:rsid w:val="004347AA"/>
    <w:rsid w:val="00434C27"/>
    <w:rsid w:val="00434C5A"/>
    <w:rsid w:val="004350E8"/>
    <w:rsid w:val="0043518A"/>
    <w:rsid w:val="004357CD"/>
    <w:rsid w:val="0043589E"/>
    <w:rsid w:val="00435916"/>
    <w:rsid w:val="00435D4D"/>
    <w:rsid w:val="00435FDC"/>
    <w:rsid w:val="004378AD"/>
    <w:rsid w:val="00440055"/>
    <w:rsid w:val="00440836"/>
    <w:rsid w:val="00440905"/>
    <w:rsid w:val="00440E41"/>
    <w:rsid w:val="00441547"/>
    <w:rsid w:val="0044208F"/>
    <w:rsid w:val="004421E6"/>
    <w:rsid w:val="00442FCC"/>
    <w:rsid w:val="004436E3"/>
    <w:rsid w:val="00443E1F"/>
    <w:rsid w:val="00445BD2"/>
    <w:rsid w:val="00445C37"/>
    <w:rsid w:val="004464FC"/>
    <w:rsid w:val="004465B8"/>
    <w:rsid w:val="00447338"/>
    <w:rsid w:val="0044752C"/>
    <w:rsid w:val="00447706"/>
    <w:rsid w:val="00447890"/>
    <w:rsid w:val="00447901"/>
    <w:rsid w:val="00451403"/>
    <w:rsid w:val="00452C68"/>
    <w:rsid w:val="00453D08"/>
    <w:rsid w:val="0045404E"/>
    <w:rsid w:val="004544AF"/>
    <w:rsid w:val="00454873"/>
    <w:rsid w:val="00454909"/>
    <w:rsid w:val="00454BFC"/>
    <w:rsid w:val="004552F9"/>
    <w:rsid w:val="00455A87"/>
    <w:rsid w:val="00456139"/>
    <w:rsid w:val="0045645D"/>
    <w:rsid w:val="00456554"/>
    <w:rsid w:val="0045662F"/>
    <w:rsid w:val="00456DA9"/>
    <w:rsid w:val="00457750"/>
    <w:rsid w:val="00457759"/>
    <w:rsid w:val="004601E8"/>
    <w:rsid w:val="00461284"/>
    <w:rsid w:val="00461363"/>
    <w:rsid w:val="0046242D"/>
    <w:rsid w:val="004625B6"/>
    <w:rsid w:val="00462FA3"/>
    <w:rsid w:val="00463986"/>
    <w:rsid w:val="00465035"/>
    <w:rsid w:val="004652A3"/>
    <w:rsid w:val="00465535"/>
    <w:rsid w:val="004664EB"/>
    <w:rsid w:val="00466CEA"/>
    <w:rsid w:val="00467030"/>
    <w:rsid w:val="00467694"/>
    <w:rsid w:val="0047012F"/>
    <w:rsid w:val="00470B26"/>
    <w:rsid w:val="00471168"/>
    <w:rsid w:val="0047181F"/>
    <w:rsid w:val="00471827"/>
    <w:rsid w:val="0047183A"/>
    <w:rsid w:val="00471FFB"/>
    <w:rsid w:val="00472247"/>
    <w:rsid w:val="00472C23"/>
    <w:rsid w:val="00474085"/>
    <w:rsid w:val="0047423E"/>
    <w:rsid w:val="0047426D"/>
    <w:rsid w:val="004754C8"/>
    <w:rsid w:val="00475870"/>
    <w:rsid w:val="00475B93"/>
    <w:rsid w:val="004762D4"/>
    <w:rsid w:val="0047709B"/>
    <w:rsid w:val="00477350"/>
    <w:rsid w:val="0047791B"/>
    <w:rsid w:val="00480CA2"/>
    <w:rsid w:val="00480F14"/>
    <w:rsid w:val="0048195C"/>
    <w:rsid w:val="004838E3"/>
    <w:rsid w:val="00483C22"/>
    <w:rsid w:val="004852E7"/>
    <w:rsid w:val="00485512"/>
    <w:rsid w:val="00485C9E"/>
    <w:rsid w:val="00485F24"/>
    <w:rsid w:val="00486365"/>
    <w:rsid w:val="0048699A"/>
    <w:rsid w:val="004871F3"/>
    <w:rsid w:val="004912EE"/>
    <w:rsid w:val="00491368"/>
    <w:rsid w:val="004916C6"/>
    <w:rsid w:val="004918AD"/>
    <w:rsid w:val="00492880"/>
    <w:rsid w:val="00492F6C"/>
    <w:rsid w:val="00494768"/>
    <w:rsid w:val="004955BA"/>
    <w:rsid w:val="004965EC"/>
    <w:rsid w:val="00496A5C"/>
    <w:rsid w:val="0049758D"/>
    <w:rsid w:val="0049779C"/>
    <w:rsid w:val="00497FA7"/>
    <w:rsid w:val="004A0025"/>
    <w:rsid w:val="004A0350"/>
    <w:rsid w:val="004A2578"/>
    <w:rsid w:val="004A2B26"/>
    <w:rsid w:val="004A2C44"/>
    <w:rsid w:val="004A3852"/>
    <w:rsid w:val="004A3A97"/>
    <w:rsid w:val="004A3F76"/>
    <w:rsid w:val="004A439F"/>
    <w:rsid w:val="004A4BF9"/>
    <w:rsid w:val="004A59DB"/>
    <w:rsid w:val="004A5DA9"/>
    <w:rsid w:val="004A6079"/>
    <w:rsid w:val="004A7115"/>
    <w:rsid w:val="004A7784"/>
    <w:rsid w:val="004A78D2"/>
    <w:rsid w:val="004B0A7D"/>
    <w:rsid w:val="004B0A9A"/>
    <w:rsid w:val="004B0D96"/>
    <w:rsid w:val="004B196B"/>
    <w:rsid w:val="004B2A02"/>
    <w:rsid w:val="004B324F"/>
    <w:rsid w:val="004B3414"/>
    <w:rsid w:val="004B4130"/>
    <w:rsid w:val="004B573D"/>
    <w:rsid w:val="004B5E30"/>
    <w:rsid w:val="004B72EB"/>
    <w:rsid w:val="004B7FF9"/>
    <w:rsid w:val="004C026F"/>
    <w:rsid w:val="004C27CA"/>
    <w:rsid w:val="004C2D62"/>
    <w:rsid w:val="004C3025"/>
    <w:rsid w:val="004C396E"/>
    <w:rsid w:val="004C3BA8"/>
    <w:rsid w:val="004C46D3"/>
    <w:rsid w:val="004C50D2"/>
    <w:rsid w:val="004C51F1"/>
    <w:rsid w:val="004C52F1"/>
    <w:rsid w:val="004C5AB5"/>
    <w:rsid w:val="004C6622"/>
    <w:rsid w:val="004C664B"/>
    <w:rsid w:val="004C678B"/>
    <w:rsid w:val="004C7B82"/>
    <w:rsid w:val="004D02BD"/>
    <w:rsid w:val="004D08A2"/>
    <w:rsid w:val="004D0ABA"/>
    <w:rsid w:val="004D0C25"/>
    <w:rsid w:val="004D0DFA"/>
    <w:rsid w:val="004D138B"/>
    <w:rsid w:val="004D17F0"/>
    <w:rsid w:val="004D1922"/>
    <w:rsid w:val="004D2F67"/>
    <w:rsid w:val="004D31F8"/>
    <w:rsid w:val="004D345A"/>
    <w:rsid w:val="004D429F"/>
    <w:rsid w:val="004D430A"/>
    <w:rsid w:val="004D4C05"/>
    <w:rsid w:val="004D4F5C"/>
    <w:rsid w:val="004D507F"/>
    <w:rsid w:val="004D5277"/>
    <w:rsid w:val="004D55DA"/>
    <w:rsid w:val="004D567E"/>
    <w:rsid w:val="004D5707"/>
    <w:rsid w:val="004D58EB"/>
    <w:rsid w:val="004D634C"/>
    <w:rsid w:val="004D68DE"/>
    <w:rsid w:val="004D6BD5"/>
    <w:rsid w:val="004D7EA4"/>
    <w:rsid w:val="004E050C"/>
    <w:rsid w:val="004E05E9"/>
    <w:rsid w:val="004E067E"/>
    <w:rsid w:val="004E13DC"/>
    <w:rsid w:val="004E16D3"/>
    <w:rsid w:val="004E317A"/>
    <w:rsid w:val="004E35B4"/>
    <w:rsid w:val="004E41C2"/>
    <w:rsid w:val="004E44E8"/>
    <w:rsid w:val="004E4548"/>
    <w:rsid w:val="004E4B47"/>
    <w:rsid w:val="004E5EFB"/>
    <w:rsid w:val="004E5F20"/>
    <w:rsid w:val="004E650C"/>
    <w:rsid w:val="004E7089"/>
    <w:rsid w:val="004E78DF"/>
    <w:rsid w:val="004E7A2F"/>
    <w:rsid w:val="004E7A7C"/>
    <w:rsid w:val="004F04FA"/>
    <w:rsid w:val="004F053C"/>
    <w:rsid w:val="004F083E"/>
    <w:rsid w:val="004F085F"/>
    <w:rsid w:val="004F08DD"/>
    <w:rsid w:val="004F0E71"/>
    <w:rsid w:val="004F30AE"/>
    <w:rsid w:val="004F3E1E"/>
    <w:rsid w:val="004F40A1"/>
    <w:rsid w:val="004F445A"/>
    <w:rsid w:val="004F4B59"/>
    <w:rsid w:val="004F54B6"/>
    <w:rsid w:val="004F55C2"/>
    <w:rsid w:val="004F7A7F"/>
    <w:rsid w:val="00500FF0"/>
    <w:rsid w:val="00501895"/>
    <w:rsid w:val="005021C8"/>
    <w:rsid w:val="00502270"/>
    <w:rsid w:val="00502504"/>
    <w:rsid w:val="00503544"/>
    <w:rsid w:val="00503C00"/>
    <w:rsid w:val="005040A3"/>
    <w:rsid w:val="00504988"/>
    <w:rsid w:val="0050578D"/>
    <w:rsid w:val="00505D12"/>
    <w:rsid w:val="00506193"/>
    <w:rsid w:val="005068CF"/>
    <w:rsid w:val="00506CC0"/>
    <w:rsid w:val="00506FEB"/>
    <w:rsid w:val="0050731E"/>
    <w:rsid w:val="005075FF"/>
    <w:rsid w:val="0050799A"/>
    <w:rsid w:val="00507D3B"/>
    <w:rsid w:val="0051086B"/>
    <w:rsid w:val="005129B6"/>
    <w:rsid w:val="0051308D"/>
    <w:rsid w:val="005130BE"/>
    <w:rsid w:val="00513487"/>
    <w:rsid w:val="005135AF"/>
    <w:rsid w:val="00513A31"/>
    <w:rsid w:val="00514463"/>
    <w:rsid w:val="00514A10"/>
    <w:rsid w:val="00514EE5"/>
    <w:rsid w:val="0051506E"/>
    <w:rsid w:val="00515680"/>
    <w:rsid w:val="005157C4"/>
    <w:rsid w:val="0051591F"/>
    <w:rsid w:val="00516770"/>
    <w:rsid w:val="00516BBF"/>
    <w:rsid w:val="00517842"/>
    <w:rsid w:val="00517BCE"/>
    <w:rsid w:val="00520DF5"/>
    <w:rsid w:val="005213DB"/>
    <w:rsid w:val="0052191A"/>
    <w:rsid w:val="00521DE6"/>
    <w:rsid w:val="00521F45"/>
    <w:rsid w:val="0052266D"/>
    <w:rsid w:val="005233CC"/>
    <w:rsid w:val="00523AF3"/>
    <w:rsid w:val="00523F43"/>
    <w:rsid w:val="005245F7"/>
    <w:rsid w:val="00524F89"/>
    <w:rsid w:val="0052661E"/>
    <w:rsid w:val="00526AEA"/>
    <w:rsid w:val="005273A6"/>
    <w:rsid w:val="00530EF0"/>
    <w:rsid w:val="00530FC9"/>
    <w:rsid w:val="005310DC"/>
    <w:rsid w:val="005313C9"/>
    <w:rsid w:val="00531BFC"/>
    <w:rsid w:val="005320E3"/>
    <w:rsid w:val="00532FBA"/>
    <w:rsid w:val="005340D1"/>
    <w:rsid w:val="005349C7"/>
    <w:rsid w:val="00534FD1"/>
    <w:rsid w:val="005352DE"/>
    <w:rsid w:val="00535CD2"/>
    <w:rsid w:val="005361CA"/>
    <w:rsid w:val="005367C6"/>
    <w:rsid w:val="00536C4C"/>
    <w:rsid w:val="00537B92"/>
    <w:rsid w:val="00537EED"/>
    <w:rsid w:val="00540BDB"/>
    <w:rsid w:val="00541B32"/>
    <w:rsid w:val="00542B29"/>
    <w:rsid w:val="00544008"/>
    <w:rsid w:val="00544768"/>
    <w:rsid w:val="00544E48"/>
    <w:rsid w:val="00545AA1"/>
    <w:rsid w:val="005473C1"/>
    <w:rsid w:val="00547B0B"/>
    <w:rsid w:val="00550CB6"/>
    <w:rsid w:val="005522A9"/>
    <w:rsid w:val="0055233E"/>
    <w:rsid w:val="00552C7B"/>
    <w:rsid w:val="00553CB6"/>
    <w:rsid w:val="00553DF7"/>
    <w:rsid w:val="00554A97"/>
    <w:rsid w:val="00555594"/>
    <w:rsid w:val="0055590F"/>
    <w:rsid w:val="00555AC2"/>
    <w:rsid w:val="005563F9"/>
    <w:rsid w:val="005573E8"/>
    <w:rsid w:val="00560242"/>
    <w:rsid w:val="005607E0"/>
    <w:rsid w:val="00560A7D"/>
    <w:rsid w:val="005617D2"/>
    <w:rsid w:val="00561A91"/>
    <w:rsid w:val="005623D1"/>
    <w:rsid w:val="0056251B"/>
    <w:rsid w:val="00562948"/>
    <w:rsid w:val="0056443E"/>
    <w:rsid w:val="0056492D"/>
    <w:rsid w:val="00564EC4"/>
    <w:rsid w:val="00566372"/>
    <w:rsid w:val="005665E7"/>
    <w:rsid w:val="00566752"/>
    <w:rsid w:val="00566D43"/>
    <w:rsid w:val="005673AE"/>
    <w:rsid w:val="00567A44"/>
    <w:rsid w:val="00570F2B"/>
    <w:rsid w:val="00571058"/>
    <w:rsid w:val="00571159"/>
    <w:rsid w:val="00571A81"/>
    <w:rsid w:val="005722AE"/>
    <w:rsid w:val="00572374"/>
    <w:rsid w:val="005728C3"/>
    <w:rsid w:val="005741A1"/>
    <w:rsid w:val="005742C0"/>
    <w:rsid w:val="005744DB"/>
    <w:rsid w:val="00574CA2"/>
    <w:rsid w:val="005755EC"/>
    <w:rsid w:val="00575A64"/>
    <w:rsid w:val="00575DA7"/>
    <w:rsid w:val="00576229"/>
    <w:rsid w:val="00576783"/>
    <w:rsid w:val="00576FEF"/>
    <w:rsid w:val="00581B1F"/>
    <w:rsid w:val="005820F4"/>
    <w:rsid w:val="00583FFC"/>
    <w:rsid w:val="005844E7"/>
    <w:rsid w:val="005846CB"/>
    <w:rsid w:val="005849AE"/>
    <w:rsid w:val="0058539A"/>
    <w:rsid w:val="005854FF"/>
    <w:rsid w:val="005861EB"/>
    <w:rsid w:val="00586BA3"/>
    <w:rsid w:val="00587865"/>
    <w:rsid w:val="005906E0"/>
    <w:rsid w:val="00590D22"/>
    <w:rsid w:val="00590D8B"/>
    <w:rsid w:val="00591068"/>
    <w:rsid w:val="005910BD"/>
    <w:rsid w:val="00591C0C"/>
    <w:rsid w:val="00591C96"/>
    <w:rsid w:val="00592FBD"/>
    <w:rsid w:val="005941B7"/>
    <w:rsid w:val="0059492B"/>
    <w:rsid w:val="00595D42"/>
    <w:rsid w:val="005964BB"/>
    <w:rsid w:val="005968A3"/>
    <w:rsid w:val="00596A13"/>
    <w:rsid w:val="00597366"/>
    <w:rsid w:val="00597F41"/>
    <w:rsid w:val="005A24D7"/>
    <w:rsid w:val="005A2742"/>
    <w:rsid w:val="005A2794"/>
    <w:rsid w:val="005A2D56"/>
    <w:rsid w:val="005A2FEF"/>
    <w:rsid w:val="005A3CBA"/>
    <w:rsid w:val="005A3F67"/>
    <w:rsid w:val="005A44FB"/>
    <w:rsid w:val="005A4C57"/>
    <w:rsid w:val="005A540A"/>
    <w:rsid w:val="005A6026"/>
    <w:rsid w:val="005A6E07"/>
    <w:rsid w:val="005A7A94"/>
    <w:rsid w:val="005B1228"/>
    <w:rsid w:val="005B170E"/>
    <w:rsid w:val="005B2676"/>
    <w:rsid w:val="005B32C1"/>
    <w:rsid w:val="005B3677"/>
    <w:rsid w:val="005B43F8"/>
    <w:rsid w:val="005B5AAB"/>
    <w:rsid w:val="005B5D30"/>
    <w:rsid w:val="005B63E4"/>
    <w:rsid w:val="005B66DE"/>
    <w:rsid w:val="005B6870"/>
    <w:rsid w:val="005B7090"/>
    <w:rsid w:val="005B7E6D"/>
    <w:rsid w:val="005C07A2"/>
    <w:rsid w:val="005C0D41"/>
    <w:rsid w:val="005C1E0A"/>
    <w:rsid w:val="005C22A6"/>
    <w:rsid w:val="005C27B0"/>
    <w:rsid w:val="005C294E"/>
    <w:rsid w:val="005C2DDB"/>
    <w:rsid w:val="005C2EC7"/>
    <w:rsid w:val="005C3AEE"/>
    <w:rsid w:val="005C3B02"/>
    <w:rsid w:val="005C467E"/>
    <w:rsid w:val="005C4705"/>
    <w:rsid w:val="005C4870"/>
    <w:rsid w:val="005C4929"/>
    <w:rsid w:val="005C5E52"/>
    <w:rsid w:val="005C6261"/>
    <w:rsid w:val="005C6843"/>
    <w:rsid w:val="005C7027"/>
    <w:rsid w:val="005C71A0"/>
    <w:rsid w:val="005C7A05"/>
    <w:rsid w:val="005D00F6"/>
    <w:rsid w:val="005D0182"/>
    <w:rsid w:val="005D068E"/>
    <w:rsid w:val="005D07AB"/>
    <w:rsid w:val="005D0876"/>
    <w:rsid w:val="005D0908"/>
    <w:rsid w:val="005D0AC8"/>
    <w:rsid w:val="005D0C1A"/>
    <w:rsid w:val="005D1F90"/>
    <w:rsid w:val="005D3CAA"/>
    <w:rsid w:val="005D44DE"/>
    <w:rsid w:val="005D5955"/>
    <w:rsid w:val="005D5F40"/>
    <w:rsid w:val="005D66E1"/>
    <w:rsid w:val="005D71FD"/>
    <w:rsid w:val="005D7BAE"/>
    <w:rsid w:val="005E0F79"/>
    <w:rsid w:val="005E1BE2"/>
    <w:rsid w:val="005E1C0B"/>
    <w:rsid w:val="005E1FCD"/>
    <w:rsid w:val="005E1FE7"/>
    <w:rsid w:val="005E2C4A"/>
    <w:rsid w:val="005E2C75"/>
    <w:rsid w:val="005E3257"/>
    <w:rsid w:val="005E4017"/>
    <w:rsid w:val="005E5B75"/>
    <w:rsid w:val="005E5E67"/>
    <w:rsid w:val="005E6400"/>
    <w:rsid w:val="005E6559"/>
    <w:rsid w:val="005E666E"/>
    <w:rsid w:val="005E7C9C"/>
    <w:rsid w:val="005E7F8F"/>
    <w:rsid w:val="005F0010"/>
    <w:rsid w:val="005F0333"/>
    <w:rsid w:val="005F079C"/>
    <w:rsid w:val="005F12BC"/>
    <w:rsid w:val="005F1B65"/>
    <w:rsid w:val="005F1C62"/>
    <w:rsid w:val="005F2E57"/>
    <w:rsid w:val="005F310F"/>
    <w:rsid w:val="005F34AF"/>
    <w:rsid w:val="005F3FA1"/>
    <w:rsid w:val="005F41DF"/>
    <w:rsid w:val="005F4326"/>
    <w:rsid w:val="005F46EF"/>
    <w:rsid w:val="005F567E"/>
    <w:rsid w:val="005F5915"/>
    <w:rsid w:val="005F5A86"/>
    <w:rsid w:val="005F613D"/>
    <w:rsid w:val="005F6F9A"/>
    <w:rsid w:val="006009E4"/>
    <w:rsid w:val="00600DF2"/>
    <w:rsid w:val="00601717"/>
    <w:rsid w:val="006018E3"/>
    <w:rsid w:val="00601CD7"/>
    <w:rsid w:val="00602780"/>
    <w:rsid w:val="00603716"/>
    <w:rsid w:val="00604337"/>
    <w:rsid w:val="00604B1F"/>
    <w:rsid w:val="00604BA0"/>
    <w:rsid w:val="006052A0"/>
    <w:rsid w:val="00605372"/>
    <w:rsid w:val="00605F18"/>
    <w:rsid w:val="006066AF"/>
    <w:rsid w:val="0060677A"/>
    <w:rsid w:val="00606DD9"/>
    <w:rsid w:val="00606E43"/>
    <w:rsid w:val="00607609"/>
    <w:rsid w:val="00607711"/>
    <w:rsid w:val="006104FB"/>
    <w:rsid w:val="00611C56"/>
    <w:rsid w:val="00611D3F"/>
    <w:rsid w:val="00611E5A"/>
    <w:rsid w:val="00612225"/>
    <w:rsid w:val="00612653"/>
    <w:rsid w:val="00612F14"/>
    <w:rsid w:val="006138B5"/>
    <w:rsid w:val="00613DC1"/>
    <w:rsid w:val="00614DC4"/>
    <w:rsid w:val="00615F6D"/>
    <w:rsid w:val="00616190"/>
    <w:rsid w:val="006166A5"/>
    <w:rsid w:val="0061683D"/>
    <w:rsid w:val="00616A75"/>
    <w:rsid w:val="006175D1"/>
    <w:rsid w:val="0062013A"/>
    <w:rsid w:val="00620168"/>
    <w:rsid w:val="00622322"/>
    <w:rsid w:val="0062297E"/>
    <w:rsid w:val="00622AB1"/>
    <w:rsid w:val="006233DF"/>
    <w:rsid w:val="00625363"/>
    <w:rsid w:val="006254E8"/>
    <w:rsid w:val="0062554D"/>
    <w:rsid w:val="00625572"/>
    <w:rsid w:val="00626F2C"/>
    <w:rsid w:val="00627040"/>
    <w:rsid w:val="0062781F"/>
    <w:rsid w:val="00627A63"/>
    <w:rsid w:val="006302D8"/>
    <w:rsid w:val="00631131"/>
    <w:rsid w:val="0063136A"/>
    <w:rsid w:val="0063142A"/>
    <w:rsid w:val="00631790"/>
    <w:rsid w:val="006319B8"/>
    <w:rsid w:val="00632C58"/>
    <w:rsid w:val="006330B5"/>
    <w:rsid w:val="00633E00"/>
    <w:rsid w:val="006341DD"/>
    <w:rsid w:val="00634757"/>
    <w:rsid w:val="00635B56"/>
    <w:rsid w:val="00635BD8"/>
    <w:rsid w:val="0063622C"/>
    <w:rsid w:val="0063674A"/>
    <w:rsid w:val="00636F95"/>
    <w:rsid w:val="006372AB"/>
    <w:rsid w:val="00637BCE"/>
    <w:rsid w:val="0064033D"/>
    <w:rsid w:val="00640B06"/>
    <w:rsid w:val="0064122A"/>
    <w:rsid w:val="0064134F"/>
    <w:rsid w:val="00641F1A"/>
    <w:rsid w:val="00642AFC"/>
    <w:rsid w:val="00642CA4"/>
    <w:rsid w:val="00642DC5"/>
    <w:rsid w:val="00643E97"/>
    <w:rsid w:val="006442C7"/>
    <w:rsid w:val="006451E7"/>
    <w:rsid w:val="006456F8"/>
    <w:rsid w:val="00645FAF"/>
    <w:rsid w:val="00646192"/>
    <w:rsid w:val="0064634E"/>
    <w:rsid w:val="00646933"/>
    <w:rsid w:val="006469A1"/>
    <w:rsid w:val="006478FA"/>
    <w:rsid w:val="00647AB4"/>
    <w:rsid w:val="00647FCA"/>
    <w:rsid w:val="00650146"/>
    <w:rsid w:val="00650321"/>
    <w:rsid w:val="00651659"/>
    <w:rsid w:val="00652AC3"/>
    <w:rsid w:val="00653273"/>
    <w:rsid w:val="00653C4C"/>
    <w:rsid w:val="00653CB8"/>
    <w:rsid w:val="00654216"/>
    <w:rsid w:val="006542B3"/>
    <w:rsid w:val="00655053"/>
    <w:rsid w:val="00655335"/>
    <w:rsid w:val="00657E3A"/>
    <w:rsid w:val="00660035"/>
    <w:rsid w:val="00660C49"/>
    <w:rsid w:val="006611B8"/>
    <w:rsid w:val="006613C7"/>
    <w:rsid w:val="006614CC"/>
    <w:rsid w:val="006626F9"/>
    <w:rsid w:val="006633B7"/>
    <w:rsid w:val="00664768"/>
    <w:rsid w:val="00664C5F"/>
    <w:rsid w:val="00664FAB"/>
    <w:rsid w:val="00665CEC"/>
    <w:rsid w:val="00665D85"/>
    <w:rsid w:val="00666676"/>
    <w:rsid w:val="006666E0"/>
    <w:rsid w:val="00666F2A"/>
    <w:rsid w:val="00667802"/>
    <w:rsid w:val="00667908"/>
    <w:rsid w:val="00670174"/>
    <w:rsid w:val="0067031C"/>
    <w:rsid w:val="00670534"/>
    <w:rsid w:val="00670C82"/>
    <w:rsid w:val="006712B1"/>
    <w:rsid w:val="006714FB"/>
    <w:rsid w:val="006719D4"/>
    <w:rsid w:val="00671DA0"/>
    <w:rsid w:val="00673508"/>
    <w:rsid w:val="00674799"/>
    <w:rsid w:val="00675347"/>
    <w:rsid w:val="00675CFF"/>
    <w:rsid w:val="00675FB1"/>
    <w:rsid w:val="006761AC"/>
    <w:rsid w:val="00676491"/>
    <w:rsid w:val="00676533"/>
    <w:rsid w:val="006765CA"/>
    <w:rsid w:val="00677036"/>
    <w:rsid w:val="0067706C"/>
    <w:rsid w:val="00680B84"/>
    <w:rsid w:val="00680F6E"/>
    <w:rsid w:val="00681CF6"/>
    <w:rsid w:val="00681EFB"/>
    <w:rsid w:val="00682511"/>
    <w:rsid w:val="00682607"/>
    <w:rsid w:val="006826C3"/>
    <w:rsid w:val="006826D4"/>
    <w:rsid w:val="00683582"/>
    <w:rsid w:val="00685636"/>
    <w:rsid w:val="00686504"/>
    <w:rsid w:val="00686686"/>
    <w:rsid w:val="00687125"/>
    <w:rsid w:val="0068769C"/>
    <w:rsid w:val="006877BA"/>
    <w:rsid w:val="00690BBB"/>
    <w:rsid w:val="00690F51"/>
    <w:rsid w:val="00691119"/>
    <w:rsid w:val="006913CF"/>
    <w:rsid w:val="00691645"/>
    <w:rsid w:val="0069166D"/>
    <w:rsid w:val="00692609"/>
    <w:rsid w:val="00692611"/>
    <w:rsid w:val="00693D2F"/>
    <w:rsid w:val="006945FB"/>
    <w:rsid w:val="00694B0C"/>
    <w:rsid w:val="00694B5D"/>
    <w:rsid w:val="006956F5"/>
    <w:rsid w:val="006958CC"/>
    <w:rsid w:val="006959AE"/>
    <w:rsid w:val="00695A36"/>
    <w:rsid w:val="00695B9D"/>
    <w:rsid w:val="006966F0"/>
    <w:rsid w:val="00696BA1"/>
    <w:rsid w:val="00696C99"/>
    <w:rsid w:val="006978D9"/>
    <w:rsid w:val="00697B07"/>
    <w:rsid w:val="006A15EE"/>
    <w:rsid w:val="006A1DFF"/>
    <w:rsid w:val="006A2279"/>
    <w:rsid w:val="006A2DBE"/>
    <w:rsid w:val="006A37F6"/>
    <w:rsid w:val="006A4489"/>
    <w:rsid w:val="006A4822"/>
    <w:rsid w:val="006A48EF"/>
    <w:rsid w:val="006B08CD"/>
    <w:rsid w:val="006B0A43"/>
    <w:rsid w:val="006B12C4"/>
    <w:rsid w:val="006B1A2A"/>
    <w:rsid w:val="006B1B4F"/>
    <w:rsid w:val="006B1FCF"/>
    <w:rsid w:val="006B290D"/>
    <w:rsid w:val="006B2D05"/>
    <w:rsid w:val="006B3748"/>
    <w:rsid w:val="006B436C"/>
    <w:rsid w:val="006B43AC"/>
    <w:rsid w:val="006B5D5A"/>
    <w:rsid w:val="006C070D"/>
    <w:rsid w:val="006C0792"/>
    <w:rsid w:val="006C0874"/>
    <w:rsid w:val="006C1C02"/>
    <w:rsid w:val="006C2041"/>
    <w:rsid w:val="006C2086"/>
    <w:rsid w:val="006C251C"/>
    <w:rsid w:val="006C2854"/>
    <w:rsid w:val="006C331E"/>
    <w:rsid w:val="006C3FBF"/>
    <w:rsid w:val="006C40BE"/>
    <w:rsid w:val="006C418B"/>
    <w:rsid w:val="006C4583"/>
    <w:rsid w:val="006C4A43"/>
    <w:rsid w:val="006C4A66"/>
    <w:rsid w:val="006C697E"/>
    <w:rsid w:val="006C6C96"/>
    <w:rsid w:val="006C70DA"/>
    <w:rsid w:val="006D082E"/>
    <w:rsid w:val="006D08D4"/>
    <w:rsid w:val="006D0BE3"/>
    <w:rsid w:val="006D1067"/>
    <w:rsid w:val="006D2161"/>
    <w:rsid w:val="006D21F0"/>
    <w:rsid w:val="006D6371"/>
    <w:rsid w:val="006D6878"/>
    <w:rsid w:val="006D7704"/>
    <w:rsid w:val="006E031D"/>
    <w:rsid w:val="006E0A0A"/>
    <w:rsid w:val="006E0B9B"/>
    <w:rsid w:val="006E0EB9"/>
    <w:rsid w:val="006E106A"/>
    <w:rsid w:val="006E16C7"/>
    <w:rsid w:val="006E1CC3"/>
    <w:rsid w:val="006E2496"/>
    <w:rsid w:val="006E28A1"/>
    <w:rsid w:val="006E2BA4"/>
    <w:rsid w:val="006E2CEB"/>
    <w:rsid w:val="006E40E7"/>
    <w:rsid w:val="006E41DF"/>
    <w:rsid w:val="006E42A2"/>
    <w:rsid w:val="006E42E2"/>
    <w:rsid w:val="006E4495"/>
    <w:rsid w:val="006E5D4C"/>
    <w:rsid w:val="006E6BB1"/>
    <w:rsid w:val="006E70D1"/>
    <w:rsid w:val="006E7602"/>
    <w:rsid w:val="006E7A46"/>
    <w:rsid w:val="006E7A8F"/>
    <w:rsid w:val="006E7C66"/>
    <w:rsid w:val="006F062F"/>
    <w:rsid w:val="006F089B"/>
    <w:rsid w:val="006F08CE"/>
    <w:rsid w:val="006F0D20"/>
    <w:rsid w:val="006F1B79"/>
    <w:rsid w:val="006F1E6C"/>
    <w:rsid w:val="006F213E"/>
    <w:rsid w:val="006F2438"/>
    <w:rsid w:val="006F2746"/>
    <w:rsid w:val="006F2954"/>
    <w:rsid w:val="006F2A2C"/>
    <w:rsid w:val="006F2E9E"/>
    <w:rsid w:val="006F349D"/>
    <w:rsid w:val="006F3F89"/>
    <w:rsid w:val="006F40D6"/>
    <w:rsid w:val="006F4A09"/>
    <w:rsid w:val="006F4B7B"/>
    <w:rsid w:val="006F4FCF"/>
    <w:rsid w:val="006F60DD"/>
    <w:rsid w:val="006F6967"/>
    <w:rsid w:val="006F69CF"/>
    <w:rsid w:val="00700065"/>
    <w:rsid w:val="007008BC"/>
    <w:rsid w:val="007013AF"/>
    <w:rsid w:val="0070184A"/>
    <w:rsid w:val="007018A2"/>
    <w:rsid w:val="007027AF"/>
    <w:rsid w:val="00702BAB"/>
    <w:rsid w:val="00703026"/>
    <w:rsid w:val="007047FA"/>
    <w:rsid w:val="00704EB0"/>
    <w:rsid w:val="00705005"/>
    <w:rsid w:val="00705323"/>
    <w:rsid w:val="007059A8"/>
    <w:rsid w:val="00706177"/>
    <w:rsid w:val="00706545"/>
    <w:rsid w:val="0070675B"/>
    <w:rsid w:val="00706AC5"/>
    <w:rsid w:val="00706BF9"/>
    <w:rsid w:val="00706C68"/>
    <w:rsid w:val="007101A5"/>
    <w:rsid w:val="007102EB"/>
    <w:rsid w:val="00711121"/>
    <w:rsid w:val="00711677"/>
    <w:rsid w:val="00711B8E"/>
    <w:rsid w:val="00714276"/>
    <w:rsid w:val="007143B7"/>
    <w:rsid w:val="007148EF"/>
    <w:rsid w:val="007150AF"/>
    <w:rsid w:val="0071516F"/>
    <w:rsid w:val="00715236"/>
    <w:rsid w:val="00716178"/>
    <w:rsid w:val="00717F1E"/>
    <w:rsid w:val="00720238"/>
    <w:rsid w:val="00721310"/>
    <w:rsid w:val="00721E86"/>
    <w:rsid w:val="00722D4F"/>
    <w:rsid w:val="00722E4D"/>
    <w:rsid w:val="00723007"/>
    <w:rsid w:val="007239C3"/>
    <w:rsid w:val="00723D00"/>
    <w:rsid w:val="007244A7"/>
    <w:rsid w:val="0072461D"/>
    <w:rsid w:val="00725106"/>
    <w:rsid w:val="00725736"/>
    <w:rsid w:val="00725D45"/>
    <w:rsid w:val="00726195"/>
    <w:rsid w:val="00727342"/>
    <w:rsid w:val="00727D33"/>
    <w:rsid w:val="00730897"/>
    <w:rsid w:val="00730B77"/>
    <w:rsid w:val="007312B4"/>
    <w:rsid w:val="007321D1"/>
    <w:rsid w:val="00732EFB"/>
    <w:rsid w:val="00733129"/>
    <w:rsid w:val="0073360E"/>
    <w:rsid w:val="00733CF3"/>
    <w:rsid w:val="007342EB"/>
    <w:rsid w:val="007363B6"/>
    <w:rsid w:val="00737046"/>
    <w:rsid w:val="007371C8"/>
    <w:rsid w:val="0073738D"/>
    <w:rsid w:val="00737478"/>
    <w:rsid w:val="007405BA"/>
    <w:rsid w:val="00741567"/>
    <w:rsid w:val="00742732"/>
    <w:rsid w:val="007435F1"/>
    <w:rsid w:val="00744999"/>
    <w:rsid w:val="00744CC6"/>
    <w:rsid w:val="007453EA"/>
    <w:rsid w:val="00745A4A"/>
    <w:rsid w:val="00745E4D"/>
    <w:rsid w:val="00747226"/>
    <w:rsid w:val="00747BCD"/>
    <w:rsid w:val="00747C90"/>
    <w:rsid w:val="00750005"/>
    <w:rsid w:val="007503C4"/>
    <w:rsid w:val="00750644"/>
    <w:rsid w:val="00750FB8"/>
    <w:rsid w:val="00751551"/>
    <w:rsid w:val="0075162E"/>
    <w:rsid w:val="00751998"/>
    <w:rsid w:val="00751E20"/>
    <w:rsid w:val="00752AA4"/>
    <w:rsid w:val="00752ABD"/>
    <w:rsid w:val="00752BAB"/>
    <w:rsid w:val="0075397F"/>
    <w:rsid w:val="00754A95"/>
    <w:rsid w:val="00754BBE"/>
    <w:rsid w:val="007555EA"/>
    <w:rsid w:val="0075581E"/>
    <w:rsid w:val="007559C6"/>
    <w:rsid w:val="00756BA4"/>
    <w:rsid w:val="00756C70"/>
    <w:rsid w:val="007570C8"/>
    <w:rsid w:val="007576DD"/>
    <w:rsid w:val="0075774B"/>
    <w:rsid w:val="007579EF"/>
    <w:rsid w:val="00760A7B"/>
    <w:rsid w:val="00760E7E"/>
    <w:rsid w:val="007610AB"/>
    <w:rsid w:val="007615A6"/>
    <w:rsid w:val="007619B9"/>
    <w:rsid w:val="00762300"/>
    <w:rsid w:val="00762E33"/>
    <w:rsid w:val="00763AD1"/>
    <w:rsid w:val="00763CF0"/>
    <w:rsid w:val="00763D99"/>
    <w:rsid w:val="007646F4"/>
    <w:rsid w:val="0076492A"/>
    <w:rsid w:val="00764D1B"/>
    <w:rsid w:val="00764DA1"/>
    <w:rsid w:val="007651DF"/>
    <w:rsid w:val="0076520C"/>
    <w:rsid w:val="0076521D"/>
    <w:rsid w:val="007654D1"/>
    <w:rsid w:val="007656E4"/>
    <w:rsid w:val="0076586D"/>
    <w:rsid w:val="00765961"/>
    <w:rsid w:val="00765B85"/>
    <w:rsid w:val="007661C0"/>
    <w:rsid w:val="007662B6"/>
    <w:rsid w:val="00766AE5"/>
    <w:rsid w:val="007676FF"/>
    <w:rsid w:val="00767C86"/>
    <w:rsid w:val="007702EB"/>
    <w:rsid w:val="0077133C"/>
    <w:rsid w:val="00772783"/>
    <w:rsid w:val="00772AF2"/>
    <w:rsid w:val="00772B55"/>
    <w:rsid w:val="00773106"/>
    <w:rsid w:val="007734B1"/>
    <w:rsid w:val="00773C05"/>
    <w:rsid w:val="007741E9"/>
    <w:rsid w:val="00774BD5"/>
    <w:rsid w:val="0077525A"/>
    <w:rsid w:val="00775BDF"/>
    <w:rsid w:val="00775EB1"/>
    <w:rsid w:val="00776991"/>
    <w:rsid w:val="00776D91"/>
    <w:rsid w:val="007771B8"/>
    <w:rsid w:val="007772C2"/>
    <w:rsid w:val="0078009D"/>
    <w:rsid w:val="00780505"/>
    <w:rsid w:val="007809B3"/>
    <w:rsid w:val="00781099"/>
    <w:rsid w:val="0078186E"/>
    <w:rsid w:val="00782185"/>
    <w:rsid w:val="007822E0"/>
    <w:rsid w:val="00782CE7"/>
    <w:rsid w:val="00783124"/>
    <w:rsid w:val="00783137"/>
    <w:rsid w:val="00783796"/>
    <w:rsid w:val="0078436E"/>
    <w:rsid w:val="00784C5C"/>
    <w:rsid w:val="00784F37"/>
    <w:rsid w:val="0078550B"/>
    <w:rsid w:val="00785AE0"/>
    <w:rsid w:val="00786D0B"/>
    <w:rsid w:val="00786E7C"/>
    <w:rsid w:val="00787213"/>
    <w:rsid w:val="0078723E"/>
    <w:rsid w:val="00787F39"/>
    <w:rsid w:val="00790234"/>
    <w:rsid w:val="007906CC"/>
    <w:rsid w:val="00791765"/>
    <w:rsid w:val="00791A80"/>
    <w:rsid w:val="0079221F"/>
    <w:rsid w:val="007928D2"/>
    <w:rsid w:val="00792C5E"/>
    <w:rsid w:val="00793663"/>
    <w:rsid w:val="00793EE1"/>
    <w:rsid w:val="007943F6"/>
    <w:rsid w:val="007944E1"/>
    <w:rsid w:val="0079463E"/>
    <w:rsid w:val="0079469D"/>
    <w:rsid w:val="00795506"/>
    <w:rsid w:val="0079571B"/>
    <w:rsid w:val="0079587F"/>
    <w:rsid w:val="00795CD2"/>
    <w:rsid w:val="007969B0"/>
    <w:rsid w:val="00796BCA"/>
    <w:rsid w:val="00797CDE"/>
    <w:rsid w:val="007A09A7"/>
    <w:rsid w:val="007A189F"/>
    <w:rsid w:val="007A1ABE"/>
    <w:rsid w:val="007A219C"/>
    <w:rsid w:val="007A2479"/>
    <w:rsid w:val="007A28CB"/>
    <w:rsid w:val="007A2A52"/>
    <w:rsid w:val="007A4F8F"/>
    <w:rsid w:val="007A52C2"/>
    <w:rsid w:val="007A54D3"/>
    <w:rsid w:val="007A58C1"/>
    <w:rsid w:val="007A605D"/>
    <w:rsid w:val="007A6218"/>
    <w:rsid w:val="007A64EB"/>
    <w:rsid w:val="007A6617"/>
    <w:rsid w:val="007A725A"/>
    <w:rsid w:val="007A7D55"/>
    <w:rsid w:val="007B0A07"/>
    <w:rsid w:val="007B1034"/>
    <w:rsid w:val="007B14E2"/>
    <w:rsid w:val="007B1C85"/>
    <w:rsid w:val="007B2276"/>
    <w:rsid w:val="007B2555"/>
    <w:rsid w:val="007B27C3"/>
    <w:rsid w:val="007B2EB2"/>
    <w:rsid w:val="007B34A1"/>
    <w:rsid w:val="007B398C"/>
    <w:rsid w:val="007B43C7"/>
    <w:rsid w:val="007B4C96"/>
    <w:rsid w:val="007B4D51"/>
    <w:rsid w:val="007B4D8A"/>
    <w:rsid w:val="007B7629"/>
    <w:rsid w:val="007B79B0"/>
    <w:rsid w:val="007B7C94"/>
    <w:rsid w:val="007C07E3"/>
    <w:rsid w:val="007C34F0"/>
    <w:rsid w:val="007C4685"/>
    <w:rsid w:val="007C5218"/>
    <w:rsid w:val="007C59FB"/>
    <w:rsid w:val="007C6875"/>
    <w:rsid w:val="007C6B3F"/>
    <w:rsid w:val="007D0985"/>
    <w:rsid w:val="007D0B93"/>
    <w:rsid w:val="007D0D98"/>
    <w:rsid w:val="007D1141"/>
    <w:rsid w:val="007D2465"/>
    <w:rsid w:val="007D4537"/>
    <w:rsid w:val="007D482F"/>
    <w:rsid w:val="007D563A"/>
    <w:rsid w:val="007D5974"/>
    <w:rsid w:val="007D5E63"/>
    <w:rsid w:val="007D6339"/>
    <w:rsid w:val="007D7259"/>
    <w:rsid w:val="007D7C9D"/>
    <w:rsid w:val="007D7CD8"/>
    <w:rsid w:val="007D7E4D"/>
    <w:rsid w:val="007E16EA"/>
    <w:rsid w:val="007E1C79"/>
    <w:rsid w:val="007E213A"/>
    <w:rsid w:val="007E2D49"/>
    <w:rsid w:val="007E30C3"/>
    <w:rsid w:val="007E38D4"/>
    <w:rsid w:val="007E501F"/>
    <w:rsid w:val="007E53A2"/>
    <w:rsid w:val="007E6C54"/>
    <w:rsid w:val="007E758E"/>
    <w:rsid w:val="007E7C62"/>
    <w:rsid w:val="007F0266"/>
    <w:rsid w:val="007F0836"/>
    <w:rsid w:val="007F0C0F"/>
    <w:rsid w:val="007F16DE"/>
    <w:rsid w:val="007F27EE"/>
    <w:rsid w:val="007F2DB8"/>
    <w:rsid w:val="007F3A1C"/>
    <w:rsid w:val="007F3BCF"/>
    <w:rsid w:val="007F3C80"/>
    <w:rsid w:val="007F43F4"/>
    <w:rsid w:val="007F4526"/>
    <w:rsid w:val="007F4580"/>
    <w:rsid w:val="007F509A"/>
    <w:rsid w:val="007F5198"/>
    <w:rsid w:val="007F5456"/>
    <w:rsid w:val="007F5886"/>
    <w:rsid w:val="007F5E72"/>
    <w:rsid w:val="007F5F3A"/>
    <w:rsid w:val="007F605A"/>
    <w:rsid w:val="007F6786"/>
    <w:rsid w:val="007F6FB0"/>
    <w:rsid w:val="008001ED"/>
    <w:rsid w:val="0080112C"/>
    <w:rsid w:val="00801C59"/>
    <w:rsid w:val="00802584"/>
    <w:rsid w:val="0080266B"/>
    <w:rsid w:val="0080282B"/>
    <w:rsid w:val="00802A9D"/>
    <w:rsid w:val="0080303A"/>
    <w:rsid w:val="008033DE"/>
    <w:rsid w:val="00803668"/>
    <w:rsid w:val="00803FE2"/>
    <w:rsid w:val="00804331"/>
    <w:rsid w:val="008045A6"/>
    <w:rsid w:val="00804963"/>
    <w:rsid w:val="00804A69"/>
    <w:rsid w:val="00804C14"/>
    <w:rsid w:val="00805714"/>
    <w:rsid w:val="00806143"/>
    <w:rsid w:val="00807202"/>
    <w:rsid w:val="00807C74"/>
    <w:rsid w:val="008101BA"/>
    <w:rsid w:val="00812699"/>
    <w:rsid w:val="008126F3"/>
    <w:rsid w:val="00812C7B"/>
    <w:rsid w:val="00813D78"/>
    <w:rsid w:val="00814B64"/>
    <w:rsid w:val="00814BD1"/>
    <w:rsid w:val="00815843"/>
    <w:rsid w:val="00815C2B"/>
    <w:rsid w:val="00817D7A"/>
    <w:rsid w:val="00820149"/>
    <w:rsid w:val="008207BF"/>
    <w:rsid w:val="008209CB"/>
    <w:rsid w:val="008209D6"/>
    <w:rsid w:val="008211CE"/>
    <w:rsid w:val="0082184C"/>
    <w:rsid w:val="00821D7B"/>
    <w:rsid w:val="00821E2B"/>
    <w:rsid w:val="008222E5"/>
    <w:rsid w:val="0082282D"/>
    <w:rsid w:val="00823FFB"/>
    <w:rsid w:val="00824701"/>
    <w:rsid w:val="0082540D"/>
    <w:rsid w:val="008263C2"/>
    <w:rsid w:val="008270D5"/>
    <w:rsid w:val="0082744F"/>
    <w:rsid w:val="008277DA"/>
    <w:rsid w:val="00827B26"/>
    <w:rsid w:val="00827D9B"/>
    <w:rsid w:val="00830C8A"/>
    <w:rsid w:val="00830E2C"/>
    <w:rsid w:val="00830EBB"/>
    <w:rsid w:val="0083187D"/>
    <w:rsid w:val="00831E5F"/>
    <w:rsid w:val="00831F58"/>
    <w:rsid w:val="00832E49"/>
    <w:rsid w:val="008331A3"/>
    <w:rsid w:val="0083384E"/>
    <w:rsid w:val="00833CFC"/>
    <w:rsid w:val="0083401F"/>
    <w:rsid w:val="008353AF"/>
    <w:rsid w:val="00835930"/>
    <w:rsid w:val="008364AA"/>
    <w:rsid w:val="008379E3"/>
    <w:rsid w:val="00837DCD"/>
    <w:rsid w:val="0084038E"/>
    <w:rsid w:val="00840571"/>
    <w:rsid w:val="00843002"/>
    <w:rsid w:val="008433C8"/>
    <w:rsid w:val="008440D0"/>
    <w:rsid w:val="008451BD"/>
    <w:rsid w:val="0084572B"/>
    <w:rsid w:val="00845BC2"/>
    <w:rsid w:val="00846954"/>
    <w:rsid w:val="00846E25"/>
    <w:rsid w:val="00846E2C"/>
    <w:rsid w:val="0084785B"/>
    <w:rsid w:val="008500BC"/>
    <w:rsid w:val="00850295"/>
    <w:rsid w:val="00850CA4"/>
    <w:rsid w:val="00851686"/>
    <w:rsid w:val="00851971"/>
    <w:rsid w:val="008524E3"/>
    <w:rsid w:val="00852869"/>
    <w:rsid w:val="00852B01"/>
    <w:rsid w:val="00853204"/>
    <w:rsid w:val="00855711"/>
    <w:rsid w:val="00855F1D"/>
    <w:rsid w:val="00856261"/>
    <w:rsid w:val="00856966"/>
    <w:rsid w:val="00856BAA"/>
    <w:rsid w:val="00856C85"/>
    <w:rsid w:val="00856CCC"/>
    <w:rsid w:val="00856E84"/>
    <w:rsid w:val="00857238"/>
    <w:rsid w:val="00860162"/>
    <w:rsid w:val="00860535"/>
    <w:rsid w:val="00860B05"/>
    <w:rsid w:val="00860D08"/>
    <w:rsid w:val="00860F7C"/>
    <w:rsid w:val="00861027"/>
    <w:rsid w:val="0086208D"/>
    <w:rsid w:val="00862BF0"/>
    <w:rsid w:val="00862C65"/>
    <w:rsid w:val="0086341D"/>
    <w:rsid w:val="00864DD7"/>
    <w:rsid w:val="008650FD"/>
    <w:rsid w:val="00865849"/>
    <w:rsid w:val="008663D9"/>
    <w:rsid w:val="008665F3"/>
    <w:rsid w:val="00866D9B"/>
    <w:rsid w:val="00870776"/>
    <w:rsid w:val="008709C7"/>
    <w:rsid w:val="00870C87"/>
    <w:rsid w:val="008719B1"/>
    <w:rsid w:val="00871B9B"/>
    <w:rsid w:val="00872D09"/>
    <w:rsid w:val="00872E3A"/>
    <w:rsid w:val="008731C5"/>
    <w:rsid w:val="00873A32"/>
    <w:rsid w:val="0087649B"/>
    <w:rsid w:val="0087708C"/>
    <w:rsid w:val="0087775C"/>
    <w:rsid w:val="00877C68"/>
    <w:rsid w:val="0088097C"/>
    <w:rsid w:val="00880D6D"/>
    <w:rsid w:val="00881031"/>
    <w:rsid w:val="00881F55"/>
    <w:rsid w:val="008830FB"/>
    <w:rsid w:val="0088405D"/>
    <w:rsid w:val="008842C7"/>
    <w:rsid w:val="00887A87"/>
    <w:rsid w:val="008900FB"/>
    <w:rsid w:val="00890209"/>
    <w:rsid w:val="0089033E"/>
    <w:rsid w:val="0089059E"/>
    <w:rsid w:val="00890D69"/>
    <w:rsid w:val="00891539"/>
    <w:rsid w:val="008915D3"/>
    <w:rsid w:val="00891D0B"/>
    <w:rsid w:val="00891FC8"/>
    <w:rsid w:val="00891FF0"/>
    <w:rsid w:val="0089213E"/>
    <w:rsid w:val="00892166"/>
    <w:rsid w:val="0089216B"/>
    <w:rsid w:val="00892192"/>
    <w:rsid w:val="0089270A"/>
    <w:rsid w:val="00892CF3"/>
    <w:rsid w:val="00892F1F"/>
    <w:rsid w:val="00893978"/>
    <w:rsid w:val="008944A3"/>
    <w:rsid w:val="00895C9D"/>
    <w:rsid w:val="00896AC0"/>
    <w:rsid w:val="00896FE3"/>
    <w:rsid w:val="00896FE5"/>
    <w:rsid w:val="0089723D"/>
    <w:rsid w:val="00897516"/>
    <w:rsid w:val="00897E2C"/>
    <w:rsid w:val="008A08BF"/>
    <w:rsid w:val="008A1960"/>
    <w:rsid w:val="008A1A1D"/>
    <w:rsid w:val="008A2A0D"/>
    <w:rsid w:val="008A2BFD"/>
    <w:rsid w:val="008A34F3"/>
    <w:rsid w:val="008A3593"/>
    <w:rsid w:val="008A4BF9"/>
    <w:rsid w:val="008A4F06"/>
    <w:rsid w:val="008A5D93"/>
    <w:rsid w:val="008A6943"/>
    <w:rsid w:val="008A76C1"/>
    <w:rsid w:val="008B024B"/>
    <w:rsid w:val="008B193A"/>
    <w:rsid w:val="008B1CFB"/>
    <w:rsid w:val="008B205D"/>
    <w:rsid w:val="008B22D6"/>
    <w:rsid w:val="008B2965"/>
    <w:rsid w:val="008B32ED"/>
    <w:rsid w:val="008B398F"/>
    <w:rsid w:val="008B3EE9"/>
    <w:rsid w:val="008B4177"/>
    <w:rsid w:val="008B47A4"/>
    <w:rsid w:val="008B5069"/>
    <w:rsid w:val="008B5BFF"/>
    <w:rsid w:val="008B6017"/>
    <w:rsid w:val="008B67C5"/>
    <w:rsid w:val="008B6C0A"/>
    <w:rsid w:val="008B7464"/>
    <w:rsid w:val="008B74F7"/>
    <w:rsid w:val="008B7834"/>
    <w:rsid w:val="008C0020"/>
    <w:rsid w:val="008C0130"/>
    <w:rsid w:val="008C06C6"/>
    <w:rsid w:val="008C0F55"/>
    <w:rsid w:val="008C16CE"/>
    <w:rsid w:val="008C2702"/>
    <w:rsid w:val="008C3C60"/>
    <w:rsid w:val="008C40A1"/>
    <w:rsid w:val="008C6F20"/>
    <w:rsid w:val="008D004B"/>
    <w:rsid w:val="008D04E5"/>
    <w:rsid w:val="008D08AA"/>
    <w:rsid w:val="008D1497"/>
    <w:rsid w:val="008D428D"/>
    <w:rsid w:val="008D5528"/>
    <w:rsid w:val="008D6967"/>
    <w:rsid w:val="008D7B71"/>
    <w:rsid w:val="008D7E30"/>
    <w:rsid w:val="008D7F07"/>
    <w:rsid w:val="008E0FD0"/>
    <w:rsid w:val="008E107E"/>
    <w:rsid w:val="008E108B"/>
    <w:rsid w:val="008E2088"/>
    <w:rsid w:val="008E2582"/>
    <w:rsid w:val="008E2FD5"/>
    <w:rsid w:val="008E2FD8"/>
    <w:rsid w:val="008E44A2"/>
    <w:rsid w:val="008E4C47"/>
    <w:rsid w:val="008E5D46"/>
    <w:rsid w:val="008E7AAB"/>
    <w:rsid w:val="008F0367"/>
    <w:rsid w:val="008F0B20"/>
    <w:rsid w:val="008F0E85"/>
    <w:rsid w:val="008F1761"/>
    <w:rsid w:val="008F177C"/>
    <w:rsid w:val="008F1DBA"/>
    <w:rsid w:val="008F1F10"/>
    <w:rsid w:val="008F2D08"/>
    <w:rsid w:val="008F3345"/>
    <w:rsid w:val="008F3E25"/>
    <w:rsid w:val="008F45A8"/>
    <w:rsid w:val="008F55A4"/>
    <w:rsid w:val="008F5AE3"/>
    <w:rsid w:val="008F71E3"/>
    <w:rsid w:val="008F72C4"/>
    <w:rsid w:val="008F7C01"/>
    <w:rsid w:val="008F7E27"/>
    <w:rsid w:val="00900C1E"/>
    <w:rsid w:val="00901758"/>
    <w:rsid w:val="00901F21"/>
    <w:rsid w:val="00903DCA"/>
    <w:rsid w:val="00903FAB"/>
    <w:rsid w:val="00904145"/>
    <w:rsid w:val="0090437B"/>
    <w:rsid w:val="009043F7"/>
    <w:rsid w:val="009057B0"/>
    <w:rsid w:val="0090663B"/>
    <w:rsid w:val="009067E1"/>
    <w:rsid w:val="00906A38"/>
    <w:rsid w:val="00906C77"/>
    <w:rsid w:val="009076C1"/>
    <w:rsid w:val="00907BDC"/>
    <w:rsid w:val="00907DC4"/>
    <w:rsid w:val="009111A9"/>
    <w:rsid w:val="00911953"/>
    <w:rsid w:val="00911CD6"/>
    <w:rsid w:val="00912339"/>
    <w:rsid w:val="009125E8"/>
    <w:rsid w:val="00912640"/>
    <w:rsid w:val="0091287F"/>
    <w:rsid w:val="00912BBF"/>
    <w:rsid w:val="00912D4A"/>
    <w:rsid w:val="00912DFD"/>
    <w:rsid w:val="00913335"/>
    <w:rsid w:val="00913B1A"/>
    <w:rsid w:val="00913FDB"/>
    <w:rsid w:val="00914008"/>
    <w:rsid w:val="009140B0"/>
    <w:rsid w:val="009140BB"/>
    <w:rsid w:val="0091435D"/>
    <w:rsid w:val="00914E9C"/>
    <w:rsid w:val="00914F04"/>
    <w:rsid w:val="00915368"/>
    <w:rsid w:val="009155D7"/>
    <w:rsid w:val="0091578E"/>
    <w:rsid w:val="009164AA"/>
    <w:rsid w:val="00916AA8"/>
    <w:rsid w:val="00916AB1"/>
    <w:rsid w:val="00917697"/>
    <w:rsid w:val="00917713"/>
    <w:rsid w:val="00917715"/>
    <w:rsid w:val="00917DBD"/>
    <w:rsid w:val="009208AB"/>
    <w:rsid w:val="00920E97"/>
    <w:rsid w:val="0092179D"/>
    <w:rsid w:val="009221A8"/>
    <w:rsid w:val="00922226"/>
    <w:rsid w:val="009225EE"/>
    <w:rsid w:val="00922BE4"/>
    <w:rsid w:val="00923074"/>
    <w:rsid w:val="00923EE4"/>
    <w:rsid w:val="00923EEF"/>
    <w:rsid w:val="00924DC2"/>
    <w:rsid w:val="00924FDA"/>
    <w:rsid w:val="009253A8"/>
    <w:rsid w:val="0092582C"/>
    <w:rsid w:val="00926D1D"/>
    <w:rsid w:val="00926F80"/>
    <w:rsid w:val="00927188"/>
    <w:rsid w:val="00927C08"/>
    <w:rsid w:val="00927D4F"/>
    <w:rsid w:val="00930052"/>
    <w:rsid w:val="0093056A"/>
    <w:rsid w:val="0093078C"/>
    <w:rsid w:val="00930802"/>
    <w:rsid w:val="00931668"/>
    <w:rsid w:val="009324BE"/>
    <w:rsid w:val="00933A19"/>
    <w:rsid w:val="00933FD0"/>
    <w:rsid w:val="00933FEC"/>
    <w:rsid w:val="009348B7"/>
    <w:rsid w:val="00935324"/>
    <w:rsid w:val="00935EC4"/>
    <w:rsid w:val="00936137"/>
    <w:rsid w:val="009362F3"/>
    <w:rsid w:val="0093720C"/>
    <w:rsid w:val="009404A4"/>
    <w:rsid w:val="00940BFB"/>
    <w:rsid w:val="0094260F"/>
    <w:rsid w:val="009427BE"/>
    <w:rsid w:val="0094297A"/>
    <w:rsid w:val="00942DB1"/>
    <w:rsid w:val="009431E6"/>
    <w:rsid w:val="00943CA9"/>
    <w:rsid w:val="00943DD5"/>
    <w:rsid w:val="00944DAD"/>
    <w:rsid w:val="00945053"/>
    <w:rsid w:val="009455A2"/>
    <w:rsid w:val="00945A21"/>
    <w:rsid w:val="00945FA5"/>
    <w:rsid w:val="009466A6"/>
    <w:rsid w:val="009468E6"/>
    <w:rsid w:val="00946AB2"/>
    <w:rsid w:val="00947466"/>
    <w:rsid w:val="0095093A"/>
    <w:rsid w:val="00951015"/>
    <w:rsid w:val="009510A5"/>
    <w:rsid w:val="009515CC"/>
    <w:rsid w:val="00951B24"/>
    <w:rsid w:val="00951B6F"/>
    <w:rsid w:val="00951CF0"/>
    <w:rsid w:val="00953006"/>
    <w:rsid w:val="009548C7"/>
    <w:rsid w:val="00954FBF"/>
    <w:rsid w:val="00955944"/>
    <w:rsid w:val="00956099"/>
    <w:rsid w:val="00956BC4"/>
    <w:rsid w:val="00957C3A"/>
    <w:rsid w:val="00960A5A"/>
    <w:rsid w:val="00960EA2"/>
    <w:rsid w:val="00961235"/>
    <w:rsid w:val="00961880"/>
    <w:rsid w:val="00963A82"/>
    <w:rsid w:val="00963BAA"/>
    <w:rsid w:val="00963F1A"/>
    <w:rsid w:val="0096487C"/>
    <w:rsid w:val="00964E0D"/>
    <w:rsid w:val="0096522E"/>
    <w:rsid w:val="00965393"/>
    <w:rsid w:val="00965CDC"/>
    <w:rsid w:val="00966570"/>
    <w:rsid w:val="00966883"/>
    <w:rsid w:val="00966A6B"/>
    <w:rsid w:val="0096740D"/>
    <w:rsid w:val="00967717"/>
    <w:rsid w:val="00971AF7"/>
    <w:rsid w:val="0097206D"/>
    <w:rsid w:val="009720E1"/>
    <w:rsid w:val="00972228"/>
    <w:rsid w:val="00972F05"/>
    <w:rsid w:val="0097347F"/>
    <w:rsid w:val="00973DE9"/>
    <w:rsid w:val="009751EC"/>
    <w:rsid w:val="00975BC0"/>
    <w:rsid w:val="009761F5"/>
    <w:rsid w:val="00976489"/>
    <w:rsid w:val="0097688D"/>
    <w:rsid w:val="00976B89"/>
    <w:rsid w:val="009770DF"/>
    <w:rsid w:val="00977341"/>
    <w:rsid w:val="00977459"/>
    <w:rsid w:val="009774FA"/>
    <w:rsid w:val="00977577"/>
    <w:rsid w:val="00977FC0"/>
    <w:rsid w:val="009805C5"/>
    <w:rsid w:val="0098093E"/>
    <w:rsid w:val="00981375"/>
    <w:rsid w:val="00981DFE"/>
    <w:rsid w:val="00982048"/>
    <w:rsid w:val="00982891"/>
    <w:rsid w:val="00982BB8"/>
    <w:rsid w:val="00983F21"/>
    <w:rsid w:val="00984945"/>
    <w:rsid w:val="00985600"/>
    <w:rsid w:val="00986374"/>
    <w:rsid w:val="00986982"/>
    <w:rsid w:val="00987527"/>
    <w:rsid w:val="00990C06"/>
    <w:rsid w:val="00990C3D"/>
    <w:rsid w:val="00991C87"/>
    <w:rsid w:val="00992393"/>
    <w:rsid w:val="009923F7"/>
    <w:rsid w:val="009926B7"/>
    <w:rsid w:val="00992D40"/>
    <w:rsid w:val="0099365A"/>
    <w:rsid w:val="009937BD"/>
    <w:rsid w:val="00993EC0"/>
    <w:rsid w:val="0099438C"/>
    <w:rsid w:val="00994B6F"/>
    <w:rsid w:val="009953C4"/>
    <w:rsid w:val="00995651"/>
    <w:rsid w:val="00995C2C"/>
    <w:rsid w:val="00996510"/>
    <w:rsid w:val="009965B1"/>
    <w:rsid w:val="009965B8"/>
    <w:rsid w:val="00996F5C"/>
    <w:rsid w:val="00997342"/>
    <w:rsid w:val="009A081F"/>
    <w:rsid w:val="009A0866"/>
    <w:rsid w:val="009A0EB7"/>
    <w:rsid w:val="009A151D"/>
    <w:rsid w:val="009A1F02"/>
    <w:rsid w:val="009A1FA2"/>
    <w:rsid w:val="009A2DAB"/>
    <w:rsid w:val="009A30D9"/>
    <w:rsid w:val="009A374F"/>
    <w:rsid w:val="009A4ACF"/>
    <w:rsid w:val="009A4E7F"/>
    <w:rsid w:val="009A52C9"/>
    <w:rsid w:val="009A5877"/>
    <w:rsid w:val="009A5C2C"/>
    <w:rsid w:val="009A5DEC"/>
    <w:rsid w:val="009A5F05"/>
    <w:rsid w:val="009A6447"/>
    <w:rsid w:val="009A67EB"/>
    <w:rsid w:val="009A7099"/>
    <w:rsid w:val="009A7209"/>
    <w:rsid w:val="009A777A"/>
    <w:rsid w:val="009A7A32"/>
    <w:rsid w:val="009A7E82"/>
    <w:rsid w:val="009B0D8B"/>
    <w:rsid w:val="009B12EE"/>
    <w:rsid w:val="009B1DD4"/>
    <w:rsid w:val="009B2239"/>
    <w:rsid w:val="009B3DD6"/>
    <w:rsid w:val="009B4513"/>
    <w:rsid w:val="009B5158"/>
    <w:rsid w:val="009B51CB"/>
    <w:rsid w:val="009B5527"/>
    <w:rsid w:val="009B55EF"/>
    <w:rsid w:val="009B58C3"/>
    <w:rsid w:val="009B639C"/>
    <w:rsid w:val="009B6DA9"/>
    <w:rsid w:val="009B720E"/>
    <w:rsid w:val="009B7AA7"/>
    <w:rsid w:val="009B7AB5"/>
    <w:rsid w:val="009B7D1F"/>
    <w:rsid w:val="009C1157"/>
    <w:rsid w:val="009C17E2"/>
    <w:rsid w:val="009C1867"/>
    <w:rsid w:val="009C1EFD"/>
    <w:rsid w:val="009C2010"/>
    <w:rsid w:val="009C240F"/>
    <w:rsid w:val="009C2905"/>
    <w:rsid w:val="009C3387"/>
    <w:rsid w:val="009C39F8"/>
    <w:rsid w:val="009C3C95"/>
    <w:rsid w:val="009C47C5"/>
    <w:rsid w:val="009C4F3E"/>
    <w:rsid w:val="009C58A2"/>
    <w:rsid w:val="009C5BFF"/>
    <w:rsid w:val="009C5D7A"/>
    <w:rsid w:val="009C7B8E"/>
    <w:rsid w:val="009D02FF"/>
    <w:rsid w:val="009D0892"/>
    <w:rsid w:val="009D10B8"/>
    <w:rsid w:val="009D134E"/>
    <w:rsid w:val="009D1C80"/>
    <w:rsid w:val="009D2384"/>
    <w:rsid w:val="009D2A0C"/>
    <w:rsid w:val="009D2AC5"/>
    <w:rsid w:val="009D2D8A"/>
    <w:rsid w:val="009D3269"/>
    <w:rsid w:val="009D3C46"/>
    <w:rsid w:val="009D5157"/>
    <w:rsid w:val="009D72D9"/>
    <w:rsid w:val="009D7F54"/>
    <w:rsid w:val="009E0322"/>
    <w:rsid w:val="009E09B8"/>
    <w:rsid w:val="009E1D21"/>
    <w:rsid w:val="009E25A0"/>
    <w:rsid w:val="009E290B"/>
    <w:rsid w:val="009E3176"/>
    <w:rsid w:val="009E383C"/>
    <w:rsid w:val="009E3C3A"/>
    <w:rsid w:val="009E5762"/>
    <w:rsid w:val="009E5BA4"/>
    <w:rsid w:val="009E5C14"/>
    <w:rsid w:val="009E5E8A"/>
    <w:rsid w:val="009E6686"/>
    <w:rsid w:val="009E79B0"/>
    <w:rsid w:val="009F05B5"/>
    <w:rsid w:val="009F0F82"/>
    <w:rsid w:val="009F1815"/>
    <w:rsid w:val="009F1B31"/>
    <w:rsid w:val="009F2214"/>
    <w:rsid w:val="009F2391"/>
    <w:rsid w:val="009F2A12"/>
    <w:rsid w:val="009F2A4C"/>
    <w:rsid w:val="009F2E44"/>
    <w:rsid w:val="009F2F27"/>
    <w:rsid w:val="009F39B5"/>
    <w:rsid w:val="009F4650"/>
    <w:rsid w:val="009F472F"/>
    <w:rsid w:val="009F4AAB"/>
    <w:rsid w:val="009F58F2"/>
    <w:rsid w:val="009F5902"/>
    <w:rsid w:val="009F72E3"/>
    <w:rsid w:val="009F764A"/>
    <w:rsid w:val="009F7CEB"/>
    <w:rsid w:val="00A020AD"/>
    <w:rsid w:val="00A02698"/>
    <w:rsid w:val="00A035F8"/>
    <w:rsid w:val="00A0374B"/>
    <w:rsid w:val="00A0452C"/>
    <w:rsid w:val="00A04908"/>
    <w:rsid w:val="00A04F12"/>
    <w:rsid w:val="00A055A9"/>
    <w:rsid w:val="00A070E3"/>
    <w:rsid w:val="00A11614"/>
    <w:rsid w:val="00A116DE"/>
    <w:rsid w:val="00A126DD"/>
    <w:rsid w:val="00A129A7"/>
    <w:rsid w:val="00A12B7B"/>
    <w:rsid w:val="00A12BE7"/>
    <w:rsid w:val="00A1443D"/>
    <w:rsid w:val="00A14612"/>
    <w:rsid w:val="00A149FA"/>
    <w:rsid w:val="00A14A76"/>
    <w:rsid w:val="00A15061"/>
    <w:rsid w:val="00A156E5"/>
    <w:rsid w:val="00A15784"/>
    <w:rsid w:val="00A1593A"/>
    <w:rsid w:val="00A15B55"/>
    <w:rsid w:val="00A16870"/>
    <w:rsid w:val="00A16A96"/>
    <w:rsid w:val="00A170B0"/>
    <w:rsid w:val="00A17B34"/>
    <w:rsid w:val="00A17DD0"/>
    <w:rsid w:val="00A17EFC"/>
    <w:rsid w:val="00A201A4"/>
    <w:rsid w:val="00A2145A"/>
    <w:rsid w:val="00A216B5"/>
    <w:rsid w:val="00A219D7"/>
    <w:rsid w:val="00A21A45"/>
    <w:rsid w:val="00A220EA"/>
    <w:rsid w:val="00A227F8"/>
    <w:rsid w:val="00A22CCF"/>
    <w:rsid w:val="00A22D6F"/>
    <w:rsid w:val="00A23387"/>
    <w:rsid w:val="00A233A2"/>
    <w:rsid w:val="00A234FC"/>
    <w:rsid w:val="00A24B92"/>
    <w:rsid w:val="00A25BA9"/>
    <w:rsid w:val="00A25DAC"/>
    <w:rsid w:val="00A273A3"/>
    <w:rsid w:val="00A27B0A"/>
    <w:rsid w:val="00A27CDA"/>
    <w:rsid w:val="00A3074B"/>
    <w:rsid w:val="00A31916"/>
    <w:rsid w:val="00A31CF6"/>
    <w:rsid w:val="00A32795"/>
    <w:rsid w:val="00A32863"/>
    <w:rsid w:val="00A32E3B"/>
    <w:rsid w:val="00A349F6"/>
    <w:rsid w:val="00A351EF"/>
    <w:rsid w:val="00A351F0"/>
    <w:rsid w:val="00A36889"/>
    <w:rsid w:val="00A36F14"/>
    <w:rsid w:val="00A37179"/>
    <w:rsid w:val="00A37B3E"/>
    <w:rsid w:val="00A37D81"/>
    <w:rsid w:val="00A40B08"/>
    <w:rsid w:val="00A40F41"/>
    <w:rsid w:val="00A410C6"/>
    <w:rsid w:val="00A42668"/>
    <w:rsid w:val="00A442F3"/>
    <w:rsid w:val="00A4474D"/>
    <w:rsid w:val="00A4488F"/>
    <w:rsid w:val="00A4643F"/>
    <w:rsid w:val="00A47E13"/>
    <w:rsid w:val="00A47FBF"/>
    <w:rsid w:val="00A50A3D"/>
    <w:rsid w:val="00A51084"/>
    <w:rsid w:val="00A51BDB"/>
    <w:rsid w:val="00A5246F"/>
    <w:rsid w:val="00A53168"/>
    <w:rsid w:val="00A534B3"/>
    <w:rsid w:val="00A535EC"/>
    <w:rsid w:val="00A5372C"/>
    <w:rsid w:val="00A53EFF"/>
    <w:rsid w:val="00A568C8"/>
    <w:rsid w:val="00A6020C"/>
    <w:rsid w:val="00A60BEE"/>
    <w:rsid w:val="00A6103D"/>
    <w:rsid w:val="00A61DE2"/>
    <w:rsid w:val="00A62673"/>
    <w:rsid w:val="00A62899"/>
    <w:rsid w:val="00A634C0"/>
    <w:rsid w:val="00A64E3A"/>
    <w:rsid w:val="00A65537"/>
    <w:rsid w:val="00A65BFC"/>
    <w:rsid w:val="00A65EB9"/>
    <w:rsid w:val="00A65F99"/>
    <w:rsid w:val="00A66370"/>
    <w:rsid w:val="00A66642"/>
    <w:rsid w:val="00A6670A"/>
    <w:rsid w:val="00A667EE"/>
    <w:rsid w:val="00A6687A"/>
    <w:rsid w:val="00A671E6"/>
    <w:rsid w:val="00A67237"/>
    <w:rsid w:val="00A67455"/>
    <w:rsid w:val="00A67C5A"/>
    <w:rsid w:val="00A702C8"/>
    <w:rsid w:val="00A71406"/>
    <w:rsid w:val="00A720DD"/>
    <w:rsid w:val="00A72AF6"/>
    <w:rsid w:val="00A738AF"/>
    <w:rsid w:val="00A73966"/>
    <w:rsid w:val="00A742A0"/>
    <w:rsid w:val="00A74455"/>
    <w:rsid w:val="00A7485F"/>
    <w:rsid w:val="00A74A32"/>
    <w:rsid w:val="00A76537"/>
    <w:rsid w:val="00A76864"/>
    <w:rsid w:val="00A76C5A"/>
    <w:rsid w:val="00A7703A"/>
    <w:rsid w:val="00A7712B"/>
    <w:rsid w:val="00A7733D"/>
    <w:rsid w:val="00A77E62"/>
    <w:rsid w:val="00A80248"/>
    <w:rsid w:val="00A80703"/>
    <w:rsid w:val="00A81D12"/>
    <w:rsid w:val="00A82103"/>
    <w:rsid w:val="00A82448"/>
    <w:rsid w:val="00A82D82"/>
    <w:rsid w:val="00A83E1B"/>
    <w:rsid w:val="00A83F95"/>
    <w:rsid w:val="00A84588"/>
    <w:rsid w:val="00A852CC"/>
    <w:rsid w:val="00A852EF"/>
    <w:rsid w:val="00A85B09"/>
    <w:rsid w:val="00A85B6B"/>
    <w:rsid w:val="00A85C37"/>
    <w:rsid w:val="00A85E34"/>
    <w:rsid w:val="00A864B7"/>
    <w:rsid w:val="00A87046"/>
    <w:rsid w:val="00A87851"/>
    <w:rsid w:val="00A90676"/>
    <w:rsid w:val="00A90C12"/>
    <w:rsid w:val="00A90EBC"/>
    <w:rsid w:val="00A90FCC"/>
    <w:rsid w:val="00A9137E"/>
    <w:rsid w:val="00A915FC"/>
    <w:rsid w:val="00A91835"/>
    <w:rsid w:val="00A91ACF"/>
    <w:rsid w:val="00A91E46"/>
    <w:rsid w:val="00A921ED"/>
    <w:rsid w:val="00A93F13"/>
    <w:rsid w:val="00A94ABA"/>
    <w:rsid w:val="00A94D43"/>
    <w:rsid w:val="00A95236"/>
    <w:rsid w:val="00A95680"/>
    <w:rsid w:val="00A959A8"/>
    <w:rsid w:val="00A95CEC"/>
    <w:rsid w:val="00A95CF1"/>
    <w:rsid w:val="00A96817"/>
    <w:rsid w:val="00A969CE"/>
    <w:rsid w:val="00A9774A"/>
    <w:rsid w:val="00A97E5B"/>
    <w:rsid w:val="00AA0403"/>
    <w:rsid w:val="00AA080E"/>
    <w:rsid w:val="00AA0D69"/>
    <w:rsid w:val="00AA1582"/>
    <w:rsid w:val="00AA371D"/>
    <w:rsid w:val="00AA3E4D"/>
    <w:rsid w:val="00AA483A"/>
    <w:rsid w:val="00AA4B79"/>
    <w:rsid w:val="00AA4D1E"/>
    <w:rsid w:val="00AA4E24"/>
    <w:rsid w:val="00AA5FF1"/>
    <w:rsid w:val="00AA681A"/>
    <w:rsid w:val="00AA6856"/>
    <w:rsid w:val="00AA6AA3"/>
    <w:rsid w:val="00AA6FA5"/>
    <w:rsid w:val="00AA75F4"/>
    <w:rsid w:val="00AA7ACD"/>
    <w:rsid w:val="00AA7BFD"/>
    <w:rsid w:val="00AB0D47"/>
    <w:rsid w:val="00AB1E53"/>
    <w:rsid w:val="00AB3060"/>
    <w:rsid w:val="00AB34AF"/>
    <w:rsid w:val="00AB34E4"/>
    <w:rsid w:val="00AB3987"/>
    <w:rsid w:val="00AB39F5"/>
    <w:rsid w:val="00AB3BA1"/>
    <w:rsid w:val="00AB3E41"/>
    <w:rsid w:val="00AB4B2E"/>
    <w:rsid w:val="00AB57FB"/>
    <w:rsid w:val="00AB59A2"/>
    <w:rsid w:val="00AB5C12"/>
    <w:rsid w:val="00AB65F4"/>
    <w:rsid w:val="00AB790A"/>
    <w:rsid w:val="00AC0FA0"/>
    <w:rsid w:val="00AC1BD0"/>
    <w:rsid w:val="00AC22CC"/>
    <w:rsid w:val="00AC2943"/>
    <w:rsid w:val="00AC2C7F"/>
    <w:rsid w:val="00AC2DCE"/>
    <w:rsid w:val="00AC3517"/>
    <w:rsid w:val="00AC3F74"/>
    <w:rsid w:val="00AC412A"/>
    <w:rsid w:val="00AC478F"/>
    <w:rsid w:val="00AC4B8B"/>
    <w:rsid w:val="00AC4D18"/>
    <w:rsid w:val="00AC5137"/>
    <w:rsid w:val="00AC611F"/>
    <w:rsid w:val="00AC6472"/>
    <w:rsid w:val="00AC7455"/>
    <w:rsid w:val="00AC776E"/>
    <w:rsid w:val="00AD0A99"/>
    <w:rsid w:val="00AD0E06"/>
    <w:rsid w:val="00AD1894"/>
    <w:rsid w:val="00AD1978"/>
    <w:rsid w:val="00AD1B0D"/>
    <w:rsid w:val="00AD2F7A"/>
    <w:rsid w:val="00AD3170"/>
    <w:rsid w:val="00AD37A4"/>
    <w:rsid w:val="00AD46A5"/>
    <w:rsid w:val="00AD4A92"/>
    <w:rsid w:val="00AD5257"/>
    <w:rsid w:val="00AD58D2"/>
    <w:rsid w:val="00AD5AF5"/>
    <w:rsid w:val="00AD5C98"/>
    <w:rsid w:val="00AD620F"/>
    <w:rsid w:val="00AD6DC0"/>
    <w:rsid w:val="00AE0BA9"/>
    <w:rsid w:val="00AE135B"/>
    <w:rsid w:val="00AE1504"/>
    <w:rsid w:val="00AE1CAE"/>
    <w:rsid w:val="00AE1ECF"/>
    <w:rsid w:val="00AE3473"/>
    <w:rsid w:val="00AE3AA1"/>
    <w:rsid w:val="00AE3B23"/>
    <w:rsid w:val="00AE4799"/>
    <w:rsid w:val="00AE4831"/>
    <w:rsid w:val="00AE51E7"/>
    <w:rsid w:val="00AE5438"/>
    <w:rsid w:val="00AE5974"/>
    <w:rsid w:val="00AE6099"/>
    <w:rsid w:val="00AE68BE"/>
    <w:rsid w:val="00AE7426"/>
    <w:rsid w:val="00AF0BAB"/>
    <w:rsid w:val="00AF182A"/>
    <w:rsid w:val="00AF18B8"/>
    <w:rsid w:val="00AF1CBB"/>
    <w:rsid w:val="00AF20D3"/>
    <w:rsid w:val="00AF2158"/>
    <w:rsid w:val="00AF22F1"/>
    <w:rsid w:val="00AF35BA"/>
    <w:rsid w:val="00AF3C15"/>
    <w:rsid w:val="00AF4A0D"/>
    <w:rsid w:val="00AF4C98"/>
    <w:rsid w:val="00AF5291"/>
    <w:rsid w:val="00AF561B"/>
    <w:rsid w:val="00AF5696"/>
    <w:rsid w:val="00AF592D"/>
    <w:rsid w:val="00AF6FB3"/>
    <w:rsid w:val="00AF7055"/>
    <w:rsid w:val="00AF7386"/>
    <w:rsid w:val="00B00004"/>
    <w:rsid w:val="00B00E59"/>
    <w:rsid w:val="00B0251C"/>
    <w:rsid w:val="00B02CBF"/>
    <w:rsid w:val="00B02CDA"/>
    <w:rsid w:val="00B02FA7"/>
    <w:rsid w:val="00B03F0A"/>
    <w:rsid w:val="00B05FE6"/>
    <w:rsid w:val="00B06651"/>
    <w:rsid w:val="00B06D2A"/>
    <w:rsid w:val="00B06E45"/>
    <w:rsid w:val="00B07554"/>
    <w:rsid w:val="00B077E0"/>
    <w:rsid w:val="00B10BA5"/>
    <w:rsid w:val="00B10C16"/>
    <w:rsid w:val="00B1142B"/>
    <w:rsid w:val="00B11ACC"/>
    <w:rsid w:val="00B127EB"/>
    <w:rsid w:val="00B12E16"/>
    <w:rsid w:val="00B13970"/>
    <w:rsid w:val="00B14B22"/>
    <w:rsid w:val="00B152BE"/>
    <w:rsid w:val="00B1568E"/>
    <w:rsid w:val="00B1579D"/>
    <w:rsid w:val="00B15A44"/>
    <w:rsid w:val="00B16AC1"/>
    <w:rsid w:val="00B16F48"/>
    <w:rsid w:val="00B200B8"/>
    <w:rsid w:val="00B203DB"/>
    <w:rsid w:val="00B20861"/>
    <w:rsid w:val="00B20A49"/>
    <w:rsid w:val="00B20A58"/>
    <w:rsid w:val="00B21B8F"/>
    <w:rsid w:val="00B21C7E"/>
    <w:rsid w:val="00B21E13"/>
    <w:rsid w:val="00B22066"/>
    <w:rsid w:val="00B223BD"/>
    <w:rsid w:val="00B22424"/>
    <w:rsid w:val="00B22B88"/>
    <w:rsid w:val="00B23713"/>
    <w:rsid w:val="00B2396D"/>
    <w:rsid w:val="00B23BFF"/>
    <w:rsid w:val="00B24A88"/>
    <w:rsid w:val="00B24DA6"/>
    <w:rsid w:val="00B2635E"/>
    <w:rsid w:val="00B26AA6"/>
    <w:rsid w:val="00B26D79"/>
    <w:rsid w:val="00B2714C"/>
    <w:rsid w:val="00B271C7"/>
    <w:rsid w:val="00B27B56"/>
    <w:rsid w:val="00B27F10"/>
    <w:rsid w:val="00B30AAF"/>
    <w:rsid w:val="00B30D38"/>
    <w:rsid w:val="00B312A2"/>
    <w:rsid w:val="00B33127"/>
    <w:rsid w:val="00B33319"/>
    <w:rsid w:val="00B33733"/>
    <w:rsid w:val="00B33C24"/>
    <w:rsid w:val="00B33F35"/>
    <w:rsid w:val="00B34485"/>
    <w:rsid w:val="00B34E51"/>
    <w:rsid w:val="00B35D81"/>
    <w:rsid w:val="00B35E26"/>
    <w:rsid w:val="00B36048"/>
    <w:rsid w:val="00B4042B"/>
    <w:rsid w:val="00B40E5F"/>
    <w:rsid w:val="00B41ACD"/>
    <w:rsid w:val="00B42440"/>
    <w:rsid w:val="00B42C4E"/>
    <w:rsid w:val="00B434CE"/>
    <w:rsid w:val="00B435FF"/>
    <w:rsid w:val="00B443B4"/>
    <w:rsid w:val="00B444FA"/>
    <w:rsid w:val="00B449D3"/>
    <w:rsid w:val="00B44D3C"/>
    <w:rsid w:val="00B450FC"/>
    <w:rsid w:val="00B454FC"/>
    <w:rsid w:val="00B45841"/>
    <w:rsid w:val="00B461D1"/>
    <w:rsid w:val="00B47CE3"/>
    <w:rsid w:val="00B50718"/>
    <w:rsid w:val="00B50CFB"/>
    <w:rsid w:val="00B5193A"/>
    <w:rsid w:val="00B5207F"/>
    <w:rsid w:val="00B520DE"/>
    <w:rsid w:val="00B522A0"/>
    <w:rsid w:val="00B5236A"/>
    <w:rsid w:val="00B532A1"/>
    <w:rsid w:val="00B53690"/>
    <w:rsid w:val="00B53E17"/>
    <w:rsid w:val="00B5414A"/>
    <w:rsid w:val="00B54504"/>
    <w:rsid w:val="00B548B2"/>
    <w:rsid w:val="00B55A74"/>
    <w:rsid w:val="00B56493"/>
    <w:rsid w:val="00B565A3"/>
    <w:rsid w:val="00B569A0"/>
    <w:rsid w:val="00B57B50"/>
    <w:rsid w:val="00B61186"/>
    <w:rsid w:val="00B617E9"/>
    <w:rsid w:val="00B62662"/>
    <w:rsid w:val="00B62E99"/>
    <w:rsid w:val="00B63CC9"/>
    <w:rsid w:val="00B644E1"/>
    <w:rsid w:val="00B64F52"/>
    <w:rsid w:val="00B654D9"/>
    <w:rsid w:val="00B668A7"/>
    <w:rsid w:val="00B678C3"/>
    <w:rsid w:val="00B67984"/>
    <w:rsid w:val="00B70581"/>
    <w:rsid w:val="00B712FC"/>
    <w:rsid w:val="00B721EC"/>
    <w:rsid w:val="00B72492"/>
    <w:rsid w:val="00B72A55"/>
    <w:rsid w:val="00B73004"/>
    <w:rsid w:val="00B73B67"/>
    <w:rsid w:val="00B7435C"/>
    <w:rsid w:val="00B7457C"/>
    <w:rsid w:val="00B74875"/>
    <w:rsid w:val="00B74C08"/>
    <w:rsid w:val="00B7527D"/>
    <w:rsid w:val="00B767CA"/>
    <w:rsid w:val="00B774DE"/>
    <w:rsid w:val="00B77886"/>
    <w:rsid w:val="00B77A83"/>
    <w:rsid w:val="00B808D8"/>
    <w:rsid w:val="00B8154A"/>
    <w:rsid w:val="00B81BB8"/>
    <w:rsid w:val="00B825CB"/>
    <w:rsid w:val="00B82980"/>
    <w:rsid w:val="00B8346A"/>
    <w:rsid w:val="00B83935"/>
    <w:rsid w:val="00B83A0E"/>
    <w:rsid w:val="00B83D97"/>
    <w:rsid w:val="00B83E13"/>
    <w:rsid w:val="00B84D4D"/>
    <w:rsid w:val="00B857A4"/>
    <w:rsid w:val="00B85BF4"/>
    <w:rsid w:val="00B862A3"/>
    <w:rsid w:val="00B863A6"/>
    <w:rsid w:val="00B87A18"/>
    <w:rsid w:val="00B909FE"/>
    <w:rsid w:val="00B90B31"/>
    <w:rsid w:val="00B90C3F"/>
    <w:rsid w:val="00B90F0C"/>
    <w:rsid w:val="00B9214E"/>
    <w:rsid w:val="00B92222"/>
    <w:rsid w:val="00B922B0"/>
    <w:rsid w:val="00B93420"/>
    <w:rsid w:val="00B94B65"/>
    <w:rsid w:val="00B950EE"/>
    <w:rsid w:val="00B955CC"/>
    <w:rsid w:val="00B956C0"/>
    <w:rsid w:val="00B95F3C"/>
    <w:rsid w:val="00B96065"/>
    <w:rsid w:val="00B9674F"/>
    <w:rsid w:val="00B97538"/>
    <w:rsid w:val="00B97739"/>
    <w:rsid w:val="00BA0064"/>
    <w:rsid w:val="00BA1ABC"/>
    <w:rsid w:val="00BA2684"/>
    <w:rsid w:val="00BA26FA"/>
    <w:rsid w:val="00BA2781"/>
    <w:rsid w:val="00BA33D4"/>
    <w:rsid w:val="00BA3941"/>
    <w:rsid w:val="00BA3CB8"/>
    <w:rsid w:val="00BA43EB"/>
    <w:rsid w:val="00BA49D7"/>
    <w:rsid w:val="00BA4DED"/>
    <w:rsid w:val="00BA4FCD"/>
    <w:rsid w:val="00BA5214"/>
    <w:rsid w:val="00BA5976"/>
    <w:rsid w:val="00BB0E27"/>
    <w:rsid w:val="00BB1649"/>
    <w:rsid w:val="00BB187D"/>
    <w:rsid w:val="00BB1B20"/>
    <w:rsid w:val="00BB1C49"/>
    <w:rsid w:val="00BB214A"/>
    <w:rsid w:val="00BB2618"/>
    <w:rsid w:val="00BB271C"/>
    <w:rsid w:val="00BB2B68"/>
    <w:rsid w:val="00BB2BA4"/>
    <w:rsid w:val="00BB2E11"/>
    <w:rsid w:val="00BB323D"/>
    <w:rsid w:val="00BB51B4"/>
    <w:rsid w:val="00BB53D5"/>
    <w:rsid w:val="00BB54D8"/>
    <w:rsid w:val="00BB662F"/>
    <w:rsid w:val="00BB6771"/>
    <w:rsid w:val="00BB7413"/>
    <w:rsid w:val="00BB75D3"/>
    <w:rsid w:val="00BB7A0A"/>
    <w:rsid w:val="00BC019B"/>
    <w:rsid w:val="00BC0820"/>
    <w:rsid w:val="00BC0A47"/>
    <w:rsid w:val="00BC149E"/>
    <w:rsid w:val="00BC1A8B"/>
    <w:rsid w:val="00BC1DFC"/>
    <w:rsid w:val="00BC223A"/>
    <w:rsid w:val="00BC3608"/>
    <w:rsid w:val="00BC5107"/>
    <w:rsid w:val="00BC55A9"/>
    <w:rsid w:val="00BC55CA"/>
    <w:rsid w:val="00BC5900"/>
    <w:rsid w:val="00BC5F28"/>
    <w:rsid w:val="00BC646C"/>
    <w:rsid w:val="00BC6C4A"/>
    <w:rsid w:val="00BC712F"/>
    <w:rsid w:val="00BD08A1"/>
    <w:rsid w:val="00BD0AF9"/>
    <w:rsid w:val="00BD0CF3"/>
    <w:rsid w:val="00BD0D19"/>
    <w:rsid w:val="00BD0D7D"/>
    <w:rsid w:val="00BD1247"/>
    <w:rsid w:val="00BD1965"/>
    <w:rsid w:val="00BD1A2D"/>
    <w:rsid w:val="00BD2DFE"/>
    <w:rsid w:val="00BD32AC"/>
    <w:rsid w:val="00BD5736"/>
    <w:rsid w:val="00BD5EE4"/>
    <w:rsid w:val="00BD6597"/>
    <w:rsid w:val="00BD6645"/>
    <w:rsid w:val="00BE114E"/>
    <w:rsid w:val="00BE118B"/>
    <w:rsid w:val="00BE1D93"/>
    <w:rsid w:val="00BE267A"/>
    <w:rsid w:val="00BE2964"/>
    <w:rsid w:val="00BE3B78"/>
    <w:rsid w:val="00BE3C69"/>
    <w:rsid w:val="00BE41F2"/>
    <w:rsid w:val="00BE4376"/>
    <w:rsid w:val="00BE47B2"/>
    <w:rsid w:val="00BE5AAF"/>
    <w:rsid w:val="00BE5B0D"/>
    <w:rsid w:val="00BE6C20"/>
    <w:rsid w:val="00BE6D1E"/>
    <w:rsid w:val="00BE6FF5"/>
    <w:rsid w:val="00BE72B6"/>
    <w:rsid w:val="00BE7960"/>
    <w:rsid w:val="00BE7A31"/>
    <w:rsid w:val="00BE7EF3"/>
    <w:rsid w:val="00BF101B"/>
    <w:rsid w:val="00BF136F"/>
    <w:rsid w:val="00BF24A2"/>
    <w:rsid w:val="00BF2527"/>
    <w:rsid w:val="00BF25D4"/>
    <w:rsid w:val="00BF2B42"/>
    <w:rsid w:val="00BF36CA"/>
    <w:rsid w:val="00BF403D"/>
    <w:rsid w:val="00BF4326"/>
    <w:rsid w:val="00BF5CFB"/>
    <w:rsid w:val="00BF6344"/>
    <w:rsid w:val="00BF6E55"/>
    <w:rsid w:val="00BF6E8E"/>
    <w:rsid w:val="00BF6E9E"/>
    <w:rsid w:val="00BF73E9"/>
    <w:rsid w:val="00BF77C1"/>
    <w:rsid w:val="00C005A9"/>
    <w:rsid w:val="00C00C6C"/>
    <w:rsid w:val="00C015CF"/>
    <w:rsid w:val="00C02442"/>
    <w:rsid w:val="00C02E5B"/>
    <w:rsid w:val="00C02EFF"/>
    <w:rsid w:val="00C02FEE"/>
    <w:rsid w:val="00C03472"/>
    <w:rsid w:val="00C037EB"/>
    <w:rsid w:val="00C04A9E"/>
    <w:rsid w:val="00C04B26"/>
    <w:rsid w:val="00C0681C"/>
    <w:rsid w:val="00C13121"/>
    <w:rsid w:val="00C13399"/>
    <w:rsid w:val="00C13FAC"/>
    <w:rsid w:val="00C144FC"/>
    <w:rsid w:val="00C14517"/>
    <w:rsid w:val="00C14AFE"/>
    <w:rsid w:val="00C14BA8"/>
    <w:rsid w:val="00C14DA3"/>
    <w:rsid w:val="00C14F38"/>
    <w:rsid w:val="00C16404"/>
    <w:rsid w:val="00C1644B"/>
    <w:rsid w:val="00C16489"/>
    <w:rsid w:val="00C16A1C"/>
    <w:rsid w:val="00C16FED"/>
    <w:rsid w:val="00C17CA7"/>
    <w:rsid w:val="00C2066E"/>
    <w:rsid w:val="00C20CA2"/>
    <w:rsid w:val="00C20D7D"/>
    <w:rsid w:val="00C2260D"/>
    <w:rsid w:val="00C22CF6"/>
    <w:rsid w:val="00C22F91"/>
    <w:rsid w:val="00C22FBF"/>
    <w:rsid w:val="00C23061"/>
    <w:rsid w:val="00C23268"/>
    <w:rsid w:val="00C2332D"/>
    <w:rsid w:val="00C23548"/>
    <w:rsid w:val="00C23981"/>
    <w:rsid w:val="00C247CC"/>
    <w:rsid w:val="00C248E2"/>
    <w:rsid w:val="00C25150"/>
    <w:rsid w:val="00C25579"/>
    <w:rsid w:val="00C25CE7"/>
    <w:rsid w:val="00C269EA"/>
    <w:rsid w:val="00C26E2D"/>
    <w:rsid w:val="00C27977"/>
    <w:rsid w:val="00C3028D"/>
    <w:rsid w:val="00C306DC"/>
    <w:rsid w:val="00C30F08"/>
    <w:rsid w:val="00C3196E"/>
    <w:rsid w:val="00C31BA3"/>
    <w:rsid w:val="00C3228E"/>
    <w:rsid w:val="00C32829"/>
    <w:rsid w:val="00C32940"/>
    <w:rsid w:val="00C33073"/>
    <w:rsid w:val="00C33E4F"/>
    <w:rsid w:val="00C346C4"/>
    <w:rsid w:val="00C35A8F"/>
    <w:rsid w:val="00C35CED"/>
    <w:rsid w:val="00C36C53"/>
    <w:rsid w:val="00C36C56"/>
    <w:rsid w:val="00C3750C"/>
    <w:rsid w:val="00C37F55"/>
    <w:rsid w:val="00C40256"/>
    <w:rsid w:val="00C40F85"/>
    <w:rsid w:val="00C40FA8"/>
    <w:rsid w:val="00C4359D"/>
    <w:rsid w:val="00C43DAB"/>
    <w:rsid w:val="00C4426C"/>
    <w:rsid w:val="00C447CC"/>
    <w:rsid w:val="00C45A8F"/>
    <w:rsid w:val="00C45C91"/>
    <w:rsid w:val="00C45F95"/>
    <w:rsid w:val="00C50525"/>
    <w:rsid w:val="00C50612"/>
    <w:rsid w:val="00C5111F"/>
    <w:rsid w:val="00C522F5"/>
    <w:rsid w:val="00C523C6"/>
    <w:rsid w:val="00C52B77"/>
    <w:rsid w:val="00C52E8F"/>
    <w:rsid w:val="00C53625"/>
    <w:rsid w:val="00C53CD2"/>
    <w:rsid w:val="00C55BD5"/>
    <w:rsid w:val="00C55F6A"/>
    <w:rsid w:val="00C56040"/>
    <w:rsid w:val="00C5684F"/>
    <w:rsid w:val="00C5708F"/>
    <w:rsid w:val="00C5714E"/>
    <w:rsid w:val="00C5746E"/>
    <w:rsid w:val="00C57720"/>
    <w:rsid w:val="00C57CAF"/>
    <w:rsid w:val="00C60001"/>
    <w:rsid w:val="00C60395"/>
    <w:rsid w:val="00C60C31"/>
    <w:rsid w:val="00C61AAB"/>
    <w:rsid w:val="00C62A86"/>
    <w:rsid w:val="00C64C45"/>
    <w:rsid w:val="00C64FD3"/>
    <w:rsid w:val="00C6534F"/>
    <w:rsid w:val="00C65BD6"/>
    <w:rsid w:val="00C6672F"/>
    <w:rsid w:val="00C66AD9"/>
    <w:rsid w:val="00C66E50"/>
    <w:rsid w:val="00C66F96"/>
    <w:rsid w:val="00C6745E"/>
    <w:rsid w:val="00C676F8"/>
    <w:rsid w:val="00C70639"/>
    <w:rsid w:val="00C708C4"/>
    <w:rsid w:val="00C7091B"/>
    <w:rsid w:val="00C71058"/>
    <w:rsid w:val="00C71268"/>
    <w:rsid w:val="00C7289B"/>
    <w:rsid w:val="00C72E0C"/>
    <w:rsid w:val="00C73D13"/>
    <w:rsid w:val="00C73DE7"/>
    <w:rsid w:val="00C75619"/>
    <w:rsid w:val="00C75816"/>
    <w:rsid w:val="00C75BE2"/>
    <w:rsid w:val="00C75E5E"/>
    <w:rsid w:val="00C76016"/>
    <w:rsid w:val="00C7627F"/>
    <w:rsid w:val="00C763D9"/>
    <w:rsid w:val="00C7798C"/>
    <w:rsid w:val="00C77D92"/>
    <w:rsid w:val="00C77E2E"/>
    <w:rsid w:val="00C80233"/>
    <w:rsid w:val="00C80569"/>
    <w:rsid w:val="00C80F9F"/>
    <w:rsid w:val="00C81D86"/>
    <w:rsid w:val="00C82C16"/>
    <w:rsid w:val="00C82E0D"/>
    <w:rsid w:val="00C84ADF"/>
    <w:rsid w:val="00C84C8A"/>
    <w:rsid w:val="00C85BF9"/>
    <w:rsid w:val="00C8637E"/>
    <w:rsid w:val="00C86AD8"/>
    <w:rsid w:val="00C86C11"/>
    <w:rsid w:val="00C87026"/>
    <w:rsid w:val="00C8753D"/>
    <w:rsid w:val="00C8760B"/>
    <w:rsid w:val="00C87AAE"/>
    <w:rsid w:val="00C87F61"/>
    <w:rsid w:val="00C87F86"/>
    <w:rsid w:val="00C9063F"/>
    <w:rsid w:val="00C91A6C"/>
    <w:rsid w:val="00C92257"/>
    <w:rsid w:val="00C929BE"/>
    <w:rsid w:val="00C92A96"/>
    <w:rsid w:val="00C92B67"/>
    <w:rsid w:val="00C92C60"/>
    <w:rsid w:val="00C92D6F"/>
    <w:rsid w:val="00C94F37"/>
    <w:rsid w:val="00C961AB"/>
    <w:rsid w:val="00C96735"/>
    <w:rsid w:val="00C967A1"/>
    <w:rsid w:val="00C968DB"/>
    <w:rsid w:val="00C96D6D"/>
    <w:rsid w:val="00C97A1E"/>
    <w:rsid w:val="00CA0182"/>
    <w:rsid w:val="00CA064E"/>
    <w:rsid w:val="00CA1239"/>
    <w:rsid w:val="00CA131A"/>
    <w:rsid w:val="00CA225E"/>
    <w:rsid w:val="00CA25C6"/>
    <w:rsid w:val="00CA2C49"/>
    <w:rsid w:val="00CA2FE1"/>
    <w:rsid w:val="00CA3616"/>
    <w:rsid w:val="00CA4288"/>
    <w:rsid w:val="00CA4C50"/>
    <w:rsid w:val="00CA4FDC"/>
    <w:rsid w:val="00CA56DA"/>
    <w:rsid w:val="00CA6175"/>
    <w:rsid w:val="00CA6322"/>
    <w:rsid w:val="00CA7FEA"/>
    <w:rsid w:val="00CB06E0"/>
    <w:rsid w:val="00CB08DF"/>
    <w:rsid w:val="00CB1420"/>
    <w:rsid w:val="00CB1B77"/>
    <w:rsid w:val="00CB433C"/>
    <w:rsid w:val="00CB485E"/>
    <w:rsid w:val="00CB4909"/>
    <w:rsid w:val="00CB4AC3"/>
    <w:rsid w:val="00CB4ADB"/>
    <w:rsid w:val="00CB5390"/>
    <w:rsid w:val="00CB555A"/>
    <w:rsid w:val="00CB5816"/>
    <w:rsid w:val="00CB58FA"/>
    <w:rsid w:val="00CB65F3"/>
    <w:rsid w:val="00CB6B43"/>
    <w:rsid w:val="00CB7ABC"/>
    <w:rsid w:val="00CC01D2"/>
    <w:rsid w:val="00CC1630"/>
    <w:rsid w:val="00CC1C74"/>
    <w:rsid w:val="00CC224A"/>
    <w:rsid w:val="00CC2BB5"/>
    <w:rsid w:val="00CC2F11"/>
    <w:rsid w:val="00CC3914"/>
    <w:rsid w:val="00CC4621"/>
    <w:rsid w:val="00CC473D"/>
    <w:rsid w:val="00CC4CB0"/>
    <w:rsid w:val="00CC5BE9"/>
    <w:rsid w:val="00CC6325"/>
    <w:rsid w:val="00CC640E"/>
    <w:rsid w:val="00CC6A9B"/>
    <w:rsid w:val="00CD0714"/>
    <w:rsid w:val="00CD1F52"/>
    <w:rsid w:val="00CD27AE"/>
    <w:rsid w:val="00CD296B"/>
    <w:rsid w:val="00CD2E84"/>
    <w:rsid w:val="00CD4840"/>
    <w:rsid w:val="00CD5185"/>
    <w:rsid w:val="00CD5412"/>
    <w:rsid w:val="00CD5A1E"/>
    <w:rsid w:val="00CD5CDC"/>
    <w:rsid w:val="00CD5ECC"/>
    <w:rsid w:val="00CD72AF"/>
    <w:rsid w:val="00CD7836"/>
    <w:rsid w:val="00CD7E3A"/>
    <w:rsid w:val="00CE11F8"/>
    <w:rsid w:val="00CE14E6"/>
    <w:rsid w:val="00CE1953"/>
    <w:rsid w:val="00CE2949"/>
    <w:rsid w:val="00CE3AE1"/>
    <w:rsid w:val="00CE450E"/>
    <w:rsid w:val="00CE48F1"/>
    <w:rsid w:val="00CE4A2F"/>
    <w:rsid w:val="00CE63E2"/>
    <w:rsid w:val="00CE6DDF"/>
    <w:rsid w:val="00CE6DF8"/>
    <w:rsid w:val="00CE7381"/>
    <w:rsid w:val="00CE78B4"/>
    <w:rsid w:val="00CF06F2"/>
    <w:rsid w:val="00CF0AFB"/>
    <w:rsid w:val="00CF0CD3"/>
    <w:rsid w:val="00CF1CBA"/>
    <w:rsid w:val="00CF1D98"/>
    <w:rsid w:val="00CF23CE"/>
    <w:rsid w:val="00CF2445"/>
    <w:rsid w:val="00CF2805"/>
    <w:rsid w:val="00CF2CCD"/>
    <w:rsid w:val="00CF3107"/>
    <w:rsid w:val="00CF38BE"/>
    <w:rsid w:val="00CF3DE8"/>
    <w:rsid w:val="00CF3F00"/>
    <w:rsid w:val="00CF4025"/>
    <w:rsid w:val="00CF408D"/>
    <w:rsid w:val="00CF4206"/>
    <w:rsid w:val="00CF4387"/>
    <w:rsid w:val="00CF4AC2"/>
    <w:rsid w:val="00CF4D19"/>
    <w:rsid w:val="00CF51BA"/>
    <w:rsid w:val="00CF6AB0"/>
    <w:rsid w:val="00CF72EB"/>
    <w:rsid w:val="00CF7E75"/>
    <w:rsid w:val="00D01166"/>
    <w:rsid w:val="00D022D3"/>
    <w:rsid w:val="00D02469"/>
    <w:rsid w:val="00D02857"/>
    <w:rsid w:val="00D029E1"/>
    <w:rsid w:val="00D02C1C"/>
    <w:rsid w:val="00D030F2"/>
    <w:rsid w:val="00D0315A"/>
    <w:rsid w:val="00D0351D"/>
    <w:rsid w:val="00D039E6"/>
    <w:rsid w:val="00D03BD6"/>
    <w:rsid w:val="00D040E8"/>
    <w:rsid w:val="00D044EC"/>
    <w:rsid w:val="00D049C8"/>
    <w:rsid w:val="00D0551A"/>
    <w:rsid w:val="00D10223"/>
    <w:rsid w:val="00D10CC1"/>
    <w:rsid w:val="00D110DE"/>
    <w:rsid w:val="00D118E5"/>
    <w:rsid w:val="00D12B98"/>
    <w:rsid w:val="00D1310B"/>
    <w:rsid w:val="00D13147"/>
    <w:rsid w:val="00D13A3B"/>
    <w:rsid w:val="00D13D79"/>
    <w:rsid w:val="00D13E1E"/>
    <w:rsid w:val="00D1476A"/>
    <w:rsid w:val="00D15119"/>
    <w:rsid w:val="00D152BE"/>
    <w:rsid w:val="00D154B8"/>
    <w:rsid w:val="00D16145"/>
    <w:rsid w:val="00D1619E"/>
    <w:rsid w:val="00D173CE"/>
    <w:rsid w:val="00D203F9"/>
    <w:rsid w:val="00D21BEC"/>
    <w:rsid w:val="00D2258C"/>
    <w:rsid w:val="00D226D4"/>
    <w:rsid w:val="00D22B7D"/>
    <w:rsid w:val="00D22C3B"/>
    <w:rsid w:val="00D23425"/>
    <w:rsid w:val="00D236CC"/>
    <w:rsid w:val="00D2439C"/>
    <w:rsid w:val="00D245B7"/>
    <w:rsid w:val="00D2475E"/>
    <w:rsid w:val="00D24AFA"/>
    <w:rsid w:val="00D2607B"/>
    <w:rsid w:val="00D2622D"/>
    <w:rsid w:val="00D303FA"/>
    <w:rsid w:val="00D30A94"/>
    <w:rsid w:val="00D30D96"/>
    <w:rsid w:val="00D31853"/>
    <w:rsid w:val="00D32465"/>
    <w:rsid w:val="00D32F3B"/>
    <w:rsid w:val="00D3351E"/>
    <w:rsid w:val="00D34005"/>
    <w:rsid w:val="00D346F3"/>
    <w:rsid w:val="00D34A58"/>
    <w:rsid w:val="00D3548F"/>
    <w:rsid w:val="00D35983"/>
    <w:rsid w:val="00D36228"/>
    <w:rsid w:val="00D369AD"/>
    <w:rsid w:val="00D36B30"/>
    <w:rsid w:val="00D3789B"/>
    <w:rsid w:val="00D37C77"/>
    <w:rsid w:val="00D40F8D"/>
    <w:rsid w:val="00D41212"/>
    <w:rsid w:val="00D412D6"/>
    <w:rsid w:val="00D41B93"/>
    <w:rsid w:val="00D42998"/>
    <w:rsid w:val="00D42AB0"/>
    <w:rsid w:val="00D45654"/>
    <w:rsid w:val="00D45B7A"/>
    <w:rsid w:val="00D470F6"/>
    <w:rsid w:val="00D47256"/>
    <w:rsid w:val="00D47DA4"/>
    <w:rsid w:val="00D502BF"/>
    <w:rsid w:val="00D50AC6"/>
    <w:rsid w:val="00D50FB8"/>
    <w:rsid w:val="00D511F4"/>
    <w:rsid w:val="00D5148E"/>
    <w:rsid w:val="00D51BCE"/>
    <w:rsid w:val="00D51E97"/>
    <w:rsid w:val="00D523EA"/>
    <w:rsid w:val="00D524E7"/>
    <w:rsid w:val="00D53A58"/>
    <w:rsid w:val="00D54810"/>
    <w:rsid w:val="00D5490C"/>
    <w:rsid w:val="00D55739"/>
    <w:rsid w:val="00D557D2"/>
    <w:rsid w:val="00D5581C"/>
    <w:rsid w:val="00D55C52"/>
    <w:rsid w:val="00D56225"/>
    <w:rsid w:val="00D56D31"/>
    <w:rsid w:val="00D56E70"/>
    <w:rsid w:val="00D56E88"/>
    <w:rsid w:val="00D56EAC"/>
    <w:rsid w:val="00D573EF"/>
    <w:rsid w:val="00D577DA"/>
    <w:rsid w:val="00D57858"/>
    <w:rsid w:val="00D578D9"/>
    <w:rsid w:val="00D5796B"/>
    <w:rsid w:val="00D602B3"/>
    <w:rsid w:val="00D609C6"/>
    <w:rsid w:val="00D60DF5"/>
    <w:rsid w:val="00D610E9"/>
    <w:rsid w:val="00D61667"/>
    <w:rsid w:val="00D62181"/>
    <w:rsid w:val="00D62332"/>
    <w:rsid w:val="00D6250D"/>
    <w:rsid w:val="00D632A1"/>
    <w:rsid w:val="00D662E6"/>
    <w:rsid w:val="00D67055"/>
    <w:rsid w:val="00D704B1"/>
    <w:rsid w:val="00D7148E"/>
    <w:rsid w:val="00D716DA"/>
    <w:rsid w:val="00D7262B"/>
    <w:rsid w:val="00D72EDE"/>
    <w:rsid w:val="00D73D55"/>
    <w:rsid w:val="00D74396"/>
    <w:rsid w:val="00D74B02"/>
    <w:rsid w:val="00D753DC"/>
    <w:rsid w:val="00D75AF6"/>
    <w:rsid w:val="00D75C5A"/>
    <w:rsid w:val="00D76A2D"/>
    <w:rsid w:val="00D805B5"/>
    <w:rsid w:val="00D80F5A"/>
    <w:rsid w:val="00D81B24"/>
    <w:rsid w:val="00D82DBA"/>
    <w:rsid w:val="00D8321F"/>
    <w:rsid w:val="00D838FB"/>
    <w:rsid w:val="00D850E4"/>
    <w:rsid w:val="00D85F28"/>
    <w:rsid w:val="00D862FA"/>
    <w:rsid w:val="00D865E1"/>
    <w:rsid w:val="00D86978"/>
    <w:rsid w:val="00D86CF9"/>
    <w:rsid w:val="00D870CE"/>
    <w:rsid w:val="00D8755D"/>
    <w:rsid w:val="00D90B7D"/>
    <w:rsid w:val="00D91484"/>
    <w:rsid w:val="00D914C1"/>
    <w:rsid w:val="00D92FD6"/>
    <w:rsid w:val="00D94448"/>
    <w:rsid w:val="00D949D7"/>
    <w:rsid w:val="00D94C35"/>
    <w:rsid w:val="00D950DE"/>
    <w:rsid w:val="00D953A0"/>
    <w:rsid w:val="00D95E10"/>
    <w:rsid w:val="00D96B84"/>
    <w:rsid w:val="00D96C5B"/>
    <w:rsid w:val="00D97CF0"/>
    <w:rsid w:val="00DA0087"/>
    <w:rsid w:val="00DA1C9F"/>
    <w:rsid w:val="00DA22CE"/>
    <w:rsid w:val="00DA2DFA"/>
    <w:rsid w:val="00DA33A7"/>
    <w:rsid w:val="00DA4100"/>
    <w:rsid w:val="00DA49A8"/>
    <w:rsid w:val="00DA4B4A"/>
    <w:rsid w:val="00DA63EF"/>
    <w:rsid w:val="00DA6456"/>
    <w:rsid w:val="00DB0C2E"/>
    <w:rsid w:val="00DB1376"/>
    <w:rsid w:val="00DB232C"/>
    <w:rsid w:val="00DB2D59"/>
    <w:rsid w:val="00DB30D2"/>
    <w:rsid w:val="00DB42F3"/>
    <w:rsid w:val="00DB4945"/>
    <w:rsid w:val="00DB4AB7"/>
    <w:rsid w:val="00DB4EFA"/>
    <w:rsid w:val="00DB5127"/>
    <w:rsid w:val="00DB571F"/>
    <w:rsid w:val="00DB6EC0"/>
    <w:rsid w:val="00DB721C"/>
    <w:rsid w:val="00DB74BF"/>
    <w:rsid w:val="00DB7756"/>
    <w:rsid w:val="00DC0B51"/>
    <w:rsid w:val="00DC0C9E"/>
    <w:rsid w:val="00DC0F79"/>
    <w:rsid w:val="00DC16BF"/>
    <w:rsid w:val="00DC29A3"/>
    <w:rsid w:val="00DC2CAB"/>
    <w:rsid w:val="00DC2F33"/>
    <w:rsid w:val="00DC325C"/>
    <w:rsid w:val="00DC34C2"/>
    <w:rsid w:val="00DC3783"/>
    <w:rsid w:val="00DC3DC1"/>
    <w:rsid w:val="00DC514E"/>
    <w:rsid w:val="00DC51B9"/>
    <w:rsid w:val="00DC5C4C"/>
    <w:rsid w:val="00DC60FD"/>
    <w:rsid w:val="00DC79FC"/>
    <w:rsid w:val="00DC7EC4"/>
    <w:rsid w:val="00DD02E0"/>
    <w:rsid w:val="00DD06DA"/>
    <w:rsid w:val="00DD1F18"/>
    <w:rsid w:val="00DD2FB3"/>
    <w:rsid w:val="00DD394E"/>
    <w:rsid w:val="00DD3E44"/>
    <w:rsid w:val="00DD44EE"/>
    <w:rsid w:val="00DD46C0"/>
    <w:rsid w:val="00DD4CB5"/>
    <w:rsid w:val="00DD4D38"/>
    <w:rsid w:val="00DD5F46"/>
    <w:rsid w:val="00DD69E3"/>
    <w:rsid w:val="00DD74CB"/>
    <w:rsid w:val="00DD7AF9"/>
    <w:rsid w:val="00DE0094"/>
    <w:rsid w:val="00DE02E2"/>
    <w:rsid w:val="00DE0C4B"/>
    <w:rsid w:val="00DE0F7C"/>
    <w:rsid w:val="00DE19DA"/>
    <w:rsid w:val="00DE1B76"/>
    <w:rsid w:val="00DE22F3"/>
    <w:rsid w:val="00DE26C6"/>
    <w:rsid w:val="00DE394A"/>
    <w:rsid w:val="00DE3A7C"/>
    <w:rsid w:val="00DE3BCD"/>
    <w:rsid w:val="00DE3DEA"/>
    <w:rsid w:val="00DE4F7C"/>
    <w:rsid w:val="00DE5061"/>
    <w:rsid w:val="00DE6E7A"/>
    <w:rsid w:val="00DE77B8"/>
    <w:rsid w:val="00DE7CA6"/>
    <w:rsid w:val="00DE7D6C"/>
    <w:rsid w:val="00DF0158"/>
    <w:rsid w:val="00DF0E4F"/>
    <w:rsid w:val="00DF0FF6"/>
    <w:rsid w:val="00DF15CB"/>
    <w:rsid w:val="00DF1CB5"/>
    <w:rsid w:val="00DF1DE1"/>
    <w:rsid w:val="00DF1E38"/>
    <w:rsid w:val="00DF22ED"/>
    <w:rsid w:val="00DF25FD"/>
    <w:rsid w:val="00DF2C1F"/>
    <w:rsid w:val="00DF2D8C"/>
    <w:rsid w:val="00DF319D"/>
    <w:rsid w:val="00DF411B"/>
    <w:rsid w:val="00DF4A59"/>
    <w:rsid w:val="00DF4B60"/>
    <w:rsid w:val="00DF625C"/>
    <w:rsid w:val="00DF6CD4"/>
    <w:rsid w:val="00DF6DAA"/>
    <w:rsid w:val="00DF7318"/>
    <w:rsid w:val="00E009AB"/>
    <w:rsid w:val="00E016BE"/>
    <w:rsid w:val="00E01E4C"/>
    <w:rsid w:val="00E02270"/>
    <w:rsid w:val="00E02F87"/>
    <w:rsid w:val="00E03EF2"/>
    <w:rsid w:val="00E0441E"/>
    <w:rsid w:val="00E0489D"/>
    <w:rsid w:val="00E04927"/>
    <w:rsid w:val="00E04EF9"/>
    <w:rsid w:val="00E057FF"/>
    <w:rsid w:val="00E06194"/>
    <w:rsid w:val="00E065A0"/>
    <w:rsid w:val="00E06DAB"/>
    <w:rsid w:val="00E07371"/>
    <w:rsid w:val="00E07D9E"/>
    <w:rsid w:val="00E10D9A"/>
    <w:rsid w:val="00E1153A"/>
    <w:rsid w:val="00E12542"/>
    <w:rsid w:val="00E1274D"/>
    <w:rsid w:val="00E1301E"/>
    <w:rsid w:val="00E13365"/>
    <w:rsid w:val="00E134AA"/>
    <w:rsid w:val="00E136D6"/>
    <w:rsid w:val="00E13A2C"/>
    <w:rsid w:val="00E13BDD"/>
    <w:rsid w:val="00E13D05"/>
    <w:rsid w:val="00E13E23"/>
    <w:rsid w:val="00E13E9B"/>
    <w:rsid w:val="00E14454"/>
    <w:rsid w:val="00E153A3"/>
    <w:rsid w:val="00E15999"/>
    <w:rsid w:val="00E15FA6"/>
    <w:rsid w:val="00E16514"/>
    <w:rsid w:val="00E17221"/>
    <w:rsid w:val="00E2010F"/>
    <w:rsid w:val="00E2021E"/>
    <w:rsid w:val="00E20500"/>
    <w:rsid w:val="00E205EB"/>
    <w:rsid w:val="00E20D97"/>
    <w:rsid w:val="00E21610"/>
    <w:rsid w:val="00E218CF"/>
    <w:rsid w:val="00E21C1E"/>
    <w:rsid w:val="00E235EB"/>
    <w:rsid w:val="00E24215"/>
    <w:rsid w:val="00E244E7"/>
    <w:rsid w:val="00E24D2D"/>
    <w:rsid w:val="00E25B63"/>
    <w:rsid w:val="00E26668"/>
    <w:rsid w:val="00E26B50"/>
    <w:rsid w:val="00E26FF7"/>
    <w:rsid w:val="00E27232"/>
    <w:rsid w:val="00E27869"/>
    <w:rsid w:val="00E27E70"/>
    <w:rsid w:val="00E301F0"/>
    <w:rsid w:val="00E304D1"/>
    <w:rsid w:val="00E3084A"/>
    <w:rsid w:val="00E312BE"/>
    <w:rsid w:val="00E31B59"/>
    <w:rsid w:val="00E3283C"/>
    <w:rsid w:val="00E32D4F"/>
    <w:rsid w:val="00E32F17"/>
    <w:rsid w:val="00E338D1"/>
    <w:rsid w:val="00E346BB"/>
    <w:rsid w:val="00E36C60"/>
    <w:rsid w:val="00E372EA"/>
    <w:rsid w:val="00E3755D"/>
    <w:rsid w:val="00E4048E"/>
    <w:rsid w:val="00E418F5"/>
    <w:rsid w:val="00E4219B"/>
    <w:rsid w:val="00E45106"/>
    <w:rsid w:val="00E4520A"/>
    <w:rsid w:val="00E45B12"/>
    <w:rsid w:val="00E477A3"/>
    <w:rsid w:val="00E479F0"/>
    <w:rsid w:val="00E500E2"/>
    <w:rsid w:val="00E5050B"/>
    <w:rsid w:val="00E50659"/>
    <w:rsid w:val="00E507DE"/>
    <w:rsid w:val="00E51559"/>
    <w:rsid w:val="00E51CFA"/>
    <w:rsid w:val="00E531BE"/>
    <w:rsid w:val="00E5392E"/>
    <w:rsid w:val="00E53D37"/>
    <w:rsid w:val="00E53DDF"/>
    <w:rsid w:val="00E54456"/>
    <w:rsid w:val="00E54654"/>
    <w:rsid w:val="00E5554C"/>
    <w:rsid w:val="00E55673"/>
    <w:rsid w:val="00E557E2"/>
    <w:rsid w:val="00E5707A"/>
    <w:rsid w:val="00E5734F"/>
    <w:rsid w:val="00E57D5A"/>
    <w:rsid w:val="00E60600"/>
    <w:rsid w:val="00E62017"/>
    <w:rsid w:val="00E627B9"/>
    <w:rsid w:val="00E62B15"/>
    <w:rsid w:val="00E62D53"/>
    <w:rsid w:val="00E63843"/>
    <w:rsid w:val="00E643E9"/>
    <w:rsid w:val="00E65B31"/>
    <w:rsid w:val="00E65DFE"/>
    <w:rsid w:val="00E65E31"/>
    <w:rsid w:val="00E65F34"/>
    <w:rsid w:val="00E66240"/>
    <w:rsid w:val="00E665D4"/>
    <w:rsid w:val="00E66953"/>
    <w:rsid w:val="00E67310"/>
    <w:rsid w:val="00E67BF9"/>
    <w:rsid w:val="00E67EC0"/>
    <w:rsid w:val="00E7009B"/>
    <w:rsid w:val="00E71091"/>
    <w:rsid w:val="00E726DB"/>
    <w:rsid w:val="00E7299F"/>
    <w:rsid w:val="00E7311F"/>
    <w:rsid w:val="00E7319E"/>
    <w:rsid w:val="00E73789"/>
    <w:rsid w:val="00E73F70"/>
    <w:rsid w:val="00E74146"/>
    <w:rsid w:val="00E748EB"/>
    <w:rsid w:val="00E74BCE"/>
    <w:rsid w:val="00E74CFE"/>
    <w:rsid w:val="00E753B3"/>
    <w:rsid w:val="00E7727F"/>
    <w:rsid w:val="00E77F63"/>
    <w:rsid w:val="00E8008B"/>
    <w:rsid w:val="00E80284"/>
    <w:rsid w:val="00E805E6"/>
    <w:rsid w:val="00E81908"/>
    <w:rsid w:val="00E819AB"/>
    <w:rsid w:val="00E821FB"/>
    <w:rsid w:val="00E8269D"/>
    <w:rsid w:val="00E83628"/>
    <w:rsid w:val="00E846C8"/>
    <w:rsid w:val="00E849DE"/>
    <w:rsid w:val="00E86F7B"/>
    <w:rsid w:val="00E8714C"/>
    <w:rsid w:val="00E8731E"/>
    <w:rsid w:val="00E904A1"/>
    <w:rsid w:val="00E90B11"/>
    <w:rsid w:val="00E911AA"/>
    <w:rsid w:val="00E91626"/>
    <w:rsid w:val="00E9229C"/>
    <w:rsid w:val="00E9235D"/>
    <w:rsid w:val="00E926AD"/>
    <w:rsid w:val="00E92737"/>
    <w:rsid w:val="00E929EF"/>
    <w:rsid w:val="00E93143"/>
    <w:rsid w:val="00E936C1"/>
    <w:rsid w:val="00E95832"/>
    <w:rsid w:val="00E95A05"/>
    <w:rsid w:val="00E96A63"/>
    <w:rsid w:val="00E973E6"/>
    <w:rsid w:val="00E975FA"/>
    <w:rsid w:val="00E9764E"/>
    <w:rsid w:val="00E97C36"/>
    <w:rsid w:val="00EA0D67"/>
    <w:rsid w:val="00EA14DC"/>
    <w:rsid w:val="00EA256B"/>
    <w:rsid w:val="00EA3102"/>
    <w:rsid w:val="00EA3109"/>
    <w:rsid w:val="00EA3375"/>
    <w:rsid w:val="00EA37E2"/>
    <w:rsid w:val="00EA3A27"/>
    <w:rsid w:val="00EA3E88"/>
    <w:rsid w:val="00EA61E1"/>
    <w:rsid w:val="00EA633E"/>
    <w:rsid w:val="00EA70AC"/>
    <w:rsid w:val="00EB025B"/>
    <w:rsid w:val="00EB0E5F"/>
    <w:rsid w:val="00EB1105"/>
    <w:rsid w:val="00EB155F"/>
    <w:rsid w:val="00EB29E1"/>
    <w:rsid w:val="00EB317D"/>
    <w:rsid w:val="00EB48AD"/>
    <w:rsid w:val="00EB495D"/>
    <w:rsid w:val="00EB4A1C"/>
    <w:rsid w:val="00EB4BE5"/>
    <w:rsid w:val="00EB523A"/>
    <w:rsid w:val="00EB58A0"/>
    <w:rsid w:val="00EB5D29"/>
    <w:rsid w:val="00EB5E51"/>
    <w:rsid w:val="00EB6438"/>
    <w:rsid w:val="00EB6530"/>
    <w:rsid w:val="00EB6D0D"/>
    <w:rsid w:val="00EB6E23"/>
    <w:rsid w:val="00EB7267"/>
    <w:rsid w:val="00EB7748"/>
    <w:rsid w:val="00EC02A1"/>
    <w:rsid w:val="00EC032A"/>
    <w:rsid w:val="00EC0724"/>
    <w:rsid w:val="00EC09F5"/>
    <w:rsid w:val="00EC153C"/>
    <w:rsid w:val="00EC18DD"/>
    <w:rsid w:val="00EC1C17"/>
    <w:rsid w:val="00EC2066"/>
    <w:rsid w:val="00EC21B3"/>
    <w:rsid w:val="00EC2E30"/>
    <w:rsid w:val="00EC3A22"/>
    <w:rsid w:val="00EC3E10"/>
    <w:rsid w:val="00EC3FDF"/>
    <w:rsid w:val="00EC4087"/>
    <w:rsid w:val="00EC4A6E"/>
    <w:rsid w:val="00EC6262"/>
    <w:rsid w:val="00EC63A7"/>
    <w:rsid w:val="00EC67DC"/>
    <w:rsid w:val="00EC6D25"/>
    <w:rsid w:val="00EC7B7B"/>
    <w:rsid w:val="00ED0691"/>
    <w:rsid w:val="00ED06E0"/>
    <w:rsid w:val="00ED0A7F"/>
    <w:rsid w:val="00ED10DB"/>
    <w:rsid w:val="00ED11D4"/>
    <w:rsid w:val="00ED14C7"/>
    <w:rsid w:val="00ED1ACF"/>
    <w:rsid w:val="00ED2452"/>
    <w:rsid w:val="00ED2467"/>
    <w:rsid w:val="00ED280C"/>
    <w:rsid w:val="00ED2826"/>
    <w:rsid w:val="00ED2AFF"/>
    <w:rsid w:val="00ED3123"/>
    <w:rsid w:val="00ED31A6"/>
    <w:rsid w:val="00ED48F7"/>
    <w:rsid w:val="00ED4D36"/>
    <w:rsid w:val="00ED4EA9"/>
    <w:rsid w:val="00ED5196"/>
    <w:rsid w:val="00ED66A2"/>
    <w:rsid w:val="00ED6AF6"/>
    <w:rsid w:val="00ED6B48"/>
    <w:rsid w:val="00ED724C"/>
    <w:rsid w:val="00EE0BD9"/>
    <w:rsid w:val="00EE1DED"/>
    <w:rsid w:val="00EE224B"/>
    <w:rsid w:val="00EE23AF"/>
    <w:rsid w:val="00EE2BCE"/>
    <w:rsid w:val="00EE2F12"/>
    <w:rsid w:val="00EE3534"/>
    <w:rsid w:val="00EE3810"/>
    <w:rsid w:val="00EE42CD"/>
    <w:rsid w:val="00EE4D47"/>
    <w:rsid w:val="00EE5DD8"/>
    <w:rsid w:val="00EE65F3"/>
    <w:rsid w:val="00EE6FBB"/>
    <w:rsid w:val="00EE78A0"/>
    <w:rsid w:val="00EF07A7"/>
    <w:rsid w:val="00EF092A"/>
    <w:rsid w:val="00EF2006"/>
    <w:rsid w:val="00EF3DBD"/>
    <w:rsid w:val="00EF44DB"/>
    <w:rsid w:val="00EF4F3D"/>
    <w:rsid w:val="00EF521F"/>
    <w:rsid w:val="00EF5A00"/>
    <w:rsid w:val="00EF7013"/>
    <w:rsid w:val="00EF7508"/>
    <w:rsid w:val="00F0037B"/>
    <w:rsid w:val="00F00BD3"/>
    <w:rsid w:val="00F01E82"/>
    <w:rsid w:val="00F03518"/>
    <w:rsid w:val="00F03E19"/>
    <w:rsid w:val="00F03FB3"/>
    <w:rsid w:val="00F04941"/>
    <w:rsid w:val="00F05410"/>
    <w:rsid w:val="00F064EA"/>
    <w:rsid w:val="00F06911"/>
    <w:rsid w:val="00F07CA3"/>
    <w:rsid w:val="00F10042"/>
    <w:rsid w:val="00F100F9"/>
    <w:rsid w:val="00F10100"/>
    <w:rsid w:val="00F10251"/>
    <w:rsid w:val="00F10462"/>
    <w:rsid w:val="00F106DF"/>
    <w:rsid w:val="00F116E7"/>
    <w:rsid w:val="00F11D3A"/>
    <w:rsid w:val="00F12279"/>
    <w:rsid w:val="00F13081"/>
    <w:rsid w:val="00F13F69"/>
    <w:rsid w:val="00F148CF"/>
    <w:rsid w:val="00F14A65"/>
    <w:rsid w:val="00F14B98"/>
    <w:rsid w:val="00F15155"/>
    <w:rsid w:val="00F15DE3"/>
    <w:rsid w:val="00F205D0"/>
    <w:rsid w:val="00F20BB4"/>
    <w:rsid w:val="00F215BA"/>
    <w:rsid w:val="00F2294D"/>
    <w:rsid w:val="00F22F6F"/>
    <w:rsid w:val="00F230B4"/>
    <w:rsid w:val="00F23315"/>
    <w:rsid w:val="00F23617"/>
    <w:rsid w:val="00F23CE2"/>
    <w:rsid w:val="00F24C09"/>
    <w:rsid w:val="00F26198"/>
    <w:rsid w:val="00F262FA"/>
    <w:rsid w:val="00F26557"/>
    <w:rsid w:val="00F26DD0"/>
    <w:rsid w:val="00F27B59"/>
    <w:rsid w:val="00F30470"/>
    <w:rsid w:val="00F30846"/>
    <w:rsid w:val="00F30C80"/>
    <w:rsid w:val="00F31381"/>
    <w:rsid w:val="00F3155F"/>
    <w:rsid w:val="00F31579"/>
    <w:rsid w:val="00F31896"/>
    <w:rsid w:val="00F31BD6"/>
    <w:rsid w:val="00F31ED7"/>
    <w:rsid w:val="00F32012"/>
    <w:rsid w:val="00F327CE"/>
    <w:rsid w:val="00F33656"/>
    <w:rsid w:val="00F33E48"/>
    <w:rsid w:val="00F340E9"/>
    <w:rsid w:val="00F35418"/>
    <w:rsid w:val="00F354F5"/>
    <w:rsid w:val="00F35A3D"/>
    <w:rsid w:val="00F35B98"/>
    <w:rsid w:val="00F35FC7"/>
    <w:rsid w:val="00F36858"/>
    <w:rsid w:val="00F3734A"/>
    <w:rsid w:val="00F3794D"/>
    <w:rsid w:val="00F37AB2"/>
    <w:rsid w:val="00F37D1A"/>
    <w:rsid w:val="00F41060"/>
    <w:rsid w:val="00F41847"/>
    <w:rsid w:val="00F41955"/>
    <w:rsid w:val="00F419BB"/>
    <w:rsid w:val="00F4315B"/>
    <w:rsid w:val="00F4319D"/>
    <w:rsid w:val="00F43354"/>
    <w:rsid w:val="00F43D31"/>
    <w:rsid w:val="00F43FA6"/>
    <w:rsid w:val="00F44673"/>
    <w:rsid w:val="00F44FCA"/>
    <w:rsid w:val="00F45CAE"/>
    <w:rsid w:val="00F45F92"/>
    <w:rsid w:val="00F46535"/>
    <w:rsid w:val="00F47ADA"/>
    <w:rsid w:val="00F505F4"/>
    <w:rsid w:val="00F50DA7"/>
    <w:rsid w:val="00F516E0"/>
    <w:rsid w:val="00F516EF"/>
    <w:rsid w:val="00F52D20"/>
    <w:rsid w:val="00F52E38"/>
    <w:rsid w:val="00F532D5"/>
    <w:rsid w:val="00F53381"/>
    <w:rsid w:val="00F54DE5"/>
    <w:rsid w:val="00F55E47"/>
    <w:rsid w:val="00F60D83"/>
    <w:rsid w:val="00F62C2B"/>
    <w:rsid w:val="00F62CC2"/>
    <w:rsid w:val="00F62D24"/>
    <w:rsid w:val="00F64163"/>
    <w:rsid w:val="00F6416C"/>
    <w:rsid w:val="00F65520"/>
    <w:rsid w:val="00F65ABB"/>
    <w:rsid w:val="00F66451"/>
    <w:rsid w:val="00F6645C"/>
    <w:rsid w:val="00F66593"/>
    <w:rsid w:val="00F66B5E"/>
    <w:rsid w:val="00F66EFC"/>
    <w:rsid w:val="00F67B5B"/>
    <w:rsid w:val="00F700BE"/>
    <w:rsid w:val="00F702C6"/>
    <w:rsid w:val="00F7055A"/>
    <w:rsid w:val="00F70ABC"/>
    <w:rsid w:val="00F71324"/>
    <w:rsid w:val="00F71676"/>
    <w:rsid w:val="00F7175F"/>
    <w:rsid w:val="00F71799"/>
    <w:rsid w:val="00F71B4A"/>
    <w:rsid w:val="00F7367E"/>
    <w:rsid w:val="00F739E9"/>
    <w:rsid w:val="00F742B5"/>
    <w:rsid w:val="00F750C0"/>
    <w:rsid w:val="00F7605A"/>
    <w:rsid w:val="00F76906"/>
    <w:rsid w:val="00F7726B"/>
    <w:rsid w:val="00F776AB"/>
    <w:rsid w:val="00F77F68"/>
    <w:rsid w:val="00F77FB9"/>
    <w:rsid w:val="00F8014B"/>
    <w:rsid w:val="00F803DA"/>
    <w:rsid w:val="00F80C47"/>
    <w:rsid w:val="00F81CA7"/>
    <w:rsid w:val="00F81E7B"/>
    <w:rsid w:val="00F820A5"/>
    <w:rsid w:val="00F82ED4"/>
    <w:rsid w:val="00F83740"/>
    <w:rsid w:val="00F83746"/>
    <w:rsid w:val="00F838EC"/>
    <w:rsid w:val="00F83B80"/>
    <w:rsid w:val="00F84F90"/>
    <w:rsid w:val="00F86196"/>
    <w:rsid w:val="00F868AA"/>
    <w:rsid w:val="00F875BC"/>
    <w:rsid w:val="00F90573"/>
    <w:rsid w:val="00F90600"/>
    <w:rsid w:val="00F915C4"/>
    <w:rsid w:val="00F91753"/>
    <w:rsid w:val="00F91817"/>
    <w:rsid w:val="00F91D54"/>
    <w:rsid w:val="00F91EF5"/>
    <w:rsid w:val="00F922BD"/>
    <w:rsid w:val="00F92699"/>
    <w:rsid w:val="00F926F2"/>
    <w:rsid w:val="00F93BE3"/>
    <w:rsid w:val="00F94170"/>
    <w:rsid w:val="00F9436A"/>
    <w:rsid w:val="00F944DE"/>
    <w:rsid w:val="00F951EE"/>
    <w:rsid w:val="00F9574A"/>
    <w:rsid w:val="00F957FF"/>
    <w:rsid w:val="00F961DD"/>
    <w:rsid w:val="00F9627F"/>
    <w:rsid w:val="00F9644E"/>
    <w:rsid w:val="00F978D4"/>
    <w:rsid w:val="00F97BBC"/>
    <w:rsid w:val="00FA08BC"/>
    <w:rsid w:val="00FA0DDE"/>
    <w:rsid w:val="00FA11E7"/>
    <w:rsid w:val="00FA1243"/>
    <w:rsid w:val="00FA2C19"/>
    <w:rsid w:val="00FA2D04"/>
    <w:rsid w:val="00FA2F5B"/>
    <w:rsid w:val="00FA3232"/>
    <w:rsid w:val="00FA39C7"/>
    <w:rsid w:val="00FA3DB2"/>
    <w:rsid w:val="00FA40CC"/>
    <w:rsid w:val="00FA4384"/>
    <w:rsid w:val="00FA498B"/>
    <w:rsid w:val="00FA4A41"/>
    <w:rsid w:val="00FA5776"/>
    <w:rsid w:val="00FA6F70"/>
    <w:rsid w:val="00FA766F"/>
    <w:rsid w:val="00FA7855"/>
    <w:rsid w:val="00FB041B"/>
    <w:rsid w:val="00FB0588"/>
    <w:rsid w:val="00FB10F1"/>
    <w:rsid w:val="00FB15D9"/>
    <w:rsid w:val="00FB17A3"/>
    <w:rsid w:val="00FB285F"/>
    <w:rsid w:val="00FB3052"/>
    <w:rsid w:val="00FB3641"/>
    <w:rsid w:val="00FB54CF"/>
    <w:rsid w:val="00FB582C"/>
    <w:rsid w:val="00FB58FD"/>
    <w:rsid w:val="00FB630A"/>
    <w:rsid w:val="00FB7BE6"/>
    <w:rsid w:val="00FC0563"/>
    <w:rsid w:val="00FC1ED3"/>
    <w:rsid w:val="00FC2018"/>
    <w:rsid w:val="00FC2066"/>
    <w:rsid w:val="00FC2157"/>
    <w:rsid w:val="00FC2597"/>
    <w:rsid w:val="00FC2647"/>
    <w:rsid w:val="00FC3676"/>
    <w:rsid w:val="00FC36FB"/>
    <w:rsid w:val="00FC4150"/>
    <w:rsid w:val="00FC421E"/>
    <w:rsid w:val="00FC46E0"/>
    <w:rsid w:val="00FC5CE4"/>
    <w:rsid w:val="00FC6170"/>
    <w:rsid w:val="00FC6983"/>
    <w:rsid w:val="00FC78DC"/>
    <w:rsid w:val="00FD0097"/>
    <w:rsid w:val="00FD01D9"/>
    <w:rsid w:val="00FD2651"/>
    <w:rsid w:val="00FD2DF7"/>
    <w:rsid w:val="00FD3290"/>
    <w:rsid w:val="00FD47C3"/>
    <w:rsid w:val="00FD4B65"/>
    <w:rsid w:val="00FD5174"/>
    <w:rsid w:val="00FD52A5"/>
    <w:rsid w:val="00FD7999"/>
    <w:rsid w:val="00FE05CC"/>
    <w:rsid w:val="00FE0FD1"/>
    <w:rsid w:val="00FE2AA6"/>
    <w:rsid w:val="00FE2C97"/>
    <w:rsid w:val="00FE3E56"/>
    <w:rsid w:val="00FE4D47"/>
    <w:rsid w:val="00FE518E"/>
    <w:rsid w:val="00FE53F8"/>
    <w:rsid w:val="00FE54F0"/>
    <w:rsid w:val="00FE60B1"/>
    <w:rsid w:val="00FE63CC"/>
    <w:rsid w:val="00FE65FE"/>
    <w:rsid w:val="00FE6C82"/>
    <w:rsid w:val="00FE6CB0"/>
    <w:rsid w:val="00FE712B"/>
    <w:rsid w:val="00FE7BC7"/>
    <w:rsid w:val="00FF0FE0"/>
    <w:rsid w:val="00FF214A"/>
    <w:rsid w:val="00FF2867"/>
    <w:rsid w:val="00FF2AB2"/>
    <w:rsid w:val="00FF2C54"/>
    <w:rsid w:val="00FF3D78"/>
    <w:rsid w:val="00FF4092"/>
    <w:rsid w:val="00FF4486"/>
    <w:rsid w:val="00FF4730"/>
    <w:rsid w:val="00FF4C5F"/>
    <w:rsid w:val="00FF506C"/>
    <w:rsid w:val="00FF5123"/>
    <w:rsid w:val="00FF6226"/>
    <w:rsid w:val="00FF6B76"/>
    <w:rsid w:val="00FF6D4C"/>
    <w:rsid w:val="00FF73F4"/>
    <w:rsid w:val="00FF7631"/>
    <w:rsid w:val="00FF7D15"/>
    <w:rsid w:val="00FF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A4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3B607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915F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0E5633"/>
    <w:pPr>
      <w:ind w:left="720"/>
      <w:contextualSpacing/>
    </w:pPr>
  </w:style>
  <w:style w:type="table" w:styleId="TableGrid">
    <w:name w:val="Table Grid"/>
    <w:basedOn w:val="TableNormal"/>
    <w:uiPriority w:val="99"/>
    <w:rsid w:val="00B825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405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618</TotalTime>
  <Pages>18</Pages>
  <Words>3137</Words>
  <Characters>17883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2014-11-06T10:53:00Z</dcterms:created>
  <dcterms:modified xsi:type="dcterms:W3CDTF">2015-03-12T13:18:00Z</dcterms:modified>
</cp:coreProperties>
</file>